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E969CA" w14:textId="77777777" w:rsidR="00E66EF0" w:rsidRPr="00E66EF0" w:rsidRDefault="00E66EF0" w:rsidP="00E66EF0">
      <w:pPr>
        <w:spacing w:after="200" w:line="276" w:lineRule="auto"/>
        <w:rPr>
          <w:rFonts w:asciiTheme="minorHAnsi" w:hAnsiTheme="minorHAnsi"/>
          <w:b/>
          <w:caps/>
          <w:sz w:val="36"/>
        </w:rPr>
      </w:pPr>
      <w:r>
        <w:rPr>
          <w:noProof/>
        </w:rPr>
        <w:drawing>
          <wp:anchor distT="0" distB="0" distL="114300" distR="114300" simplePos="0" relativeHeight="251663360" behindDoc="1" locked="0" layoutInCell="1" allowOverlap="1" wp14:anchorId="24994B98" wp14:editId="27F5DDBD">
            <wp:simplePos x="0" y="0"/>
            <wp:positionH relativeFrom="margin">
              <wp:align>center</wp:align>
            </wp:positionH>
            <wp:positionV relativeFrom="paragraph">
              <wp:posOffset>13335</wp:posOffset>
            </wp:positionV>
            <wp:extent cx="1583690" cy="1600200"/>
            <wp:effectExtent l="0" t="0" r="0" b="0"/>
            <wp:wrapTight wrapText="bothSides">
              <wp:wrapPolygon edited="0">
                <wp:start x="0" y="0"/>
                <wp:lineTo x="0" y="21343"/>
                <wp:lineTo x="21306" y="21343"/>
                <wp:lineTo x="21306" y="0"/>
                <wp:lineTo x="0" y="0"/>
              </wp:wrapPolygon>
            </wp:wrapTight>
            <wp:docPr id="3" name="Picture 2" descr="BA58E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58EE5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369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8C36F5" w14:textId="77777777" w:rsidR="00E66EF0" w:rsidRDefault="00E66EF0" w:rsidP="00E66EF0">
      <w:pPr>
        <w:jc w:val="center"/>
        <w:rPr>
          <w:b/>
          <w:sz w:val="52"/>
          <w:szCs w:val="52"/>
        </w:rPr>
      </w:pPr>
    </w:p>
    <w:p w14:paraId="22254746" w14:textId="77777777" w:rsidR="00E66EF0" w:rsidRDefault="00E66EF0" w:rsidP="00E66EF0">
      <w:pPr>
        <w:jc w:val="center"/>
        <w:rPr>
          <w:b/>
          <w:sz w:val="52"/>
          <w:szCs w:val="52"/>
        </w:rPr>
      </w:pPr>
    </w:p>
    <w:p w14:paraId="0B2BFBFC" w14:textId="77777777" w:rsidR="00E66EF0" w:rsidRDefault="00E66EF0" w:rsidP="00E66EF0">
      <w:pPr>
        <w:jc w:val="center"/>
        <w:rPr>
          <w:b/>
          <w:sz w:val="52"/>
          <w:szCs w:val="52"/>
        </w:rPr>
      </w:pPr>
    </w:p>
    <w:p w14:paraId="316EA4D3" w14:textId="77777777" w:rsidR="00E66EF0" w:rsidRDefault="00E66EF0" w:rsidP="00E66EF0">
      <w:pPr>
        <w:jc w:val="center"/>
        <w:rPr>
          <w:b/>
          <w:sz w:val="52"/>
          <w:szCs w:val="52"/>
        </w:rPr>
      </w:pPr>
    </w:p>
    <w:p w14:paraId="7CB607EB" w14:textId="77777777" w:rsidR="00E66EF0" w:rsidRPr="00301329" w:rsidRDefault="00E66EF0" w:rsidP="00E66EF0">
      <w:pPr>
        <w:jc w:val="center"/>
        <w:rPr>
          <w:b/>
          <w:sz w:val="52"/>
          <w:szCs w:val="52"/>
        </w:rPr>
      </w:pPr>
      <w:r w:rsidRPr="00531DFB">
        <w:rPr>
          <w:b/>
          <w:sz w:val="52"/>
          <w:szCs w:val="52"/>
        </w:rPr>
        <w:t>WALTON HIGH SCHOOL</w:t>
      </w:r>
    </w:p>
    <w:p w14:paraId="6E5AB755" w14:textId="77777777" w:rsidR="00E66EF0" w:rsidRPr="00301329" w:rsidRDefault="00E66EF0" w:rsidP="00E66EF0">
      <w:pPr>
        <w:jc w:val="center"/>
        <w:rPr>
          <w:b/>
          <w:i/>
          <w:sz w:val="28"/>
          <w:szCs w:val="28"/>
        </w:rPr>
      </w:pPr>
      <w:r w:rsidRPr="00301329">
        <w:rPr>
          <w:b/>
          <w:i/>
          <w:sz w:val="28"/>
          <w:szCs w:val="28"/>
        </w:rPr>
        <w:t>Proud to be part of Walton Multi Academy Trust</w:t>
      </w:r>
    </w:p>
    <w:p w14:paraId="2938268D" w14:textId="77777777" w:rsidR="00E66EF0" w:rsidRPr="00301329" w:rsidRDefault="00E66EF0" w:rsidP="00E66EF0">
      <w:pPr>
        <w:jc w:val="center"/>
        <w:rPr>
          <w:b/>
          <w:i/>
        </w:rPr>
      </w:pPr>
    </w:p>
    <w:p w14:paraId="6A2BADA3" w14:textId="77777777" w:rsidR="00E66EF0" w:rsidRPr="00531DFB" w:rsidRDefault="00E66EF0" w:rsidP="00E66EF0">
      <w:pPr>
        <w:jc w:val="center"/>
        <w:rPr>
          <w:b/>
          <w:sz w:val="36"/>
          <w:szCs w:val="36"/>
        </w:rPr>
      </w:pPr>
      <w:r>
        <w:rPr>
          <w:noProof/>
        </w:rPr>
        <w:drawing>
          <wp:anchor distT="0" distB="0" distL="114300" distR="114300" simplePos="0" relativeHeight="251664384" behindDoc="1" locked="0" layoutInCell="1" allowOverlap="1" wp14:anchorId="1E485522" wp14:editId="57F6B90A">
            <wp:simplePos x="0" y="0"/>
            <wp:positionH relativeFrom="margin">
              <wp:posOffset>1511935</wp:posOffset>
            </wp:positionH>
            <wp:positionV relativeFrom="paragraph">
              <wp:posOffset>102235</wp:posOffset>
            </wp:positionV>
            <wp:extent cx="2534920" cy="1021715"/>
            <wp:effectExtent l="0" t="0" r="0" b="0"/>
            <wp:wrapTight wrapText="bothSides">
              <wp:wrapPolygon edited="0">
                <wp:start x="0" y="0"/>
                <wp:lineTo x="0" y="21345"/>
                <wp:lineTo x="21427" y="21345"/>
                <wp:lineTo x="21427" y="0"/>
                <wp:lineTo x="0" y="0"/>
              </wp:wrapPolygon>
            </wp:wrapTight>
            <wp:docPr id="2" name="Picture 1" descr="WMAT_RGB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T_RGB_web"/>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534920" cy="1021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B12BD2" w14:textId="77777777" w:rsidR="00E66EF0" w:rsidRPr="00531DFB" w:rsidRDefault="00E66EF0" w:rsidP="00E66EF0">
      <w:pPr>
        <w:jc w:val="center"/>
        <w:rPr>
          <w:b/>
          <w:sz w:val="36"/>
          <w:szCs w:val="36"/>
        </w:rPr>
      </w:pPr>
    </w:p>
    <w:p w14:paraId="2FEAD674" w14:textId="77777777" w:rsidR="00E66EF0" w:rsidRPr="00531DFB" w:rsidRDefault="00E66EF0" w:rsidP="00E66EF0">
      <w:pPr>
        <w:jc w:val="center"/>
        <w:rPr>
          <w:b/>
          <w:sz w:val="36"/>
          <w:szCs w:val="36"/>
        </w:rPr>
      </w:pPr>
    </w:p>
    <w:p w14:paraId="5F31FEB3" w14:textId="77777777" w:rsidR="00E66EF0" w:rsidRDefault="00E66EF0" w:rsidP="00E66EF0">
      <w:pPr>
        <w:jc w:val="center"/>
        <w:rPr>
          <w:b/>
          <w:sz w:val="52"/>
          <w:szCs w:val="52"/>
        </w:rPr>
      </w:pPr>
      <w:r>
        <w:rPr>
          <w:b/>
          <w:sz w:val="52"/>
          <w:szCs w:val="52"/>
        </w:rPr>
        <w:t xml:space="preserve">   </w:t>
      </w:r>
    </w:p>
    <w:p w14:paraId="1C04FBB6" w14:textId="77777777" w:rsidR="00E66EF0" w:rsidRDefault="00E66EF0" w:rsidP="00E66EF0">
      <w:pPr>
        <w:jc w:val="center"/>
        <w:rPr>
          <w:b/>
          <w:sz w:val="52"/>
          <w:szCs w:val="52"/>
        </w:rPr>
      </w:pPr>
    </w:p>
    <w:p w14:paraId="06393110" w14:textId="77777777" w:rsidR="006C6D01" w:rsidRDefault="006C6D01" w:rsidP="00E66EF0">
      <w:pPr>
        <w:pStyle w:val="Heading1"/>
        <w:jc w:val="center"/>
        <w:rPr>
          <w:color w:val="000000" w:themeColor="text1"/>
          <w:sz w:val="48"/>
          <w:szCs w:val="48"/>
        </w:rPr>
      </w:pPr>
    </w:p>
    <w:p w14:paraId="5B1BF247" w14:textId="77777777" w:rsidR="00E66EF0" w:rsidRDefault="00E66EF0" w:rsidP="00E66EF0">
      <w:pPr>
        <w:pStyle w:val="Heading1"/>
        <w:jc w:val="center"/>
        <w:rPr>
          <w:color w:val="000000" w:themeColor="text1"/>
          <w:sz w:val="48"/>
          <w:szCs w:val="48"/>
        </w:rPr>
      </w:pPr>
      <w:r>
        <w:rPr>
          <w:color w:val="000000" w:themeColor="text1"/>
          <w:sz w:val="48"/>
          <w:szCs w:val="48"/>
        </w:rPr>
        <w:t xml:space="preserve">STAFF BEHAVIOUR POLICY </w:t>
      </w:r>
    </w:p>
    <w:p w14:paraId="5A2A61DC" w14:textId="77777777" w:rsidR="00E66EF0" w:rsidRPr="00E66EF0" w:rsidRDefault="00E66EF0" w:rsidP="00E66EF0">
      <w:pPr>
        <w:pStyle w:val="Heading1"/>
        <w:jc w:val="center"/>
        <w:rPr>
          <w:color w:val="000000" w:themeColor="text1"/>
          <w:sz w:val="48"/>
          <w:szCs w:val="48"/>
        </w:rPr>
      </w:pPr>
      <w:r>
        <w:rPr>
          <w:color w:val="000000" w:themeColor="text1"/>
          <w:sz w:val="48"/>
          <w:szCs w:val="48"/>
        </w:rPr>
        <w:t>CODE OF CONDUCT</w:t>
      </w:r>
    </w:p>
    <w:p w14:paraId="26F92D7C" w14:textId="77777777" w:rsidR="00E66EF0" w:rsidRDefault="00E66EF0" w:rsidP="00E66EF0">
      <w:pPr>
        <w:rPr>
          <w:sz w:val="36"/>
          <w:szCs w:val="36"/>
        </w:rPr>
      </w:pP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4518"/>
      </w:tblGrid>
      <w:tr w:rsidR="00BC5A56" w:rsidRPr="00BC5A56" w14:paraId="4384508B" w14:textId="77777777" w:rsidTr="00047D08">
        <w:trPr>
          <w:trHeight w:val="585"/>
          <w:jc w:val="center"/>
        </w:trPr>
        <w:tc>
          <w:tcPr>
            <w:tcW w:w="45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52AB7D" w14:textId="77777777" w:rsidR="00047D08" w:rsidRPr="00BC5A56" w:rsidRDefault="00047D08" w:rsidP="000674AF">
            <w:pPr>
              <w:rPr>
                <w:color w:val="000000" w:themeColor="text1"/>
                <w:sz w:val="28"/>
                <w:szCs w:val="28"/>
              </w:rPr>
            </w:pPr>
            <w:r w:rsidRPr="00BC5A56">
              <w:rPr>
                <w:color w:val="000000" w:themeColor="text1"/>
                <w:sz w:val="28"/>
                <w:szCs w:val="28"/>
              </w:rPr>
              <w:t>Reviewed by Governors:</w:t>
            </w:r>
          </w:p>
        </w:tc>
        <w:tc>
          <w:tcPr>
            <w:tcW w:w="4518" w:type="dxa"/>
            <w:tcBorders>
              <w:top w:val="single" w:sz="4" w:space="0" w:color="auto"/>
              <w:left w:val="single" w:sz="4" w:space="0" w:color="auto"/>
              <w:bottom w:val="single" w:sz="4" w:space="0" w:color="auto"/>
              <w:right w:val="single" w:sz="4" w:space="0" w:color="auto"/>
            </w:tcBorders>
            <w:shd w:val="clear" w:color="auto" w:fill="auto"/>
            <w:vAlign w:val="center"/>
          </w:tcPr>
          <w:p w14:paraId="3E89B227" w14:textId="55F19685" w:rsidR="00047D08" w:rsidRPr="00BC5A56" w:rsidRDefault="00BC5A56" w:rsidP="000674AF">
            <w:pPr>
              <w:rPr>
                <w:color w:val="000000" w:themeColor="text1"/>
                <w:sz w:val="28"/>
                <w:szCs w:val="28"/>
              </w:rPr>
            </w:pPr>
            <w:r>
              <w:rPr>
                <w:color w:val="000000" w:themeColor="text1"/>
                <w:sz w:val="28"/>
                <w:szCs w:val="28"/>
              </w:rPr>
              <w:t>November 2024</w:t>
            </w:r>
          </w:p>
        </w:tc>
      </w:tr>
      <w:tr w:rsidR="00BC5A56" w:rsidRPr="00BC5A56" w14:paraId="04AEA89F" w14:textId="77777777" w:rsidTr="00047D08">
        <w:trPr>
          <w:trHeight w:val="585"/>
          <w:jc w:val="center"/>
        </w:trPr>
        <w:tc>
          <w:tcPr>
            <w:tcW w:w="45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12BE2F" w14:textId="77777777" w:rsidR="00047D08" w:rsidRPr="00BC5A56" w:rsidRDefault="00047D08" w:rsidP="000674AF">
            <w:pPr>
              <w:rPr>
                <w:color w:val="000000" w:themeColor="text1"/>
                <w:sz w:val="28"/>
                <w:szCs w:val="28"/>
              </w:rPr>
            </w:pPr>
            <w:r w:rsidRPr="00BC5A56">
              <w:rPr>
                <w:color w:val="000000" w:themeColor="text1"/>
                <w:sz w:val="28"/>
                <w:szCs w:val="28"/>
              </w:rPr>
              <w:t>To be reviewed:</w:t>
            </w:r>
          </w:p>
        </w:tc>
        <w:tc>
          <w:tcPr>
            <w:tcW w:w="4518" w:type="dxa"/>
            <w:tcBorders>
              <w:top w:val="single" w:sz="4" w:space="0" w:color="auto"/>
              <w:left w:val="single" w:sz="4" w:space="0" w:color="auto"/>
              <w:bottom w:val="single" w:sz="4" w:space="0" w:color="auto"/>
              <w:right w:val="single" w:sz="4" w:space="0" w:color="auto"/>
            </w:tcBorders>
            <w:shd w:val="clear" w:color="auto" w:fill="auto"/>
            <w:vAlign w:val="center"/>
          </w:tcPr>
          <w:p w14:paraId="5816FB2C" w14:textId="6698658E" w:rsidR="00047D08" w:rsidRPr="00BC5A56" w:rsidRDefault="00BC5A56" w:rsidP="000674AF">
            <w:pPr>
              <w:rPr>
                <w:color w:val="000000" w:themeColor="text1"/>
                <w:sz w:val="28"/>
                <w:szCs w:val="28"/>
              </w:rPr>
            </w:pPr>
            <w:r>
              <w:rPr>
                <w:color w:val="000000" w:themeColor="text1"/>
                <w:sz w:val="28"/>
                <w:szCs w:val="28"/>
              </w:rPr>
              <w:t>November 2026</w:t>
            </w:r>
          </w:p>
        </w:tc>
      </w:tr>
      <w:tr w:rsidR="00BC5A56" w:rsidRPr="00BC5A56" w14:paraId="2424CCD0" w14:textId="77777777" w:rsidTr="00047D08">
        <w:trPr>
          <w:trHeight w:val="603"/>
          <w:jc w:val="center"/>
        </w:trPr>
        <w:tc>
          <w:tcPr>
            <w:tcW w:w="45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8782E0" w14:textId="77777777" w:rsidR="00047D08" w:rsidRPr="00BC5A56" w:rsidRDefault="00047D08" w:rsidP="000674AF">
            <w:pPr>
              <w:rPr>
                <w:color w:val="000000" w:themeColor="text1"/>
                <w:sz w:val="28"/>
                <w:szCs w:val="28"/>
              </w:rPr>
            </w:pPr>
            <w:r w:rsidRPr="00BC5A56">
              <w:rPr>
                <w:color w:val="000000" w:themeColor="text1"/>
                <w:sz w:val="28"/>
                <w:szCs w:val="28"/>
              </w:rPr>
              <w:t>Leadership link person:</w:t>
            </w:r>
          </w:p>
        </w:tc>
        <w:tc>
          <w:tcPr>
            <w:tcW w:w="4518" w:type="dxa"/>
            <w:tcBorders>
              <w:top w:val="single" w:sz="4" w:space="0" w:color="auto"/>
              <w:left w:val="single" w:sz="4" w:space="0" w:color="auto"/>
              <w:bottom w:val="single" w:sz="4" w:space="0" w:color="auto"/>
              <w:right w:val="single" w:sz="4" w:space="0" w:color="auto"/>
            </w:tcBorders>
            <w:shd w:val="clear" w:color="auto" w:fill="auto"/>
            <w:vAlign w:val="center"/>
          </w:tcPr>
          <w:p w14:paraId="58B49E2B" w14:textId="1E6EE851" w:rsidR="00047D08" w:rsidRPr="00BC5A56" w:rsidRDefault="00BC5A56" w:rsidP="000674AF">
            <w:pPr>
              <w:rPr>
                <w:color w:val="000000" w:themeColor="text1"/>
                <w:sz w:val="28"/>
                <w:szCs w:val="28"/>
              </w:rPr>
            </w:pPr>
            <w:r>
              <w:rPr>
                <w:color w:val="000000" w:themeColor="text1"/>
                <w:sz w:val="28"/>
                <w:szCs w:val="28"/>
              </w:rPr>
              <w:t>Headteacher</w:t>
            </w:r>
            <w:bookmarkStart w:id="0" w:name="_GoBack"/>
            <w:bookmarkEnd w:id="0"/>
          </w:p>
        </w:tc>
      </w:tr>
    </w:tbl>
    <w:p w14:paraId="32D1FE56" w14:textId="77777777" w:rsidR="006C6D01" w:rsidRDefault="006C6D01" w:rsidP="00E66EF0">
      <w:pPr>
        <w:ind w:firstLine="720"/>
        <w:jc w:val="both"/>
        <w:rPr>
          <w:color w:val="auto"/>
          <w:sz w:val="28"/>
          <w:szCs w:val="28"/>
        </w:rPr>
      </w:pPr>
    </w:p>
    <w:p w14:paraId="3D16FA9D" w14:textId="77777777" w:rsidR="006C6D01" w:rsidRDefault="006C6D01" w:rsidP="00E66EF0">
      <w:pPr>
        <w:ind w:firstLine="720"/>
        <w:jc w:val="both"/>
        <w:rPr>
          <w:color w:val="auto"/>
          <w:sz w:val="28"/>
          <w:szCs w:val="28"/>
        </w:rPr>
      </w:pPr>
    </w:p>
    <w:p w14:paraId="35993CEA" w14:textId="77777777" w:rsidR="00E66EF0" w:rsidRPr="00E66EF0" w:rsidRDefault="00E66EF0" w:rsidP="00E66EF0">
      <w:pPr>
        <w:jc w:val="center"/>
        <w:rPr>
          <w:i/>
          <w:color w:val="auto"/>
        </w:rPr>
      </w:pPr>
    </w:p>
    <w:p w14:paraId="52C2BBB7" w14:textId="77777777" w:rsidR="00E66EF0" w:rsidRPr="00E66EF0" w:rsidRDefault="00E66EF0" w:rsidP="00E66EF0">
      <w:pPr>
        <w:jc w:val="center"/>
        <w:rPr>
          <w:i/>
          <w:color w:val="auto"/>
        </w:rPr>
      </w:pPr>
    </w:p>
    <w:p w14:paraId="13A84C1A" w14:textId="77777777" w:rsidR="00E66EF0" w:rsidRPr="00E66EF0" w:rsidRDefault="00E66EF0" w:rsidP="00E66EF0">
      <w:pPr>
        <w:jc w:val="center"/>
        <w:rPr>
          <w:i/>
          <w:color w:val="auto"/>
        </w:rPr>
      </w:pPr>
      <w:r w:rsidRPr="00E66EF0">
        <w:rPr>
          <w:i/>
          <w:color w:val="auto"/>
        </w:rPr>
        <w:t xml:space="preserve">Walton Multi Academy Trust refers to all schools within the Trust.  </w:t>
      </w:r>
    </w:p>
    <w:p w14:paraId="3A7C3526" w14:textId="77777777" w:rsidR="00E66EF0" w:rsidRPr="00E66EF0" w:rsidRDefault="00E66EF0" w:rsidP="00E66EF0">
      <w:pPr>
        <w:jc w:val="center"/>
        <w:rPr>
          <w:i/>
          <w:color w:val="auto"/>
        </w:rPr>
      </w:pPr>
      <w:r w:rsidRPr="00E66EF0">
        <w:rPr>
          <w:i/>
          <w:color w:val="auto"/>
        </w:rPr>
        <w:t>When referring to Trust Boards, this includes Local Governor Boards, and the term ‘Governor’ includes all Trustees or Local Board Governors.</w:t>
      </w:r>
    </w:p>
    <w:p w14:paraId="4A0FB305" w14:textId="77777777" w:rsidR="009F5993" w:rsidRPr="00E66EF0" w:rsidRDefault="00E66EF0" w:rsidP="00E66EF0">
      <w:pPr>
        <w:spacing w:after="200" w:line="276" w:lineRule="auto"/>
        <w:rPr>
          <w:rFonts w:asciiTheme="minorHAnsi" w:hAnsiTheme="minorHAnsi"/>
          <w:b/>
          <w:caps/>
          <w:noProof/>
          <w:color w:val="auto"/>
          <w:sz w:val="36"/>
          <w:lang w:eastAsia="en-GB"/>
        </w:rPr>
      </w:pPr>
      <w:r w:rsidRPr="00E66EF0">
        <w:rPr>
          <w:rFonts w:asciiTheme="minorHAnsi" w:hAnsiTheme="minorHAnsi"/>
          <w:b/>
          <w:caps/>
          <w:color w:val="auto"/>
          <w:sz w:val="36"/>
        </w:rPr>
        <w:br w:type="page"/>
      </w:r>
    </w:p>
    <w:p w14:paraId="575393D7" w14:textId="77777777" w:rsidR="009F5993" w:rsidRDefault="009F5993" w:rsidP="00E66EF0">
      <w:pPr>
        <w:tabs>
          <w:tab w:val="left" w:pos="720"/>
          <w:tab w:val="right" w:pos="1224"/>
          <w:tab w:val="left" w:pos="1440"/>
          <w:tab w:val="left" w:pos="2160"/>
          <w:tab w:val="left" w:pos="2327"/>
        </w:tabs>
        <w:spacing w:line="320" w:lineRule="exact"/>
        <w:rPr>
          <w:rFonts w:asciiTheme="minorHAnsi" w:hAnsiTheme="minorHAnsi"/>
          <w:b/>
          <w:caps/>
          <w:sz w:val="36"/>
        </w:rPr>
      </w:pPr>
      <w:r>
        <w:rPr>
          <w:rFonts w:asciiTheme="minorHAnsi" w:hAnsiTheme="minorHAnsi"/>
          <w:b/>
          <w:caps/>
          <w:sz w:val="36"/>
        </w:rPr>
        <w:lastRenderedPageBreak/>
        <w:tab/>
      </w:r>
    </w:p>
    <w:p w14:paraId="3C5B94D2" w14:textId="77777777" w:rsidR="00996998" w:rsidRPr="0014707C" w:rsidRDefault="009F5993" w:rsidP="009F5993">
      <w:pPr>
        <w:tabs>
          <w:tab w:val="left" w:pos="720"/>
          <w:tab w:val="right" w:pos="1224"/>
          <w:tab w:val="left" w:pos="1440"/>
          <w:tab w:val="left" w:pos="2160"/>
        </w:tabs>
        <w:spacing w:line="240" w:lineRule="exact"/>
        <w:ind w:left="720" w:hanging="720"/>
        <w:rPr>
          <w:rFonts w:asciiTheme="minorHAnsi" w:hAnsiTheme="minorHAnsi"/>
        </w:rPr>
      </w:pPr>
      <w:r w:rsidRPr="009F5993">
        <w:rPr>
          <w:rFonts w:asciiTheme="minorHAnsi" w:hAnsiTheme="minorHAnsi"/>
          <w:noProof/>
          <w:lang w:eastAsia="en-GB"/>
        </w:rPr>
        <w:drawing>
          <wp:inline distT="0" distB="0" distL="0" distR="0" wp14:anchorId="2F259D9C" wp14:editId="511C2F81">
            <wp:extent cx="5486400" cy="2225040"/>
            <wp:effectExtent l="0" t="0" r="0" b="3810"/>
            <wp:docPr id="17" name="Picture 17" descr="N:\PR\Academy Trust Logo\WMAT_CMYK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PR\Academy Trust Logo\WMAT_CMYK_prin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225040"/>
                    </a:xfrm>
                    <a:prstGeom prst="rect">
                      <a:avLst/>
                    </a:prstGeom>
                    <a:noFill/>
                    <a:ln>
                      <a:noFill/>
                    </a:ln>
                  </pic:spPr>
                </pic:pic>
              </a:graphicData>
            </a:graphic>
          </wp:inline>
        </w:drawing>
      </w:r>
    </w:p>
    <w:p w14:paraId="2068FD7B" w14:textId="77777777" w:rsidR="00996998" w:rsidRPr="00E66EF0" w:rsidRDefault="00996998" w:rsidP="00C766DE">
      <w:pPr>
        <w:pStyle w:val="Heading1"/>
        <w:rPr>
          <w:color w:val="auto"/>
          <w:sz w:val="36"/>
          <w:szCs w:val="36"/>
        </w:rPr>
      </w:pPr>
      <w:r w:rsidRPr="004F1028">
        <w:rPr>
          <w:rFonts w:asciiTheme="minorHAnsi" w:hAnsiTheme="minorHAnsi"/>
          <w:color w:val="000000" w:themeColor="text1"/>
          <w:sz w:val="32"/>
        </w:rPr>
        <w:t>1.</w:t>
      </w:r>
      <w:r w:rsidRPr="004F1028">
        <w:rPr>
          <w:rFonts w:asciiTheme="minorHAnsi" w:hAnsiTheme="minorHAnsi"/>
          <w:color w:val="000000" w:themeColor="text1"/>
          <w:sz w:val="32"/>
        </w:rPr>
        <w:tab/>
      </w:r>
      <w:r w:rsidRPr="00E66EF0">
        <w:rPr>
          <w:color w:val="auto"/>
          <w:sz w:val="36"/>
          <w:szCs w:val="36"/>
        </w:rPr>
        <w:t>INTRODUCTION</w:t>
      </w:r>
      <w:r w:rsidR="00CC510A" w:rsidRPr="00E66EF0">
        <w:rPr>
          <w:color w:val="auto"/>
          <w:sz w:val="36"/>
          <w:szCs w:val="36"/>
        </w:rPr>
        <w:t xml:space="preserve"> </w:t>
      </w:r>
    </w:p>
    <w:p w14:paraId="76D10C35" w14:textId="77777777" w:rsidR="00996998" w:rsidRPr="00E66EF0" w:rsidRDefault="00996998" w:rsidP="00C766DE">
      <w:pPr>
        <w:ind w:left="720" w:hanging="720"/>
        <w:jc w:val="both"/>
        <w:rPr>
          <w:color w:val="auto"/>
          <w:sz w:val="22"/>
        </w:rPr>
      </w:pPr>
    </w:p>
    <w:p w14:paraId="4CCE33C1" w14:textId="77777777" w:rsidR="00996998" w:rsidRPr="00E66EF0" w:rsidRDefault="00996998" w:rsidP="00C766DE">
      <w:pPr>
        <w:ind w:left="720" w:hanging="720"/>
        <w:jc w:val="both"/>
        <w:rPr>
          <w:color w:val="auto"/>
        </w:rPr>
      </w:pPr>
      <w:r w:rsidRPr="00E66EF0">
        <w:rPr>
          <w:color w:val="auto"/>
        </w:rPr>
        <w:t>1.1</w:t>
      </w:r>
      <w:r w:rsidRPr="00E66EF0">
        <w:rPr>
          <w:color w:val="auto"/>
        </w:rPr>
        <w:tab/>
        <w:t xml:space="preserve">All employees </w:t>
      </w:r>
      <w:r w:rsidR="00FE0C5C" w:rsidRPr="00E66EF0">
        <w:rPr>
          <w:color w:val="auto"/>
        </w:rPr>
        <w:t xml:space="preserve">(and volunteers) </w:t>
      </w:r>
      <w:r w:rsidRPr="00E66EF0">
        <w:rPr>
          <w:color w:val="auto"/>
        </w:rPr>
        <w:t xml:space="preserve">should be aware of the </w:t>
      </w:r>
      <w:r w:rsidRPr="00E66EF0">
        <w:rPr>
          <w:b/>
          <w:color w:val="auto"/>
        </w:rPr>
        <w:t xml:space="preserve">standards of conduct </w:t>
      </w:r>
      <w:r w:rsidRPr="00E66EF0">
        <w:rPr>
          <w:color w:val="auto"/>
        </w:rPr>
        <w:t xml:space="preserve">expected of them by their employer.  Although it is impossible to lay down rules to cover all eventualities, </w:t>
      </w:r>
      <w:r w:rsidR="00C766DE" w:rsidRPr="00E66EF0">
        <w:rPr>
          <w:color w:val="auto"/>
        </w:rPr>
        <w:t>this</w:t>
      </w:r>
      <w:r w:rsidRPr="00E66EF0">
        <w:rPr>
          <w:color w:val="auto"/>
        </w:rPr>
        <w:t xml:space="preserve"> Code sets out the </w:t>
      </w:r>
      <w:r w:rsidR="00C766DE" w:rsidRPr="00E66EF0">
        <w:rPr>
          <w:color w:val="auto"/>
        </w:rPr>
        <w:t xml:space="preserve">key </w:t>
      </w:r>
      <w:r w:rsidRPr="00E66EF0">
        <w:rPr>
          <w:color w:val="auto"/>
        </w:rPr>
        <w:t xml:space="preserve">areas where concerns are likely to arise and staff awareness is necessary.  The Code applies to all staff working in </w:t>
      </w:r>
      <w:r w:rsidR="0054716D" w:rsidRPr="00E66EF0">
        <w:rPr>
          <w:color w:val="auto"/>
        </w:rPr>
        <w:t>the academy</w:t>
      </w:r>
      <w:r w:rsidRPr="00E66EF0">
        <w:rPr>
          <w:color w:val="auto"/>
        </w:rPr>
        <w:t>.</w:t>
      </w:r>
    </w:p>
    <w:p w14:paraId="1DA45F89" w14:textId="77777777" w:rsidR="00996998" w:rsidRPr="00E66EF0" w:rsidRDefault="00996998" w:rsidP="00C766DE">
      <w:pPr>
        <w:ind w:left="720" w:hanging="720"/>
        <w:jc w:val="both"/>
        <w:rPr>
          <w:color w:val="auto"/>
        </w:rPr>
      </w:pPr>
    </w:p>
    <w:p w14:paraId="45F1DE3D" w14:textId="77777777" w:rsidR="003B6E48" w:rsidRPr="00E66EF0" w:rsidRDefault="00996998" w:rsidP="00E66EF0">
      <w:pPr>
        <w:ind w:left="720" w:hanging="720"/>
        <w:jc w:val="both"/>
        <w:rPr>
          <w:color w:val="auto"/>
        </w:rPr>
      </w:pPr>
      <w:r w:rsidRPr="00E66EF0">
        <w:rPr>
          <w:color w:val="auto"/>
        </w:rPr>
        <w:t>1.2</w:t>
      </w:r>
      <w:r w:rsidRPr="00E66EF0">
        <w:rPr>
          <w:color w:val="auto"/>
        </w:rPr>
        <w:tab/>
        <w:t xml:space="preserve">Staff must comply with requirements </w:t>
      </w:r>
      <w:r w:rsidR="00C766DE" w:rsidRPr="00E66EF0">
        <w:rPr>
          <w:color w:val="auto"/>
        </w:rPr>
        <w:t xml:space="preserve">of </w:t>
      </w:r>
      <w:r w:rsidRPr="00E66EF0">
        <w:rPr>
          <w:color w:val="auto"/>
        </w:rPr>
        <w:t>their contract of employment, conditions of service,</w:t>
      </w:r>
    </w:p>
    <w:p w14:paraId="6AE7B156" w14:textId="77777777" w:rsidR="003B6E48" w:rsidRPr="00E66EF0" w:rsidRDefault="003B6E48" w:rsidP="00E66EF0">
      <w:pPr>
        <w:ind w:left="720" w:hanging="720"/>
        <w:jc w:val="both"/>
        <w:rPr>
          <w:color w:val="auto"/>
        </w:rPr>
      </w:pPr>
      <w:r w:rsidRPr="00E66EF0">
        <w:rPr>
          <w:color w:val="auto"/>
        </w:rPr>
        <w:tab/>
      </w:r>
      <w:r w:rsidR="00996998" w:rsidRPr="00E66EF0">
        <w:rPr>
          <w:color w:val="auto"/>
        </w:rPr>
        <w:t>Articles of Govern</w:t>
      </w:r>
      <w:r w:rsidR="00FF549A" w:rsidRPr="00E66EF0">
        <w:rPr>
          <w:color w:val="auto"/>
        </w:rPr>
        <w:t>ance</w:t>
      </w:r>
      <w:r w:rsidR="00996998" w:rsidRPr="00E66EF0">
        <w:rPr>
          <w:color w:val="auto"/>
        </w:rPr>
        <w:t xml:space="preserve"> and relevant </w:t>
      </w:r>
      <w:r w:rsidR="00FF549A" w:rsidRPr="00E66EF0">
        <w:rPr>
          <w:color w:val="auto"/>
        </w:rPr>
        <w:t xml:space="preserve">local/national </w:t>
      </w:r>
      <w:r w:rsidR="00996998" w:rsidRPr="00E66EF0">
        <w:rPr>
          <w:color w:val="auto"/>
        </w:rPr>
        <w:t xml:space="preserve">policies.  The Code is supplementary to documents detailing terms and conditions of employment, including statutory provisions, </w:t>
      </w:r>
      <w:r w:rsidR="00FE0C5C" w:rsidRPr="00E66EF0">
        <w:rPr>
          <w:color w:val="auto"/>
        </w:rPr>
        <w:t>relating to employment</w:t>
      </w:r>
      <w:r w:rsidR="00996998" w:rsidRPr="00E66EF0">
        <w:rPr>
          <w:color w:val="auto"/>
        </w:rPr>
        <w:t>.</w:t>
      </w:r>
      <w:r w:rsidRPr="00E66EF0">
        <w:rPr>
          <w:color w:val="auto"/>
        </w:rPr>
        <w:t xml:space="preserve"> In addition, teaching staff should have regard for the Teachers’ Standards (July 2011), Part two: Personal and Professional Conduct.</w:t>
      </w:r>
    </w:p>
    <w:p w14:paraId="558B0EA7" w14:textId="77777777" w:rsidR="00996998" w:rsidRPr="00E66EF0" w:rsidRDefault="00996998" w:rsidP="00C766DE">
      <w:pPr>
        <w:ind w:left="720" w:hanging="720"/>
        <w:jc w:val="both"/>
        <w:rPr>
          <w:color w:val="auto"/>
        </w:rPr>
      </w:pPr>
    </w:p>
    <w:p w14:paraId="52BDF169" w14:textId="77777777" w:rsidR="00996998" w:rsidRPr="00E66EF0" w:rsidRDefault="00996998" w:rsidP="00C766DE">
      <w:pPr>
        <w:ind w:left="720" w:hanging="720"/>
        <w:jc w:val="both"/>
        <w:rPr>
          <w:color w:val="auto"/>
        </w:rPr>
      </w:pPr>
      <w:r w:rsidRPr="00E66EF0">
        <w:rPr>
          <w:color w:val="auto"/>
        </w:rPr>
        <w:t>1.3</w:t>
      </w:r>
      <w:r w:rsidRPr="00E66EF0">
        <w:rPr>
          <w:color w:val="auto"/>
        </w:rPr>
        <w:tab/>
      </w:r>
      <w:r w:rsidRPr="00E66EF0">
        <w:rPr>
          <w:b/>
          <w:color w:val="auto"/>
        </w:rPr>
        <w:t xml:space="preserve">Failure to observe </w:t>
      </w:r>
      <w:r w:rsidRPr="00E66EF0">
        <w:rPr>
          <w:color w:val="auto"/>
        </w:rPr>
        <w:t>the provisions of the Code may be relevant in considering action under disciplinary procedures.  Should this occur, full consideration will be given to all the relevant facts and circumstances of the case in accordance with the principles of natural justice and following agreed procedures</w:t>
      </w:r>
      <w:r w:rsidR="00CC510A" w:rsidRPr="00E66EF0">
        <w:rPr>
          <w:color w:val="auto"/>
        </w:rPr>
        <w:t>, in line with the Academ</w:t>
      </w:r>
      <w:r w:rsidR="00E811A9" w:rsidRPr="00E66EF0">
        <w:rPr>
          <w:color w:val="auto"/>
        </w:rPr>
        <w:t>y</w:t>
      </w:r>
      <w:r w:rsidR="00CC510A" w:rsidRPr="00E66EF0">
        <w:rPr>
          <w:color w:val="auto"/>
        </w:rPr>
        <w:t xml:space="preserve"> </w:t>
      </w:r>
      <w:r w:rsidR="00E811A9" w:rsidRPr="00E66EF0">
        <w:rPr>
          <w:color w:val="auto"/>
        </w:rPr>
        <w:t>Disciplinary Policy</w:t>
      </w:r>
      <w:r w:rsidR="00CC510A" w:rsidRPr="00E66EF0">
        <w:rPr>
          <w:color w:val="auto"/>
        </w:rPr>
        <w:t xml:space="preserve">. </w:t>
      </w:r>
    </w:p>
    <w:p w14:paraId="5BE333B1" w14:textId="77777777" w:rsidR="00996998" w:rsidRDefault="00996998" w:rsidP="00C766DE">
      <w:pPr>
        <w:ind w:left="720" w:hanging="720"/>
        <w:jc w:val="both"/>
        <w:rPr>
          <w:color w:val="auto"/>
        </w:rPr>
      </w:pPr>
    </w:p>
    <w:p w14:paraId="3642F261" w14:textId="77777777" w:rsidR="00E66EF0" w:rsidRPr="00E66EF0" w:rsidRDefault="00E66EF0" w:rsidP="00C766DE">
      <w:pPr>
        <w:ind w:left="720" w:hanging="720"/>
        <w:jc w:val="both"/>
        <w:rPr>
          <w:color w:val="auto"/>
        </w:rPr>
      </w:pPr>
    </w:p>
    <w:p w14:paraId="41594E5A" w14:textId="77777777" w:rsidR="00996998" w:rsidRPr="00E66EF0" w:rsidRDefault="00996998" w:rsidP="00C766DE">
      <w:pPr>
        <w:pStyle w:val="Heading1"/>
        <w:rPr>
          <w:color w:val="auto"/>
          <w:sz w:val="36"/>
          <w:szCs w:val="36"/>
        </w:rPr>
      </w:pPr>
      <w:r w:rsidRPr="00E66EF0">
        <w:rPr>
          <w:color w:val="auto"/>
          <w:sz w:val="32"/>
        </w:rPr>
        <w:t>2.</w:t>
      </w:r>
      <w:r w:rsidRPr="00E66EF0">
        <w:rPr>
          <w:color w:val="auto"/>
          <w:sz w:val="32"/>
        </w:rPr>
        <w:tab/>
      </w:r>
      <w:r w:rsidRPr="00E66EF0">
        <w:rPr>
          <w:color w:val="auto"/>
          <w:sz w:val="36"/>
          <w:szCs w:val="36"/>
        </w:rPr>
        <w:t>CONDUCT IN RELATION TO PUPILS</w:t>
      </w:r>
    </w:p>
    <w:p w14:paraId="1A1FA7BE" w14:textId="77777777" w:rsidR="00996998" w:rsidRPr="00E66EF0" w:rsidRDefault="00996998" w:rsidP="00C766DE">
      <w:pPr>
        <w:jc w:val="both"/>
        <w:rPr>
          <w:color w:val="auto"/>
          <w:sz w:val="22"/>
        </w:rPr>
      </w:pPr>
    </w:p>
    <w:p w14:paraId="4B72DDB8" w14:textId="77777777" w:rsidR="00996998" w:rsidRPr="00E66EF0" w:rsidRDefault="00996998" w:rsidP="00C766DE">
      <w:pPr>
        <w:ind w:left="720" w:hanging="720"/>
        <w:jc w:val="both"/>
        <w:rPr>
          <w:color w:val="auto"/>
        </w:rPr>
      </w:pPr>
      <w:r w:rsidRPr="00E66EF0">
        <w:rPr>
          <w:color w:val="auto"/>
        </w:rPr>
        <w:t>2.1</w:t>
      </w:r>
      <w:r w:rsidRPr="00E66EF0">
        <w:rPr>
          <w:color w:val="auto"/>
        </w:rPr>
        <w:tab/>
      </w:r>
      <w:r w:rsidR="00C766DE" w:rsidRPr="00E66EF0">
        <w:rPr>
          <w:color w:val="auto"/>
        </w:rPr>
        <w:t xml:space="preserve">School based </w:t>
      </w:r>
      <w:r w:rsidRPr="00E66EF0">
        <w:rPr>
          <w:color w:val="auto"/>
        </w:rPr>
        <w:t xml:space="preserve">staff act </w:t>
      </w:r>
      <w:r w:rsidRPr="00E66EF0">
        <w:rPr>
          <w:b/>
          <w:color w:val="auto"/>
        </w:rPr>
        <w:t xml:space="preserve">in loco parentis </w:t>
      </w:r>
      <w:r w:rsidRPr="00E66EF0">
        <w:rPr>
          <w:color w:val="auto"/>
        </w:rPr>
        <w:t xml:space="preserve">in respect of pupils in their charge as set out in the Children’s Act of 1989 and must act in the role of </w:t>
      </w:r>
      <w:r w:rsidR="00C766DE" w:rsidRPr="00E66EF0">
        <w:rPr>
          <w:color w:val="auto"/>
        </w:rPr>
        <w:t xml:space="preserve">a </w:t>
      </w:r>
      <w:r w:rsidRPr="00E66EF0">
        <w:rPr>
          <w:color w:val="auto"/>
        </w:rPr>
        <w:t>reasonabl</w:t>
      </w:r>
      <w:r w:rsidR="00C766DE" w:rsidRPr="00E66EF0">
        <w:rPr>
          <w:color w:val="auto"/>
        </w:rPr>
        <w:t>e</w:t>
      </w:r>
      <w:r w:rsidRPr="00E66EF0">
        <w:rPr>
          <w:color w:val="auto"/>
        </w:rPr>
        <w:t xml:space="preserve"> parent in the school context.  Through their actions staff must act in accordance with this duty of care to ensure at all times that the safety and welfare of pupils is accorded the highest priority.  In this and other ways staff should always maintain standards of conduct which sustain their professional standing and that of the </w:t>
      </w:r>
      <w:r w:rsidR="0054716D" w:rsidRPr="00E66EF0">
        <w:rPr>
          <w:color w:val="auto"/>
        </w:rPr>
        <w:t>academy</w:t>
      </w:r>
      <w:r w:rsidRPr="00E66EF0">
        <w:rPr>
          <w:color w:val="auto"/>
        </w:rPr>
        <w:t>.</w:t>
      </w:r>
    </w:p>
    <w:p w14:paraId="10B0B071" w14:textId="77777777" w:rsidR="00996998" w:rsidRPr="00E66EF0" w:rsidRDefault="00996998" w:rsidP="00C766DE">
      <w:pPr>
        <w:ind w:left="720" w:hanging="720"/>
        <w:jc w:val="both"/>
        <w:rPr>
          <w:color w:val="auto"/>
        </w:rPr>
      </w:pPr>
    </w:p>
    <w:p w14:paraId="656D954C" w14:textId="77777777" w:rsidR="00996998" w:rsidRPr="00E66EF0" w:rsidRDefault="00996998" w:rsidP="00C766DE">
      <w:pPr>
        <w:ind w:left="720" w:hanging="720"/>
        <w:jc w:val="both"/>
        <w:rPr>
          <w:color w:val="auto"/>
        </w:rPr>
      </w:pPr>
      <w:r w:rsidRPr="00E66EF0">
        <w:rPr>
          <w:color w:val="auto"/>
        </w:rPr>
        <w:t>2.2</w:t>
      </w:r>
      <w:r w:rsidRPr="00E66EF0">
        <w:rPr>
          <w:color w:val="auto"/>
        </w:rPr>
        <w:tab/>
      </w:r>
      <w:r w:rsidRPr="00E66EF0">
        <w:rPr>
          <w:b/>
          <w:color w:val="auto"/>
        </w:rPr>
        <w:t xml:space="preserve">Interaction with pupils </w:t>
      </w:r>
      <w:r w:rsidRPr="00E66EF0">
        <w:rPr>
          <w:color w:val="auto"/>
        </w:rPr>
        <w:t xml:space="preserve">should always be appropriate to their age and gender.  Staff should not touch pupils, however casually, in ways or on parts of the body that might be considered indecent, unnecessary or familiar </w:t>
      </w:r>
      <w:r w:rsidR="00E811A9" w:rsidRPr="00E66EF0">
        <w:rPr>
          <w:color w:val="auto"/>
        </w:rPr>
        <w:t xml:space="preserve">and must not </w:t>
      </w:r>
      <w:r w:rsidRPr="00E66EF0">
        <w:rPr>
          <w:color w:val="auto"/>
        </w:rPr>
        <w:t>use inappropriate language.  Particular care may be necessary when supervising pupil</w:t>
      </w:r>
      <w:r w:rsidR="00C766DE" w:rsidRPr="00E66EF0">
        <w:rPr>
          <w:color w:val="auto"/>
        </w:rPr>
        <w:t>s who are particularly vulnerable, and when engaged in out of school activities</w:t>
      </w:r>
      <w:r w:rsidR="00E811A9" w:rsidRPr="00E66EF0">
        <w:rPr>
          <w:color w:val="auto"/>
        </w:rPr>
        <w:t xml:space="preserve"> with any pupils</w:t>
      </w:r>
      <w:r w:rsidR="00C766DE" w:rsidRPr="00E66EF0">
        <w:rPr>
          <w:color w:val="auto"/>
        </w:rPr>
        <w:t>.</w:t>
      </w:r>
      <w:r w:rsidR="00BB2FEF" w:rsidRPr="00E66EF0">
        <w:rPr>
          <w:color w:val="auto"/>
        </w:rPr>
        <w:t xml:space="preserve">  Staff should not engage with pupils via personal social media accounts</w:t>
      </w:r>
      <w:r w:rsidR="00331E42" w:rsidRPr="00E66EF0">
        <w:rPr>
          <w:color w:val="auto"/>
        </w:rPr>
        <w:t xml:space="preserve"> </w:t>
      </w:r>
      <w:r w:rsidR="009E4C25" w:rsidRPr="00E66EF0">
        <w:rPr>
          <w:color w:val="auto"/>
        </w:rPr>
        <w:t xml:space="preserve">and </w:t>
      </w:r>
      <w:r w:rsidR="00331E42" w:rsidRPr="00E66EF0">
        <w:rPr>
          <w:color w:val="auto"/>
        </w:rPr>
        <w:t xml:space="preserve">must comply with </w:t>
      </w:r>
      <w:r w:rsidR="009E4C25" w:rsidRPr="00E66EF0">
        <w:rPr>
          <w:color w:val="auto"/>
        </w:rPr>
        <w:t xml:space="preserve">the </w:t>
      </w:r>
      <w:r w:rsidR="00331E42" w:rsidRPr="00E66EF0">
        <w:rPr>
          <w:color w:val="auto"/>
        </w:rPr>
        <w:t>ICT acceptable use policy</w:t>
      </w:r>
      <w:r w:rsidR="00BB2FEF" w:rsidRPr="00E66EF0">
        <w:rPr>
          <w:color w:val="auto"/>
        </w:rPr>
        <w:t>.</w:t>
      </w:r>
    </w:p>
    <w:p w14:paraId="380571EE" w14:textId="77777777" w:rsidR="00C766DE" w:rsidRPr="00E66EF0" w:rsidRDefault="00C766DE" w:rsidP="00C766DE">
      <w:pPr>
        <w:ind w:left="720" w:hanging="720"/>
        <w:jc w:val="both"/>
        <w:rPr>
          <w:color w:val="auto"/>
        </w:rPr>
      </w:pPr>
    </w:p>
    <w:p w14:paraId="43F091D3" w14:textId="77777777" w:rsidR="00996998" w:rsidRPr="00E66EF0" w:rsidRDefault="00996998" w:rsidP="00C766DE">
      <w:pPr>
        <w:ind w:left="720" w:hanging="720"/>
        <w:jc w:val="both"/>
        <w:rPr>
          <w:color w:val="auto"/>
        </w:rPr>
      </w:pPr>
      <w:r w:rsidRPr="00E66EF0">
        <w:rPr>
          <w:color w:val="auto"/>
        </w:rPr>
        <w:t>2.3</w:t>
      </w:r>
      <w:r w:rsidRPr="00E66EF0">
        <w:rPr>
          <w:color w:val="auto"/>
        </w:rPr>
        <w:tab/>
      </w:r>
      <w:r w:rsidRPr="00E66EF0">
        <w:rPr>
          <w:b/>
          <w:color w:val="auto"/>
        </w:rPr>
        <w:t xml:space="preserve">Teaching materials </w:t>
      </w:r>
      <w:r w:rsidRPr="00E66EF0">
        <w:rPr>
          <w:color w:val="auto"/>
        </w:rPr>
        <w:t xml:space="preserve">should be appropriate to the age and gender of pupils.  Particular care should be taken that sex or health education materials are appropriate and </w:t>
      </w:r>
      <w:r w:rsidR="00E811A9" w:rsidRPr="00E66EF0">
        <w:rPr>
          <w:color w:val="auto"/>
        </w:rPr>
        <w:t xml:space="preserve">are </w:t>
      </w:r>
      <w:r w:rsidR="00E51FCD" w:rsidRPr="00E66EF0">
        <w:rPr>
          <w:color w:val="auto"/>
        </w:rPr>
        <w:t xml:space="preserve">consistent with </w:t>
      </w:r>
      <w:r w:rsidR="0054716D" w:rsidRPr="00E66EF0">
        <w:rPr>
          <w:color w:val="auto"/>
        </w:rPr>
        <w:t xml:space="preserve">academy/Local </w:t>
      </w:r>
      <w:r w:rsidR="00E811A9" w:rsidRPr="00E66EF0">
        <w:rPr>
          <w:color w:val="auto"/>
        </w:rPr>
        <w:t>S</w:t>
      </w:r>
      <w:r w:rsidR="00C766DE" w:rsidRPr="00E66EF0">
        <w:rPr>
          <w:color w:val="auto"/>
        </w:rPr>
        <w:t xml:space="preserve">afeguarding </w:t>
      </w:r>
      <w:r w:rsidR="00E811A9" w:rsidRPr="00E66EF0">
        <w:rPr>
          <w:color w:val="auto"/>
        </w:rPr>
        <w:t>B</w:t>
      </w:r>
      <w:r w:rsidR="00C766DE" w:rsidRPr="00E66EF0">
        <w:rPr>
          <w:color w:val="auto"/>
        </w:rPr>
        <w:t xml:space="preserve">oard </w:t>
      </w:r>
      <w:r w:rsidRPr="00E66EF0">
        <w:rPr>
          <w:color w:val="auto"/>
        </w:rPr>
        <w:t>policies.</w:t>
      </w:r>
    </w:p>
    <w:p w14:paraId="7F1727BC" w14:textId="77777777" w:rsidR="00996998" w:rsidRPr="00E66EF0" w:rsidRDefault="00996998" w:rsidP="00C766DE">
      <w:pPr>
        <w:ind w:left="720" w:hanging="720"/>
        <w:jc w:val="both"/>
        <w:rPr>
          <w:color w:val="auto"/>
        </w:rPr>
      </w:pPr>
    </w:p>
    <w:p w14:paraId="365C6091" w14:textId="77777777" w:rsidR="00996998" w:rsidRPr="00E66EF0" w:rsidRDefault="00996998" w:rsidP="00C766DE">
      <w:pPr>
        <w:ind w:left="720" w:hanging="720"/>
        <w:jc w:val="both"/>
        <w:rPr>
          <w:color w:val="auto"/>
        </w:rPr>
      </w:pPr>
      <w:r w:rsidRPr="00E66EF0">
        <w:rPr>
          <w:color w:val="auto"/>
        </w:rPr>
        <w:t>2.4</w:t>
      </w:r>
      <w:r w:rsidRPr="00E66EF0">
        <w:rPr>
          <w:color w:val="auto"/>
        </w:rPr>
        <w:tab/>
        <w:t xml:space="preserve">When holding </w:t>
      </w:r>
      <w:r w:rsidRPr="00E66EF0">
        <w:rPr>
          <w:b/>
          <w:color w:val="auto"/>
        </w:rPr>
        <w:t xml:space="preserve">meetings with pupils </w:t>
      </w:r>
      <w:r w:rsidRPr="00E66EF0">
        <w:rPr>
          <w:color w:val="auto"/>
        </w:rPr>
        <w:t>on sensitive issues, staff should exercise proper professional judgement over the arrangements for the meeting.  They should safeguard their own position by, for instance, considering the need for a second adult to be present.</w:t>
      </w:r>
    </w:p>
    <w:p w14:paraId="10F16B87" w14:textId="77777777" w:rsidR="00996998" w:rsidRPr="00E66EF0" w:rsidRDefault="00996998" w:rsidP="00C766DE">
      <w:pPr>
        <w:ind w:left="720" w:hanging="720"/>
        <w:jc w:val="both"/>
        <w:rPr>
          <w:color w:val="auto"/>
        </w:rPr>
      </w:pPr>
      <w:r w:rsidRPr="00E66EF0">
        <w:rPr>
          <w:color w:val="auto"/>
        </w:rPr>
        <w:t>2.5</w:t>
      </w:r>
      <w:r w:rsidRPr="00E66EF0">
        <w:rPr>
          <w:color w:val="auto"/>
        </w:rPr>
        <w:tab/>
      </w:r>
      <w:r w:rsidRPr="00E66EF0">
        <w:rPr>
          <w:b/>
          <w:color w:val="auto"/>
        </w:rPr>
        <w:t>Corporal punishment</w:t>
      </w:r>
      <w:r w:rsidR="00E811A9" w:rsidRPr="00E66EF0">
        <w:rPr>
          <w:color w:val="auto"/>
        </w:rPr>
        <w:t>,</w:t>
      </w:r>
      <w:r w:rsidRPr="00E66EF0">
        <w:rPr>
          <w:b/>
          <w:color w:val="auto"/>
        </w:rPr>
        <w:t xml:space="preserve"> </w:t>
      </w:r>
      <w:r w:rsidRPr="00E66EF0">
        <w:rPr>
          <w:color w:val="auto"/>
        </w:rPr>
        <w:t>defined as any intentional application of force as punishment</w:t>
      </w:r>
      <w:r w:rsidR="00E811A9" w:rsidRPr="00E66EF0">
        <w:rPr>
          <w:color w:val="auto"/>
        </w:rPr>
        <w:t>,</w:t>
      </w:r>
      <w:r w:rsidRPr="00E66EF0">
        <w:rPr>
          <w:color w:val="auto"/>
        </w:rPr>
        <w:t xml:space="preserve"> is illegal and may render a member of staff liable to criminal action as well as action under the </w:t>
      </w:r>
      <w:r w:rsidR="0054716D" w:rsidRPr="00E66EF0">
        <w:rPr>
          <w:color w:val="auto"/>
        </w:rPr>
        <w:t>academy</w:t>
      </w:r>
      <w:r w:rsidRPr="00E66EF0">
        <w:rPr>
          <w:color w:val="auto"/>
        </w:rPr>
        <w:t xml:space="preserve"> disciplinary procedures.  Corporal punishment includes any form of physical chastisement.</w:t>
      </w:r>
    </w:p>
    <w:p w14:paraId="18B6CD26" w14:textId="77777777" w:rsidR="00996998" w:rsidRPr="00E66EF0" w:rsidRDefault="00996998" w:rsidP="00C766DE">
      <w:pPr>
        <w:ind w:left="720" w:hanging="720"/>
        <w:jc w:val="both"/>
        <w:rPr>
          <w:color w:val="auto"/>
        </w:rPr>
      </w:pPr>
    </w:p>
    <w:p w14:paraId="37E8D9A3" w14:textId="77777777" w:rsidR="00996998" w:rsidRPr="00E66EF0" w:rsidRDefault="00996998" w:rsidP="00C766DE">
      <w:pPr>
        <w:ind w:left="720" w:hanging="720"/>
        <w:jc w:val="both"/>
        <w:rPr>
          <w:color w:val="auto"/>
        </w:rPr>
      </w:pPr>
      <w:r w:rsidRPr="00E66EF0">
        <w:rPr>
          <w:color w:val="auto"/>
        </w:rPr>
        <w:t>2.6</w:t>
      </w:r>
      <w:r w:rsidRPr="00E66EF0">
        <w:rPr>
          <w:color w:val="auto"/>
        </w:rPr>
        <w:tab/>
      </w:r>
      <w:r w:rsidRPr="00E66EF0">
        <w:rPr>
          <w:b/>
          <w:color w:val="auto"/>
        </w:rPr>
        <w:t xml:space="preserve">Physical intervention </w:t>
      </w:r>
      <w:r w:rsidRPr="00E66EF0">
        <w:rPr>
          <w:color w:val="auto"/>
        </w:rPr>
        <w:t>will not constitute corporal punishment where its purpose is to avert an immediate danger of injury to, or an immediate danger to the property of, any person including a pupil.  In such circumstances, the element of restraint should be the minimum necessary to prevent injury or remove the risk of harm</w:t>
      </w:r>
      <w:r w:rsidR="00E51FCD" w:rsidRPr="00E66EF0">
        <w:rPr>
          <w:color w:val="auto"/>
        </w:rPr>
        <w:t xml:space="preserve">, in accordance with </w:t>
      </w:r>
      <w:r w:rsidR="0054716D" w:rsidRPr="00E66EF0">
        <w:rPr>
          <w:color w:val="auto"/>
        </w:rPr>
        <w:t>academy</w:t>
      </w:r>
      <w:r w:rsidR="00C766DE" w:rsidRPr="00E66EF0">
        <w:rPr>
          <w:color w:val="auto"/>
        </w:rPr>
        <w:t xml:space="preserve"> policy</w:t>
      </w:r>
      <w:r w:rsidRPr="00E66EF0">
        <w:rPr>
          <w:color w:val="auto"/>
        </w:rPr>
        <w:t>.</w:t>
      </w:r>
    </w:p>
    <w:p w14:paraId="7AF209D8" w14:textId="77777777" w:rsidR="00996998" w:rsidRPr="00E66EF0" w:rsidRDefault="00996998" w:rsidP="00C766DE">
      <w:pPr>
        <w:ind w:left="720" w:hanging="720"/>
        <w:jc w:val="both"/>
        <w:rPr>
          <w:color w:val="auto"/>
        </w:rPr>
      </w:pPr>
    </w:p>
    <w:p w14:paraId="3270962F" w14:textId="77777777" w:rsidR="00996998" w:rsidRPr="00E66EF0" w:rsidRDefault="00996998" w:rsidP="00C766DE">
      <w:pPr>
        <w:ind w:left="720" w:hanging="720"/>
        <w:jc w:val="both"/>
        <w:rPr>
          <w:color w:val="auto"/>
        </w:rPr>
      </w:pPr>
      <w:r w:rsidRPr="00E66EF0">
        <w:rPr>
          <w:color w:val="auto"/>
        </w:rPr>
        <w:t>2.7</w:t>
      </w:r>
      <w:r w:rsidRPr="00E66EF0">
        <w:rPr>
          <w:color w:val="auto"/>
        </w:rPr>
        <w:tab/>
        <w:t xml:space="preserve">Where </w:t>
      </w:r>
      <w:r w:rsidRPr="00E66EF0">
        <w:rPr>
          <w:b/>
          <w:color w:val="auto"/>
        </w:rPr>
        <w:t xml:space="preserve">physical contact </w:t>
      </w:r>
      <w:r w:rsidRPr="00E66EF0">
        <w:rPr>
          <w:color w:val="auto"/>
        </w:rPr>
        <w:t>is necessary (</w:t>
      </w:r>
      <w:r w:rsidR="00E811A9" w:rsidRPr="00E66EF0">
        <w:rPr>
          <w:color w:val="auto"/>
        </w:rPr>
        <w:t>e.g.</w:t>
      </w:r>
      <w:r w:rsidRPr="00E66EF0">
        <w:rPr>
          <w:color w:val="auto"/>
        </w:rPr>
        <w:t xml:space="preserve"> in teaching PE), that contact should be the minimum necessary for the purpose and </w:t>
      </w:r>
      <w:r w:rsidR="00E811A9" w:rsidRPr="00E66EF0">
        <w:rPr>
          <w:color w:val="auto"/>
        </w:rPr>
        <w:t xml:space="preserve">any contact must </w:t>
      </w:r>
      <w:r w:rsidRPr="00E66EF0">
        <w:rPr>
          <w:color w:val="auto"/>
        </w:rPr>
        <w:t>comply with accepted good practice.  Particular care should be taken in helping pupils with physical or other disabilities (</w:t>
      </w:r>
      <w:r w:rsidR="00E811A9" w:rsidRPr="00E66EF0">
        <w:rPr>
          <w:color w:val="auto"/>
        </w:rPr>
        <w:t>e.g.</w:t>
      </w:r>
      <w:r w:rsidRPr="00E66EF0">
        <w:rPr>
          <w:color w:val="auto"/>
        </w:rPr>
        <w:t xml:space="preserve"> in lifting).  Further guidance is available in Codes of Practice produced by the professional associations and from the Local Authority representing staff in these subject areas.</w:t>
      </w:r>
    </w:p>
    <w:p w14:paraId="243E6683" w14:textId="77777777" w:rsidR="00996998" w:rsidRPr="00E66EF0" w:rsidRDefault="00996998" w:rsidP="00C766DE">
      <w:pPr>
        <w:ind w:left="720" w:hanging="720"/>
        <w:jc w:val="both"/>
        <w:rPr>
          <w:color w:val="auto"/>
        </w:rPr>
      </w:pPr>
    </w:p>
    <w:p w14:paraId="08EF767A" w14:textId="77777777" w:rsidR="00996998" w:rsidRPr="00E66EF0" w:rsidRDefault="00996998" w:rsidP="00C766DE">
      <w:pPr>
        <w:ind w:left="720" w:hanging="720"/>
        <w:jc w:val="both"/>
        <w:rPr>
          <w:color w:val="auto"/>
        </w:rPr>
      </w:pPr>
      <w:r w:rsidRPr="00E66EF0">
        <w:rPr>
          <w:color w:val="auto"/>
        </w:rPr>
        <w:t>2.8</w:t>
      </w:r>
      <w:r w:rsidRPr="00E66EF0">
        <w:rPr>
          <w:color w:val="auto"/>
        </w:rPr>
        <w:tab/>
        <w:t xml:space="preserve">Each </w:t>
      </w:r>
      <w:r w:rsidR="0054716D" w:rsidRPr="00E66EF0">
        <w:rPr>
          <w:color w:val="auto"/>
        </w:rPr>
        <w:t>academy</w:t>
      </w:r>
      <w:r w:rsidRPr="00E66EF0">
        <w:rPr>
          <w:color w:val="auto"/>
        </w:rPr>
        <w:t xml:space="preserve"> should have and follow a policy on </w:t>
      </w:r>
      <w:r w:rsidRPr="00E66EF0">
        <w:rPr>
          <w:b/>
          <w:color w:val="auto"/>
        </w:rPr>
        <w:t xml:space="preserve">first aid </w:t>
      </w:r>
      <w:r w:rsidRPr="00E66EF0">
        <w:rPr>
          <w:color w:val="auto"/>
        </w:rPr>
        <w:t xml:space="preserve">and have sufficient members of staff appropriately trained in its application, and in any event </w:t>
      </w:r>
      <w:r w:rsidR="00E811A9" w:rsidRPr="00E66EF0">
        <w:rPr>
          <w:color w:val="auto"/>
        </w:rPr>
        <w:t xml:space="preserve">must </w:t>
      </w:r>
      <w:r w:rsidRPr="00E66EF0">
        <w:rPr>
          <w:color w:val="auto"/>
        </w:rPr>
        <w:t>always have a first aider on the premises. The policy should indicate the recording process for any incidents or accidents and should be clearly linked to the Health and Safety Policy.</w:t>
      </w:r>
    </w:p>
    <w:p w14:paraId="65A0D35A" w14:textId="77777777" w:rsidR="00996998" w:rsidRPr="00E66EF0" w:rsidRDefault="00996998" w:rsidP="00C766DE">
      <w:pPr>
        <w:ind w:left="720" w:hanging="720"/>
        <w:jc w:val="both"/>
        <w:rPr>
          <w:color w:val="auto"/>
        </w:rPr>
      </w:pPr>
    </w:p>
    <w:p w14:paraId="65D903E7" w14:textId="77777777" w:rsidR="00996998" w:rsidRPr="00E66EF0" w:rsidRDefault="00996998" w:rsidP="00C766DE">
      <w:pPr>
        <w:ind w:left="720" w:hanging="720"/>
        <w:jc w:val="both"/>
        <w:rPr>
          <w:color w:val="auto"/>
        </w:rPr>
      </w:pPr>
      <w:r w:rsidRPr="00E66EF0">
        <w:rPr>
          <w:color w:val="auto"/>
        </w:rPr>
        <w:t>2.9</w:t>
      </w:r>
      <w:r w:rsidRPr="00E66EF0">
        <w:rPr>
          <w:color w:val="auto"/>
        </w:rPr>
        <w:tab/>
        <w:t xml:space="preserve">Following any incident where a member of staff has reason to believe that their actions may be open to </w:t>
      </w:r>
      <w:r w:rsidRPr="00E66EF0">
        <w:rPr>
          <w:b/>
          <w:color w:val="auto"/>
        </w:rPr>
        <w:t>misinterpretation</w:t>
      </w:r>
      <w:r w:rsidRPr="00E66EF0">
        <w:rPr>
          <w:color w:val="auto"/>
        </w:rPr>
        <w:t>, the Head</w:t>
      </w:r>
      <w:r w:rsidR="007649FE" w:rsidRPr="00E66EF0">
        <w:rPr>
          <w:color w:val="auto"/>
        </w:rPr>
        <w:t>teacher</w:t>
      </w:r>
      <w:r w:rsidRPr="00E66EF0">
        <w:rPr>
          <w:color w:val="auto"/>
        </w:rPr>
        <w:t xml:space="preserve"> should be immediately notified and a written report submitted as soon as possible following the incident.  Heads should </w:t>
      </w:r>
      <w:r w:rsidR="00F639A6" w:rsidRPr="00E66EF0">
        <w:rPr>
          <w:color w:val="auto"/>
        </w:rPr>
        <w:t xml:space="preserve">follow </w:t>
      </w:r>
      <w:r w:rsidR="00E811A9" w:rsidRPr="00E66EF0">
        <w:rPr>
          <w:color w:val="auto"/>
        </w:rPr>
        <w:t xml:space="preserve">Safeguarding Board </w:t>
      </w:r>
      <w:r w:rsidR="00F639A6" w:rsidRPr="00E66EF0">
        <w:rPr>
          <w:color w:val="auto"/>
        </w:rPr>
        <w:t xml:space="preserve">guidance and </w:t>
      </w:r>
      <w:r w:rsidRPr="00E66EF0">
        <w:rPr>
          <w:color w:val="auto"/>
        </w:rPr>
        <w:t xml:space="preserve">contact a </w:t>
      </w:r>
      <w:r w:rsidR="00F639A6" w:rsidRPr="00E66EF0">
        <w:rPr>
          <w:color w:val="auto"/>
        </w:rPr>
        <w:t>LADO where necessary</w:t>
      </w:r>
      <w:r w:rsidRPr="00E66EF0">
        <w:rPr>
          <w:color w:val="auto"/>
        </w:rPr>
        <w:t>.</w:t>
      </w:r>
    </w:p>
    <w:p w14:paraId="51779773" w14:textId="77777777" w:rsidR="00996998" w:rsidRPr="00E66EF0" w:rsidRDefault="00996998" w:rsidP="00C766DE">
      <w:pPr>
        <w:ind w:left="720" w:hanging="720"/>
        <w:jc w:val="both"/>
        <w:rPr>
          <w:color w:val="auto"/>
        </w:rPr>
      </w:pPr>
    </w:p>
    <w:p w14:paraId="73F9EB25" w14:textId="77777777" w:rsidR="00996998" w:rsidRPr="00E66EF0" w:rsidRDefault="00996998" w:rsidP="00C766DE">
      <w:pPr>
        <w:tabs>
          <w:tab w:val="left" w:pos="720"/>
          <w:tab w:val="right" w:pos="1224"/>
          <w:tab w:val="left" w:pos="1440"/>
          <w:tab w:val="left" w:pos="2160"/>
        </w:tabs>
        <w:ind w:left="720" w:hanging="720"/>
        <w:jc w:val="both"/>
        <w:rPr>
          <w:color w:val="auto"/>
        </w:rPr>
      </w:pPr>
      <w:r w:rsidRPr="00E66EF0">
        <w:rPr>
          <w:color w:val="auto"/>
        </w:rPr>
        <w:t>2.10</w:t>
      </w:r>
      <w:r w:rsidRPr="00E66EF0">
        <w:rPr>
          <w:color w:val="auto"/>
        </w:rPr>
        <w:tab/>
        <w:t xml:space="preserve">Guidance on procedures regarding </w:t>
      </w:r>
      <w:r w:rsidRPr="00E66EF0">
        <w:rPr>
          <w:b/>
          <w:color w:val="auto"/>
        </w:rPr>
        <w:t xml:space="preserve">suspected or alleged child abuse </w:t>
      </w:r>
      <w:r w:rsidRPr="00E66EF0">
        <w:rPr>
          <w:color w:val="auto"/>
        </w:rPr>
        <w:t xml:space="preserve">is contained in the </w:t>
      </w:r>
      <w:r w:rsidR="009A7ADD" w:rsidRPr="00E66EF0">
        <w:rPr>
          <w:color w:val="auto"/>
        </w:rPr>
        <w:t xml:space="preserve">Local </w:t>
      </w:r>
      <w:r w:rsidRPr="00E66EF0">
        <w:rPr>
          <w:color w:val="auto"/>
        </w:rPr>
        <w:t xml:space="preserve">Safeguarding </w:t>
      </w:r>
      <w:r w:rsidR="00F639A6" w:rsidRPr="00E66EF0">
        <w:rPr>
          <w:color w:val="auto"/>
        </w:rPr>
        <w:t xml:space="preserve">Children Board </w:t>
      </w:r>
      <w:r w:rsidR="00E811A9" w:rsidRPr="00E66EF0">
        <w:rPr>
          <w:color w:val="auto"/>
        </w:rPr>
        <w:t>p</w:t>
      </w:r>
      <w:r w:rsidRPr="00E66EF0">
        <w:rPr>
          <w:color w:val="auto"/>
        </w:rPr>
        <w:t xml:space="preserve">rocedures, available in all </w:t>
      </w:r>
      <w:r w:rsidR="0054716D" w:rsidRPr="00E66EF0">
        <w:rPr>
          <w:color w:val="auto"/>
        </w:rPr>
        <w:t>establishments</w:t>
      </w:r>
      <w:r w:rsidR="00E51FCD" w:rsidRPr="00E66EF0">
        <w:rPr>
          <w:color w:val="auto"/>
        </w:rPr>
        <w:t xml:space="preserve">.  In every </w:t>
      </w:r>
      <w:r w:rsidR="0054716D" w:rsidRPr="00E66EF0">
        <w:rPr>
          <w:color w:val="auto"/>
        </w:rPr>
        <w:t>academy</w:t>
      </w:r>
      <w:r w:rsidRPr="00E66EF0">
        <w:rPr>
          <w:color w:val="auto"/>
        </w:rPr>
        <w:t xml:space="preserve">, either the Head or another teacher will have designated responsibility for child protection.  In the event that a member of staff suspects or receives allegations that a child is the subject of abuse, a report should immediately be made in strict confidence to the designated teacher who will immediately inform the </w:t>
      </w:r>
      <w:r w:rsidR="00F639A6" w:rsidRPr="00E66EF0">
        <w:rPr>
          <w:color w:val="auto"/>
        </w:rPr>
        <w:t>First Response service</w:t>
      </w:r>
      <w:r w:rsidRPr="00E66EF0">
        <w:rPr>
          <w:color w:val="auto"/>
        </w:rPr>
        <w:t>.</w:t>
      </w:r>
    </w:p>
    <w:p w14:paraId="55BED883" w14:textId="77777777" w:rsidR="00996998" w:rsidRPr="00E66EF0" w:rsidRDefault="00996998" w:rsidP="00C766DE">
      <w:pPr>
        <w:tabs>
          <w:tab w:val="left" w:pos="720"/>
          <w:tab w:val="right" w:pos="1224"/>
          <w:tab w:val="left" w:pos="1440"/>
          <w:tab w:val="left" w:pos="2160"/>
        </w:tabs>
        <w:ind w:left="720" w:hanging="720"/>
        <w:jc w:val="both"/>
        <w:rPr>
          <w:color w:val="auto"/>
        </w:rPr>
      </w:pPr>
    </w:p>
    <w:p w14:paraId="1584ECFD" w14:textId="77777777" w:rsidR="00996998" w:rsidRPr="00E66EF0" w:rsidRDefault="00996998" w:rsidP="00C766DE">
      <w:pPr>
        <w:tabs>
          <w:tab w:val="left" w:pos="720"/>
          <w:tab w:val="right" w:pos="1224"/>
          <w:tab w:val="left" w:pos="1440"/>
          <w:tab w:val="left" w:pos="2160"/>
        </w:tabs>
        <w:ind w:left="720" w:hanging="720"/>
        <w:jc w:val="both"/>
        <w:rPr>
          <w:color w:val="auto"/>
        </w:rPr>
      </w:pPr>
      <w:r w:rsidRPr="00E66EF0">
        <w:rPr>
          <w:color w:val="auto"/>
        </w:rPr>
        <w:t>2.11</w:t>
      </w:r>
      <w:r w:rsidRPr="00E66EF0">
        <w:rPr>
          <w:color w:val="auto"/>
        </w:rPr>
        <w:tab/>
        <w:t xml:space="preserve">Agreed guidelines on procedures </w:t>
      </w:r>
      <w:r w:rsidRPr="00E66EF0">
        <w:rPr>
          <w:b/>
          <w:color w:val="auto"/>
        </w:rPr>
        <w:t xml:space="preserve">where staff are accused of physical or sexual abuse </w:t>
      </w:r>
      <w:r w:rsidRPr="00E66EF0">
        <w:rPr>
          <w:color w:val="auto"/>
        </w:rPr>
        <w:t xml:space="preserve">of pupils are contained in the </w:t>
      </w:r>
      <w:r w:rsidR="0054716D" w:rsidRPr="00E66EF0">
        <w:rPr>
          <w:color w:val="auto"/>
        </w:rPr>
        <w:t>academy</w:t>
      </w:r>
      <w:r w:rsidR="00FE0C5C" w:rsidRPr="00E66EF0">
        <w:rPr>
          <w:color w:val="auto"/>
        </w:rPr>
        <w:t xml:space="preserve"> safeguarding policy.</w:t>
      </w:r>
    </w:p>
    <w:p w14:paraId="27845FC2" w14:textId="77777777" w:rsidR="00996998" w:rsidRPr="00E66EF0" w:rsidRDefault="00996998" w:rsidP="00C766DE">
      <w:pPr>
        <w:tabs>
          <w:tab w:val="left" w:pos="720"/>
          <w:tab w:val="right" w:pos="1224"/>
          <w:tab w:val="left" w:pos="1440"/>
          <w:tab w:val="left" w:pos="2160"/>
        </w:tabs>
        <w:ind w:left="720" w:hanging="720"/>
        <w:jc w:val="both"/>
        <w:rPr>
          <w:color w:val="auto"/>
        </w:rPr>
      </w:pPr>
    </w:p>
    <w:p w14:paraId="1C5A51A6" w14:textId="77777777" w:rsidR="00996998" w:rsidRDefault="00996998" w:rsidP="00C766DE">
      <w:pPr>
        <w:tabs>
          <w:tab w:val="left" w:pos="720"/>
          <w:tab w:val="right" w:pos="1224"/>
          <w:tab w:val="left" w:pos="1440"/>
          <w:tab w:val="left" w:pos="2160"/>
        </w:tabs>
        <w:ind w:left="720" w:hanging="720"/>
        <w:jc w:val="both"/>
        <w:rPr>
          <w:color w:val="auto"/>
        </w:rPr>
      </w:pPr>
      <w:r w:rsidRPr="00E66EF0">
        <w:rPr>
          <w:color w:val="auto"/>
        </w:rPr>
        <w:t>2.12</w:t>
      </w:r>
      <w:r w:rsidRPr="00E66EF0">
        <w:rPr>
          <w:color w:val="auto"/>
        </w:rPr>
        <w:tab/>
        <w:t xml:space="preserve">It is the responsibility of all members of staff working in </w:t>
      </w:r>
      <w:r w:rsidR="0054716D" w:rsidRPr="00E66EF0">
        <w:rPr>
          <w:color w:val="auto"/>
        </w:rPr>
        <w:t>academies</w:t>
      </w:r>
      <w:r w:rsidRPr="00E66EF0">
        <w:rPr>
          <w:color w:val="auto"/>
        </w:rPr>
        <w:t xml:space="preserve"> t</w:t>
      </w:r>
      <w:r w:rsidR="00F639A6" w:rsidRPr="00E66EF0">
        <w:rPr>
          <w:color w:val="auto"/>
        </w:rPr>
        <w:t>o</w:t>
      </w:r>
      <w:r w:rsidRPr="00E66EF0">
        <w:rPr>
          <w:color w:val="auto"/>
        </w:rPr>
        <w:t xml:space="preserve"> ensure that they are up to date on all relevant policies and procedures.</w:t>
      </w:r>
    </w:p>
    <w:p w14:paraId="4FFAFB4F" w14:textId="77777777" w:rsidR="00E66EF0" w:rsidRDefault="00E66EF0" w:rsidP="00C766DE">
      <w:pPr>
        <w:tabs>
          <w:tab w:val="left" w:pos="720"/>
          <w:tab w:val="right" w:pos="1224"/>
          <w:tab w:val="left" w:pos="1440"/>
          <w:tab w:val="left" w:pos="2160"/>
        </w:tabs>
        <w:ind w:left="720" w:hanging="720"/>
        <w:jc w:val="both"/>
        <w:rPr>
          <w:color w:val="auto"/>
        </w:rPr>
      </w:pPr>
    </w:p>
    <w:p w14:paraId="6A87F3C4" w14:textId="77777777" w:rsidR="00E66EF0" w:rsidRPr="00E66EF0" w:rsidRDefault="00E66EF0" w:rsidP="00C766DE">
      <w:pPr>
        <w:tabs>
          <w:tab w:val="left" w:pos="720"/>
          <w:tab w:val="right" w:pos="1224"/>
          <w:tab w:val="left" w:pos="1440"/>
          <w:tab w:val="left" w:pos="2160"/>
        </w:tabs>
        <w:ind w:left="720" w:hanging="720"/>
        <w:jc w:val="both"/>
        <w:rPr>
          <w:color w:val="auto"/>
        </w:rPr>
      </w:pPr>
    </w:p>
    <w:p w14:paraId="7C9F9FE2" w14:textId="77777777" w:rsidR="00C766DE" w:rsidRPr="00E66EF0" w:rsidRDefault="00C766DE" w:rsidP="00C766DE">
      <w:pPr>
        <w:tabs>
          <w:tab w:val="left" w:pos="720"/>
          <w:tab w:val="right" w:pos="1224"/>
          <w:tab w:val="left" w:pos="1440"/>
          <w:tab w:val="left" w:pos="2160"/>
        </w:tabs>
        <w:jc w:val="both"/>
        <w:rPr>
          <w:color w:val="auto"/>
          <w:sz w:val="22"/>
        </w:rPr>
      </w:pPr>
    </w:p>
    <w:p w14:paraId="12C5A0B5" w14:textId="77777777" w:rsidR="00996998" w:rsidRPr="00E66EF0" w:rsidRDefault="00996998" w:rsidP="00C766DE">
      <w:pPr>
        <w:pStyle w:val="Heading1"/>
        <w:rPr>
          <w:color w:val="auto"/>
          <w:sz w:val="36"/>
          <w:szCs w:val="36"/>
        </w:rPr>
      </w:pPr>
      <w:r w:rsidRPr="00E66EF0">
        <w:rPr>
          <w:color w:val="auto"/>
          <w:sz w:val="32"/>
        </w:rPr>
        <w:t>3.</w:t>
      </w:r>
      <w:r w:rsidRPr="00E66EF0">
        <w:rPr>
          <w:color w:val="auto"/>
          <w:sz w:val="32"/>
        </w:rPr>
        <w:tab/>
      </w:r>
      <w:r w:rsidRPr="00E66EF0">
        <w:rPr>
          <w:color w:val="auto"/>
          <w:sz w:val="36"/>
          <w:szCs w:val="36"/>
        </w:rPr>
        <w:t xml:space="preserve">CONDUCT IN RELATION TO THE </w:t>
      </w:r>
      <w:r w:rsidR="0054716D" w:rsidRPr="00E66EF0">
        <w:rPr>
          <w:color w:val="auto"/>
          <w:sz w:val="36"/>
          <w:szCs w:val="36"/>
        </w:rPr>
        <w:t>ACADEMY</w:t>
      </w:r>
    </w:p>
    <w:p w14:paraId="42B3001E" w14:textId="77777777" w:rsidR="00996998" w:rsidRPr="00E66EF0" w:rsidRDefault="00996998" w:rsidP="00C766DE">
      <w:pPr>
        <w:tabs>
          <w:tab w:val="left" w:pos="720"/>
          <w:tab w:val="right" w:pos="1224"/>
          <w:tab w:val="left" w:pos="1440"/>
          <w:tab w:val="left" w:pos="2160"/>
        </w:tabs>
        <w:ind w:left="720" w:hanging="720"/>
        <w:jc w:val="both"/>
        <w:rPr>
          <w:color w:val="auto"/>
        </w:rPr>
      </w:pPr>
    </w:p>
    <w:p w14:paraId="681859DC" w14:textId="77777777" w:rsidR="00996998" w:rsidRPr="00E66EF0" w:rsidRDefault="00996998" w:rsidP="00C766DE">
      <w:pPr>
        <w:tabs>
          <w:tab w:val="left" w:pos="720"/>
          <w:tab w:val="right" w:pos="1224"/>
          <w:tab w:val="left" w:pos="1440"/>
          <w:tab w:val="left" w:pos="2160"/>
        </w:tabs>
        <w:ind w:left="720" w:hanging="720"/>
        <w:jc w:val="both"/>
        <w:rPr>
          <w:color w:val="auto"/>
        </w:rPr>
      </w:pPr>
      <w:r w:rsidRPr="00E66EF0">
        <w:rPr>
          <w:color w:val="auto"/>
        </w:rPr>
        <w:t>3.1</w:t>
      </w:r>
      <w:r w:rsidRPr="00E66EF0">
        <w:rPr>
          <w:color w:val="auto"/>
        </w:rPr>
        <w:tab/>
        <w:t xml:space="preserve">Staff should make sure that they do not </w:t>
      </w:r>
      <w:r w:rsidRPr="00E66EF0">
        <w:rPr>
          <w:b/>
          <w:color w:val="auto"/>
        </w:rPr>
        <w:t>disclose confidential information</w:t>
      </w:r>
      <w:r w:rsidRPr="00E66EF0">
        <w:rPr>
          <w:color w:val="auto"/>
        </w:rPr>
        <w:t xml:space="preserve"> to anyone who has no right to receive it and </w:t>
      </w:r>
      <w:r w:rsidR="00181BDA" w:rsidRPr="00E66EF0">
        <w:rPr>
          <w:color w:val="auto"/>
        </w:rPr>
        <w:t xml:space="preserve">that they </w:t>
      </w:r>
      <w:r w:rsidRPr="00E66EF0">
        <w:rPr>
          <w:color w:val="auto"/>
        </w:rPr>
        <w:t>do not say or write anything that would constitute a breach of confidence.  Confidential information rel</w:t>
      </w:r>
      <w:r w:rsidR="00E51FCD" w:rsidRPr="00E66EF0">
        <w:rPr>
          <w:color w:val="auto"/>
        </w:rPr>
        <w:t xml:space="preserve">ating to employment or the </w:t>
      </w:r>
      <w:r w:rsidR="0054716D" w:rsidRPr="00E66EF0">
        <w:rPr>
          <w:color w:val="auto"/>
        </w:rPr>
        <w:t>academy</w:t>
      </w:r>
      <w:r w:rsidRPr="00E66EF0">
        <w:rPr>
          <w:color w:val="auto"/>
        </w:rPr>
        <w:t xml:space="preserve"> should only be communicated on a need to know basis or with the specific </w:t>
      </w:r>
      <w:r w:rsidR="00181BDA" w:rsidRPr="00E66EF0">
        <w:rPr>
          <w:color w:val="auto"/>
        </w:rPr>
        <w:t xml:space="preserve">prior </w:t>
      </w:r>
      <w:r w:rsidRPr="00E66EF0">
        <w:rPr>
          <w:color w:val="auto"/>
        </w:rPr>
        <w:t>permission of the Head</w:t>
      </w:r>
      <w:r w:rsidR="009E4C25" w:rsidRPr="00E66EF0">
        <w:rPr>
          <w:color w:val="auto"/>
        </w:rPr>
        <w:t>teacher</w:t>
      </w:r>
      <w:r w:rsidRPr="00E66EF0">
        <w:rPr>
          <w:color w:val="auto"/>
        </w:rPr>
        <w:t xml:space="preserve">. Please see the </w:t>
      </w:r>
      <w:r w:rsidR="00331E42" w:rsidRPr="00E66EF0">
        <w:rPr>
          <w:color w:val="auto"/>
        </w:rPr>
        <w:t xml:space="preserve">Data Protection and </w:t>
      </w:r>
      <w:r w:rsidRPr="00E66EF0">
        <w:rPr>
          <w:color w:val="auto"/>
        </w:rPr>
        <w:t xml:space="preserve">E-Safety Policy for </w:t>
      </w:r>
      <w:r w:rsidR="00F639A6" w:rsidRPr="00E66EF0">
        <w:rPr>
          <w:color w:val="auto"/>
        </w:rPr>
        <w:t xml:space="preserve">guidance </w:t>
      </w:r>
      <w:r w:rsidRPr="00E66EF0">
        <w:rPr>
          <w:color w:val="auto"/>
        </w:rPr>
        <w:t xml:space="preserve">about </w:t>
      </w:r>
      <w:r w:rsidR="00331E42" w:rsidRPr="00E66EF0">
        <w:rPr>
          <w:color w:val="auto"/>
        </w:rPr>
        <w:t xml:space="preserve">confidentiality and </w:t>
      </w:r>
      <w:r w:rsidRPr="00E66EF0">
        <w:rPr>
          <w:color w:val="auto"/>
        </w:rPr>
        <w:t xml:space="preserve">the use of social </w:t>
      </w:r>
      <w:r w:rsidR="00331E42" w:rsidRPr="00E66EF0">
        <w:rPr>
          <w:color w:val="auto"/>
        </w:rPr>
        <w:t>media</w:t>
      </w:r>
      <w:r w:rsidRPr="00E66EF0">
        <w:rPr>
          <w:color w:val="auto"/>
        </w:rPr>
        <w:t>.</w:t>
      </w:r>
    </w:p>
    <w:p w14:paraId="093C3A65" w14:textId="77777777" w:rsidR="00996998" w:rsidRPr="00E66EF0" w:rsidRDefault="00996998" w:rsidP="00C766DE">
      <w:pPr>
        <w:tabs>
          <w:tab w:val="left" w:pos="720"/>
          <w:tab w:val="right" w:pos="1224"/>
          <w:tab w:val="left" w:pos="1440"/>
          <w:tab w:val="left" w:pos="2160"/>
        </w:tabs>
        <w:ind w:left="720" w:hanging="720"/>
        <w:jc w:val="both"/>
        <w:rPr>
          <w:color w:val="auto"/>
        </w:rPr>
      </w:pPr>
    </w:p>
    <w:p w14:paraId="6698F6A0" w14:textId="77777777" w:rsidR="00996998" w:rsidRPr="00E66EF0" w:rsidRDefault="00996998" w:rsidP="00C766DE">
      <w:pPr>
        <w:tabs>
          <w:tab w:val="left" w:pos="720"/>
          <w:tab w:val="right" w:pos="1224"/>
          <w:tab w:val="left" w:pos="1440"/>
          <w:tab w:val="left" w:pos="2160"/>
        </w:tabs>
        <w:ind w:left="720" w:hanging="720"/>
        <w:jc w:val="both"/>
        <w:rPr>
          <w:color w:val="auto"/>
        </w:rPr>
      </w:pPr>
      <w:r w:rsidRPr="00E66EF0">
        <w:rPr>
          <w:color w:val="auto"/>
        </w:rPr>
        <w:t>3.2</w:t>
      </w:r>
      <w:r w:rsidRPr="00E66EF0">
        <w:rPr>
          <w:color w:val="auto"/>
        </w:rPr>
        <w:tab/>
      </w:r>
      <w:r w:rsidR="009E4C25" w:rsidRPr="00E66EF0">
        <w:rPr>
          <w:color w:val="auto"/>
        </w:rPr>
        <w:t>M</w:t>
      </w:r>
      <w:r w:rsidRPr="00E66EF0">
        <w:rPr>
          <w:b/>
          <w:color w:val="auto"/>
        </w:rPr>
        <w:t>aterials and equipment</w:t>
      </w:r>
      <w:r w:rsidRPr="00E66EF0">
        <w:rPr>
          <w:color w:val="auto"/>
        </w:rPr>
        <w:t xml:space="preserve"> provided by the </w:t>
      </w:r>
      <w:r w:rsidR="0054716D" w:rsidRPr="00E66EF0">
        <w:rPr>
          <w:color w:val="auto"/>
        </w:rPr>
        <w:t>academy</w:t>
      </w:r>
      <w:r w:rsidRPr="00E66EF0">
        <w:rPr>
          <w:color w:val="auto"/>
        </w:rPr>
        <w:t xml:space="preserve"> should not be used for purposes unconnected with employment.  Staff should always use public funds</w:t>
      </w:r>
      <w:r w:rsidR="00181BDA" w:rsidRPr="00E66EF0">
        <w:rPr>
          <w:color w:val="auto"/>
        </w:rPr>
        <w:t xml:space="preserve"> and resources</w:t>
      </w:r>
      <w:r w:rsidRPr="00E66EF0">
        <w:rPr>
          <w:color w:val="auto"/>
        </w:rPr>
        <w:t xml:space="preserve"> to the best advantage of the </w:t>
      </w:r>
      <w:r w:rsidR="0054716D" w:rsidRPr="00E66EF0">
        <w:rPr>
          <w:color w:val="auto"/>
        </w:rPr>
        <w:t xml:space="preserve">pupils </w:t>
      </w:r>
      <w:r w:rsidR="00FF549A" w:rsidRPr="00E66EF0">
        <w:rPr>
          <w:color w:val="auto"/>
        </w:rPr>
        <w:t>and</w:t>
      </w:r>
      <w:r w:rsidRPr="00E66EF0">
        <w:rPr>
          <w:color w:val="auto"/>
        </w:rPr>
        <w:t xml:space="preserve"> community.</w:t>
      </w:r>
    </w:p>
    <w:p w14:paraId="153A5256" w14:textId="77777777" w:rsidR="00E51FCD" w:rsidRPr="00E66EF0" w:rsidRDefault="00E51FCD" w:rsidP="00C766DE">
      <w:pPr>
        <w:tabs>
          <w:tab w:val="left" w:pos="720"/>
          <w:tab w:val="right" w:pos="1224"/>
          <w:tab w:val="left" w:pos="1440"/>
          <w:tab w:val="left" w:pos="2160"/>
        </w:tabs>
        <w:ind w:left="720" w:hanging="720"/>
        <w:jc w:val="both"/>
        <w:rPr>
          <w:color w:val="auto"/>
        </w:rPr>
      </w:pPr>
    </w:p>
    <w:p w14:paraId="79756A88" w14:textId="77777777" w:rsidR="00996998" w:rsidRPr="00E66EF0" w:rsidRDefault="00E51FCD" w:rsidP="00C766DE">
      <w:pPr>
        <w:tabs>
          <w:tab w:val="left" w:pos="720"/>
          <w:tab w:val="right" w:pos="1224"/>
          <w:tab w:val="left" w:pos="1440"/>
          <w:tab w:val="left" w:pos="2160"/>
        </w:tabs>
        <w:ind w:left="720" w:hanging="720"/>
        <w:jc w:val="both"/>
        <w:rPr>
          <w:color w:val="auto"/>
        </w:rPr>
      </w:pPr>
      <w:r w:rsidRPr="00E66EF0">
        <w:rPr>
          <w:color w:val="auto"/>
        </w:rPr>
        <w:t>3.3</w:t>
      </w:r>
      <w:r w:rsidRPr="00E66EF0">
        <w:rPr>
          <w:color w:val="auto"/>
        </w:rPr>
        <w:tab/>
        <w:t>A</w:t>
      </w:r>
      <w:r w:rsidR="0054716D" w:rsidRPr="00E66EF0">
        <w:rPr>
          <w:color w:val="auto"/>
        </w:rPr>
        <w:t>cademies</w:t>
      </w:r>
      <w:r w:rsidR="00996998" w:rsidRPr="00E66EF0">
        <w:rPr>
          <w:color w:val="auto"/>
        </w:rPr>
        <w:t xml:space="preserve"> should have </w:t>
      </w:r>
      <w:r w:rsidR="00FE0C5C" w:rsidRPr="00E66EF0">
        <w:rPr>
          <w:color w:val="auto"/>
        </w:rPr>
        <w:t xml:space="preserve">a </w:t>
      </w:r>
      <w:r w:rsidR="00996998" w:rsidRPr="00E66EF0">
        <w:rPr>
          <w:color w:val="auto"/>
        </w:rPr>
        <w:t xml:space="preserve">Code of Conduct which should describe the requirement to report to the Headteacher or other relevant person any </w:t>
      </w:r>
      <w:r w:rsidR="00996998" w:rsidRPr="00E66EF0">
        <w:rPr>
          <w:b/>
          <w:color w:val="auto"/>
        </w:rPr>
        <w:t>indirect or direct financial interest</w:t>
      </w:r>
      <w:r w:rsidR="00996998" w:rsidRPr="00E66EF0">
        <w:rPr>
          <w:color w:val="auto"/>
        </w:rPr>
        <w:t xml:space="preserve"> in any contract or other matter involving the </w:t>
      </w:r>
      <w:r w:rsidR="0054716D" w:rsidRPr="00E66EF0">
        <w:rPr>
          <w:color w:val="auto"/>
        </w:rPr>
        <w:t>academy</w:t>
      </w:r>
      <w:r w:rsidR="00996998" w:rsidRPr="00E66EF0">
        <w:rPr>
          <w:color w:val="auto"/>
        </w:rPr>
        <w:t>.  This is particularly relevant in cases of tendering or in the selling of surplus equipment or property.  Headteachers should disclose such interest to the Chair of Governors or</w:t>
      </w:r>
      <w:r w:rsidR="009E4C25" w:rsidRPr="00E66EF0">
        <w:rPr>
          <w:color w:val="auto"/>
        </w:rPr>
        <w:t>,</w:t>
      </w:r>
      <w:r w:rsidR="00996998" w:rsidRPr="00E66EF0">
        <w:rPr>
          <w:color w:val="auto"/>
        </w:rPr>
        <w:t xml:space="preserve"> in case of doubt</w:t>
      </w:r>
      <w:r w:rsidR="009E4C25" w:rsidRPr="00E66EF0">
        <w:rPr>
          <w:color w:val="auto"/>
        </w:rPr>
        <w:t>,</w:t>
      </w:r>
      <w:r w:rsidR="00996998" w:rsidRPr="00E66EF0">
        <w:rPr>
          <w:color w:val="auto"/>
        </w:rPr>
        <w:t xml:space="preserve"> to a senior officer of the </w:t>
      </w:r>
      <w:r w:rsidR="0054716D" w:rsidRPr="00E66EF0">
        <w:rPr>
          <w:color w:val="auto"/>
        </w:rPr>
        <w:t>Academy Trust</w:t>
      </w:r>
      <w:r w:rsidR="00996998" w:rsidRPr="00E66EF0">
        <w:rPr>
          <w:color w:val="auto"/>
        </w:rPr>
        <w:t>.</w:t>
      </w:r>
    </w:p>
    <w:p w14:paraId="2884D393" w14:textId="77777777" w:rsidR="00996998" w:rsidRPr="00E66EF0" w:rsidRDefault="00996998" w:rsidP="00C766DE">
      <w:pPr>
        <w:tabs>
          <w:tab w:val="left" w:pos="720"/>
          <w:tab w:val="right" w:pos="1224"/>
          <w:tab w:val="left" w:pos="1440"/>
          <w:tab w:val="left" w:pos="2160"/>
        </w:tabs>
        <w:ind w:left="720" w:hanging="720"/>
        <w:jc w:val="both"/>
        <w:rPr>
          <w:color w:val="auto"/>
        </w:rPr>
      </w:pPr>
    </w:p>
    <w:p w14:paraId="0AB58519" w14:textId="77777777" w:rsidR="00996998" w:rsidRPr="00E66EF0" w:rsidRDefault="00996998" w:rsidP="00C766DE">
      <w:pPr>
        <w:tabs>
          <w:tab w:val="left" w:pos="720"/>
          <w:tab w:val="right" w:pos="1224"/>
          <w:tab w:val="left" w:pos="1440"/>
          <w:tab w:val="left" w:pos="2160"/>
        </w:tabs>
        <w:ind w:left="720" w:hanging="720"/>
        <w:jc w:val="both"/>
        <w:rPr>
          <w:color w:val="auto"/>
        </w:rPr>
      </w:pPr>
      <w:r w:rsidRPr="00E66EF0">
        <w:rPr>
          <w:color w:val="auto"/>
        </w:rPr>
        <w:lastRenderedPageBreak/>
        <w:t>3.4</w:t>
      </w:r>
      <w:r w:rsidRPr="00E66EF0">
        <w:rPr>
          <w:color w:val="auto"/>
        </w:rPr>
        <w:tab/>
        <w:t xml:space="preserve">Staff should not solicit or accept </w:t>
      </w:r>
      <w:r w:rsidRPr="00E66EF0">
        <w:rPr>
          <w:b/>
          <w:color w:val="auto"/>
        </w:rPr>
        <w:t>any gift, loan, fee, hospitality or other reward</w:t>
      </w:r>
      <w:r w:rsidRPr="00E66EF0">
        <w:rPr>
          <w:color w:val="auto"/>
        </w:rPr>
        <w:t xml:space="preserve"> which influences the way in which they carry out their duties.  They should not influence or be influenced unfairly in the way they carry out their duties by ties of kinship or friendship, or by </w:t>
      </w:r>
      <w:r w:rsidR="008745FA" w:rsidRPr="00E66EF0">
        <w:rPr>
          <w:color w:val="auto"/>
        </w:rPr>
        <w:t xml:space="preserve">any </w:t>
      </w:r>
      <w:r w:rsidRPr="00E66EF0">
        <w:rPr>
          <w:color w:val="auto"/>
        </w:rPr>
        <w:t>other association or loyalty.</w:t>
      </w:r>
      <w:r w:rsidR="00E51FCD" w:rsidRPr="00E66EF0">
        <w:rPr>
          <w:color w:val="auto"/>
        </w:rPr>
        <w:t xml:space="preserve">   Staff should comply with the Academy’s Gifts and Hospitality Policy. </w:t>
      </w:r>
    </w:p>
    <w:p w14:paraId="70BFC9A0" w14:textId="77777777" w:rsidR="00996998" w:rsidRPr="00E66EF0" w:rsidRDefault="00996998" w:rsidP="00C766DE">
      <w:pPr>
        <w:tabs>
          <w:tab w:val="left" w:pos="720"/>
          <w:tab w:val="right" w:pos="1224"/>
          <w:tab w:val="left" w:pos="1440"/>
          <w:tab w:val="left" w:pos="2160"/>
        </w:tabs>
        <w:ind w:left="720" w:hanging="720"/>
        <w:jc w:val="both"/>
        <w:rPr>
          <w:color w:val="auto"/>
        </w:rPr>
      </w:pPr>
    </w:p>
    <w:p w14:paraId="08A6EC26" w14:textId="77777777" w:rsidR="00996998" w:rsidRPr="00E66EF0" w:rsidRDefault="00996998" w:rsidP="00C766DE">
      <w:pPr>
        <w:tabs>
          <w:tab w:val="left" w:pos="720"/>
          <w:tab w:val="right" w:pos="1224"/>
          <w:tab w:val="left" w:pos="1440"/>
          <w:tab w:val="left" w:pos="2160"/>
        </w:tabs>
        <w:ind w:left="720" w:hanging="720"/>
        <w:jc w:val="both"/>
        <w:rPr>
          <w:color w:val="auto"/>
        </w:rPr>
      </w:pPr>
      <w:r w:rsidRPr="00E66EF0">
        <w:rPr>
          <w:color w:val="auto"/>
        </w:rPr>
        <w:t>3.5</w:t>
      </w:r>
      <w:r w:rsidRPr="00E66EF0">
        <w:rPr>
          <w:color w:val="auto"/>
        </w:rPr>
        <w:tab/>
        <w:t xml:space="preserve">Care should be taken to avoid any </w:t>
      </w:r>
      <w:r w:rsidRPr="00E66EF0">
        <w:rPr>
          <w:b/>
          <w:color w:val="auto"/>
        </w:rPr>
        <w:t>conflict of interest</w:t>
      </w:r>
      <w:r w:rsidRPr="00E66EF0">
        <w:rPr>
          <w:color w:val="auto"/>
        </w:rPr>
        <w:t xml:space="preserve"> between activities outside the </w:t>
      </w:r>
      <w:r w:rsidR="00DC1FB7" w:rsidRPr="00E66EF0">
        <w:rPr>
          <w:color w:val="auto"/>
        </w:rPr>
        <w:t>academy</w:t>
      </w:r>
      <w:r w:rsidRPr="00E66EF0">
        <w:rPr>
          <w:color w:val="auto"/>
        </w:rPr>
        <w:t xml:space="preserve"> and professional responsibilities.  Staff should not undertake work or engage in activities in their own time through which they seek to exercise unfair advantage by virtue of their position.  In no case should outside activities </w:t>
      </w:r>
      <w:r w:rsidR="00566976" w:rsidRPr="00E66EF0">
        <w:rPr>
          <w:color w:val="auto"/>
        </w:rPr>
        <w:t xml:space="preserve">be of a nature that they may </w:t>
      </w:r>
      <w:r w:rsidRPr="00E66EF0">
        <w:rPr>
          <w:color w:val="auto"/>
        </w:rPr>
        <w:t xml:space="preserve">bring the </w:t>
      </w:r>
      <w:r w:rsidR="00DC1FB7" w:rsidRPr="00E66EF0">
        <w:rPr>
          <w:color w:val="auto"/>
        </w:rPr>
        <w:t>academy</w:t>
      </w:r>
      <w:r w:rsidRPr="00E66EF0">
        <w:rPr>
          <w:color w:val="auto"/>
        </w:rPr>
        <w:t xml:space="preserve"> into disrepute.</w:t>
      </w:r>
    </w:p>
    <w:p w14:paraId="06BE2C60" w14:textId="77777777" w:rsidR="00996998" w:rsidRPr="00E66EF0" w:rsidRDefault="00996998" w:rsidP="00C766DE">
      <w:pPr>
        <w:tabs>
          <w:tab w:val="left" w:pos="720"/>
          <w:tab w:val="right" w:pos="1224"/>
          <w:tab w:val="left" w:pos="1440"/>
          <w:tab w:val="left" w:pos="2160"/>
        </w:tabs>
        <w:ind w:left="720" w:hanging="720"/>
        <w:jc w:val="both"/>
        <w:rPr>
          <w:color w:val="auto"/>
        </w:rPr>
      </w:pPr>
    </w:p>
    <w:p w14:paraId="48B905B0" w14:textId="77777777" w:rsidR="00996998" w:rsidRPr="00E66EF0" w:rsidRDefault="00996998" w:rsidP="00C766DE">
      <w:pPr>
        <w:tabs>
          <w:tab w:val="left" w:pos="720"/>
          <w:tab w:val="right" w:pos="1224"/>
          <w:tab w:val="left" w:pos="1440"/>
          <w:tab w:val="left" w:pos="2160"/>
        </w:tabs>
        <w:ind w:left="720" w:hanging="720"/>
        <w:jc w:val="both"/>
        <w:rPr>
          <w:color w:val="auto"/>
        </w:rPr>
      </w:pPr>
      <w:r w:rsidRPr="00E66EF0">
        <w:rPr>
          <w:color w:val="auto"/>
        </w:rPr>
        <w:t>3.6</w:t>
      </w:r>
      <w:r w:rsidRPr="00E66EF0">
        <w:rPr>
          <w:color w:val="auto"/>
        </w:rPr>
        <w:tab/>
        <w:t>Staff should not, without authority</w:t>
      </w:r>
      <w:r w:rsidR="00FE0C5C" w:rsidRPr="00E66EF0">
        <w:rPr>
          <w:color w:val="auto"/>
        </w:rPr>
        <w:t xml:space="preserve"> or prior approval</w:t>
      </w:r>
      <w:r w:rsidRPr="00E66EF0">
        <w:rPr>
          <w:color w:val="auto"/>
        </w:rPr>
        <w:t xml:space="preserve">, undertake </w:t>
      </w:r>
      <w:r w:rsidRPr="00E66EF0">
        <w:rPr>
          <w:b/>
          <w:color w:val="auto"/>
        </w:rPr>
        <w:t>activities</w:t>
      </w:r>
      <w:r w:rsidRPr="00E66EF0">
        <w:rPr>
          <w:color w:val="auto"/>
        </w:rPr>
        <w:t xml:space="preserve"> </w:t>
      </w:r>
      <w:r w:rsidRPr="00E66EF0">
        <w:rPr>
          <w:b/>
          <w:color w:val="auto"/>
        </w:rPr>
        <w:t>unconnected with their professional role</w:t>
      </w:r>
      <w:r w:rsidRPr="00E66EF0">
        <w:rPr>
          <w:color w:val="auto"/>
        </w:rPr>
        <w:t xml:space="preserve"> during working hours.  Policies relating to Absence should be followed.</w:t>
      </w:r>
    </w:p>
    <w:p w14:paraId="7D1C0E38" w14:textId="77777777" w:rsidR="00996998" w:rsidRPr="00E66EF0" w:rsidRDefault="00996998" w:rsidP="00C766DE">
      <w:pPr>
        <w:tabs>
          <w:tab w:val="left" w:pos="720"/>
          <w:tab w:val="right" w:pos="1224"/>
          <w:tab w:val="left" w:pos="1440"/>
          <w:tab w:val="left" w:pos="2160"/>
        </w:tabs>
        <w:ind w:left="720" w:hanging="720"/>
        <w:jc w:val="both"/>
        <w:rPr>
          <w:color w:val="auto"/>
        </w:rPr>
      </w:pPr>
    </w:p>
    <w:p w14:paraId="385A8004" w14:textId="77777777" w:rsidR="00996998" w:rsidRPr="00E66EF0" w:rsidRDefault="00996998" w:rsidP="00C766DE">
      <w:pPr>
        <w:tabs>
          <w:tab w:val="left" w:pos="720"/>
          <w:tab w:val="right" w:pos="1224"/>
          <w:tab w:val="left" w:pos="1440"/>
          <w:tab w:val="left" w:pos="2160"/>
        </w:tabs>
        <w:ind w:left="720" w:hanging="720"/>
        <w:jc w:val="both"/>
        <w:rPr>
          <w:color w:val="auto"/>
        </w:rPr>
      </w:pPr>
      <w:r w:rsidRPr="00E66EF0">
        <w:rPr>
          <w:color w:val="auto"/>
        </w:rPr>
        <w:t>3.7</w:t>
      </w:r>
      <w:r w:rsidRPr="00E66EF0">
        <w:rPr>
          <w:color w:val="auto"/>
        </w:rPr>
        <w:tab/>
        <w:t>Staff in full-time employment should inform their Head</w:t>
      </w:r>
      <w:r w:rsidR="00F639A6" w:rsidRPr="00E66EF0">
        <w:rPr>
          <w:color w:val="auto"/>
        </w:rPr>
        <w:t xml:space="preserve">teacher </w:t>
      </w:r>
      <w:r w:rsidRPr="00E66EF0">
        <w:rPr>
          <w:color w:val="auto"/>
        </w:rPr>
        <w:t xml:space="preserve">where they are undertaking </w:t>
      </w:r>
      <w:r w:rsidR="00566976" w:rsidRPr="00E66EF0">
        <w:rPr>
          <w:b/>
          <w:color w:val="auto"/>
        </w:rPr>
        <w:t>other</w:t>
      </w:r>
      <w:r w:rsidR="00566976" w:rsidRPr="00E66EF0">
        <w:rPr>
          <w:color w:val="auto"/>
        </w:rPr>
        <w:t xml:space="preserve"> </w:t>
      </w:r>
      <w:r w:rsidRPr="00E66EF0">
        <w:rPr>
          <w:b/>
          <w:color w:val="auto"/>
        </w:rPr>
        <w:t>paid work which may impinge on their normal duties</w:t>
      </w:r>
      <w:r w:rsidRPr="00E66EF0">
        <w:rPr>
          <w:color w:val="auto"/>
        </w:rPr>
        <w:t>, including activities such as lectures, private tuition, publications, press articles or radio/TV appearances.  Where work is undertaken in the employee’s own time any fees paid may be retained by the employee.  However, where the event, or preparation for it, takes place in working t</w:t>
      </w:r>
      <w:r w:rsidR="000F5997" w:rsidRPr="00E66EF0">
        <w:rPr>
          <w:color w:val="auto"/>
        </w:rPr>
        <w:t xml:space="preserve">ime and/or involves the use of </w:t>
      </w:r>
      <w:r w:rsidR="00DC1FB7" w:rsidRPr="00E66EF0">
        <w:rPr>
          <w:color w:val="auto"/>
        </w:rPr>
        <w:t>academy</w:t>
      </w:r>
      <w:r w:rsidRPr="00E66EF0">
        <w:rPr>
          <w:color w:val="auto"/>
        </w:rPr>
        <w:t xml:space="preserve"> resources, it is necessary to seek approval </w:t>
      </w:r>
      <w:r w:rsidR="00566976" w:rsidRPr="00E66EF0">
        <w:rPr>
          <w:color w:val="auto"/>
        </w:rPr>
        <w:t xml:space="preserve">do so or </w:t>
      </w:r>
      <w:r w:rsidRPr="00E66EF0">
        <w:rPr>
          <w:color w:val="auto"/>
        </w:rPr>
        <w:t xml:space="preserve">to use such resources and </w:t>
      </w:r>
      <w:r w:rsidR="00566976" w:rsidRPr="00E66EF0">
        <w:rPr>
          <w:color w:val="auto"/>
        </w:rPr>
        <w:t>the employee and the school</w:t>
      </w:r>
      <w:r w:rsidR="00DC1FB7" w:rsidRPr="00E66EF0">
        <w:rPr>
          <w:color w:val="auto"/>
        </w:rPr>
        <w:t>/academy</w:t>
      </w:r>
      <w:r w:rsidR="00566976" w:rsidRPr="00E66EF0">
        <w:rPr>
          <w:color w:val="auto"/>
        </w:rPr>
        <w:t xml:space="preserve"> must </w:t>
      </w:r>
      <w:r w:rsidRPr="00E66EF0">
        <w:rPr>
          <w:color w:val="auto"/>
        </w:rPr>
        <w:t xml:space="preserve">agree the proportion of any fee to be paid to the </w:t>
      </w:r>
      <w:r w:rsidR="00DC1FB7" w:rsidRPr="00E66EF0">
        <w:rPr>
          <w:color w:val="auto"/>
        </w:rPr>
        <w:t>academy</w:t>
      </w:r>
      <w:r w:rsidRPr="00E66EF0">
        <w:rPr>
          <w:color w:val="auto"/>
        </w:rPr>
        <w:t xml:space="preserve"> for such use.</w:t>
      </w:r>
    </w:p>
    <w:p w14:paraId="02EDF518" w14:textId="77777777" w:rsidR="00996998" w:rsidRPr="00E66EF0" w:rsidRDefault="00996998" w:rsidP="00C766DE">
      <w:pPr>
        <w:tabs>
          <w:tab w:val="left" w:pos="720"/>
          <w:tab w:val="right" w:pos="1224"/>
          <w:tab w:val="left" w:pos="1440"/>
          <w:tab w:val="left" w:pos="2160"/>
        </w:tabs>
        <w:ind w:left="720" w:hanging="720"/>
        <w:jc w:val="both"/>
        <w:rPr>
          <w:color w:val="auto"/>
        </w:rPr>
      </w:pPr>
    </w:p>
    <w:p w14:paraId="7DE052D0" w14:textId="77777777" w:rsidR="00996998" w:rsidRPr="00E66EF0" w:rsidRDefault="00996998" w:rsidP="00C766DE">
      <w:pPr>
        <w:tabs>
          <w:tab w:val="left" w:pos="720"/>
          <w:tab w:val="right" w:pos="1224"/>
          <w:tab w:val="left" w:pos="1440"/>
          <w:tab w:val="left" w:pos="2160"/>
        </w:tabs>
        <w:ind w:left="720" w:hanging="720"/>
        <w:jc w:val="both"/>
        <w:rPr>
          <w:color w:val="auto"/>
        </w:rPr>
      </w:pPr>
      <w:r w:rsidRPr="00E66EF0">
        <w:rPr>
          <w:color w:val="auto"/>
        </w:rPr>
        <w:t>3.8</w:t>
      </w:r>
      <w:r w:rsidRPr="00E66EF0">
        <w:rPr>
          <w:color w:val="auto"/>
        </w:rPr>
        <w:tab/>
        <w:t xml:space="preserve">The payment of fees to </w:t>
      </w:r>
      <w:r w:rsidRPr="00E66EF0">
        <w:rPr>
          <w:b/>
          <w:color w:val="auto"/>
        </w:rPr>
        <w:t>teachers acting as examiners or moderators</w:t>
      </w:r>
      <w:r w:rsidRPr="00E66EF0">
        <w:rPr>
          <w:color w:val="auto"/>
        </w:rPr>
        <w:t xml:space="preserve"> is covered by the specific provisions of the Burgundy Book and the regulations of Examining Bodies.</w:t>
      </w:r>
    </w:p>
    <w:p w14:paraId="21D5DF24" w14:textId="77777777" w:rsidR="00996998" w:rsidRPr="00E66EF0" w:rsidRDefault="00996998" w:rsidP="00C766DE">
      <w:pPr>
        <w:tabs>
          <w:tab w:val="left" w:pos="720"/>
          <w:tab w:val="right" w:pos="1224"/>
          <w:tab w:val="left" w:pos="1440"/>
          <w:tab w:val="left" w:pos="2160"/>
        </w:tabs>
        <w:ind w:left="720" w:hanging="720"/>
        <w:jc w:val="both"/>
        <w:rPr>
          <w:color w:val="auto"/>
        </w:rPr>
      </w:pPr>
    </w:p>
    <w:p w14:paraId="24DE2FF0" w14:textId="77777777" w:rsidR="00996998" w:rsidRPr="00E66EF0" w:rsidRDefault="00996998" w:rsidP="00C766DE">
      <w:pPr>
        <w:tabs>
          <w:tab w:val="left" w:pos="720"/>
          <w:tab w:val="right" w:pos="1224"/>
          <w:tab w:val="left" w:pos="1440"/>
          <w:tab w:val="left" w:pos="2160"/>
        </w:tabs>
        <w:ind w:left="720" w:hanging="720"/>
        <w:jc w:val="both"/>
        <w:rPr>
          <w:color w:val="auto"/>
        </w:rPr>
      </w:pPr>
      <w:r w:rsidRPr="00E66EF0">
        <w:rPr>
          <w:color w:val="auto"/>
        </w:rPr>
        <w:t>3.9</w:t>
      </w:r>
      <w:r w:rsidRPr="00E66EF0">
        <w:rPr>
          <w:color w:val="auto"/>
        </w:rPr>
        <w:tab/>
        <w:t xml:space="preserve">In addition to financial interests, staff should exercise professional judgement </w:t>
      </w:r>
      <w:r w:rsidR="00566976" w:rsidRPr="00E66EF0">
        <w:rPr>
          <w:color w:val="auto"/>
        </w:rPr>
        <w:t xml:space="preserve">when considering the need to disclose </w:t>
      </w:r>
      <w:r w:rsidRPr="00E66EF0">
        <w:rPr>
          <w:color w:val="auto"/>
        </w:rPr>
        <w:t>to the Head</w:t>
      </w:r>
      <w:r w:rsidR="009E4C25" w:rsidRPr="00E66EF0">
        <w:rPr>
          <w:color w:val="auto"/>
        </w:rPr>
        <w:t>teacher</w:t>
      </w:r>
      <w:r w:rsidRPr="00E66EF0">
        <w:rPr>
          <w:color w:val="auto"/>
        </w:rPr>
        <w:t xml:space="preserve"> or their line manager, </w:t>
      </w:r>
      <w:r w:rsidRPr="00E66EF0">
        <w:rPr>
          <w:b/>
          <w:color w:val="auto"/>
        </w:rPr>
        <w:t>non-financial interests</w:t>
      </w:r>
      <w:r w:rsidRPr="00E66EF0">
        <w:rPr>
          <w:color w:val="auto"/>
        </w:rPr>
        <w:t xml:space="preserve"> which may conflict with the interests of the </w:t>
      </w:r>
      <w:r w:rsidR="00DC1FB7" w:rsidRPr="00E66EF0">
        <w:rPr>
          <w:color w:val="auto"/>
        </w:rPr>
        <w:t>academy</w:t>
      </w:r>
      <w:r w:rsidRPr="00E66EF0">
        <w:rPr>
          <w:color w:val="auto"/>
        </w:rPr>
        <w:t xml:space="preserve"> or the </w:t>
      </w:r>
      <w:r w:rsidR="000F5997" w:rsidRPr="00E66EF0">
        <w:rPr>
          <w:color w:val="auto"/>
        </w:rPr>
        <w:t>Trust.</w:t>
      </w:r>
      <w:r w:rsidRPr="00E66EF0">
        <w:rPr>
          <w:color w:val="auto"/>
        </w:rPr>
        <w:t xml:space="preserve">  Such disclosure will depend upon circumstances (</w:t>
      </w:r>
      <w:r w:rsidR="00566976" w:rsidRPr="00E66EF0">
        <w:rPr>
          <w:color w:val="auto"/>
        </w:rPr>
        <w:t>e.g.</w:t>
      </w:r>
      <w:r w:rsidRPr="00E66EF0">
        <w:rPr>
          <w:color w:val="auto"/>
        </w:rPr>
        <w:t xml:space="preserve"> in making </w:t>
      </w:r>
      <w:r w:rsidR="00566976" w:rsidRPr="00E66EF0">
        <w:rPr>
          <w:color w:val="auto"/>
        </w:rPr>
        <w:t>recruitment decisions</w:t>
      </w:r>
      <w:r w:rsidRPr="00E66EF0">
        <w:rPr>
          <w:color w:val="auto"/>
        </w:rPr>
        <w:t xml:space="preserve">) and may include personal acquaintances, membership of voluntary or other organisations or any </w:t>
      </w:r>
      <w:r w:rsidR="00566976" w:rsidRPr="00E66EF0">
        <w:rPr>
          <w:color w:val="auto"/>
        </w:rPr>
        <w:t xml:space="preserve">other </w:t>
      </w:r>
      <w:r w:rsidRPr="00E66EF0">
        <w:rPr>
          <w:color w:val="auto"/>
        </w:rPr>
        <w:t>official position or public appointment.</w:t>
      </w:r>
    </w:p>
    <w:p w14:paraId="7AE1C514" w14:textId="77777777" w:rsidR="00FF549A" w:rsidRPr="00E66EF0" w:rsidRDefault="00FF549A" w:rsidP="00C766DE">
      <w:pPr>
        <w:tabs>
          <w:tab w:val="left" w:pos="720"/>
          <w:tab w:val="right" w:pos="1224"/>
          <w:tab w:val="left" w:pos="1440"/>
          <w:tab w:val="left" w:pos="2160"/>
        </w:tabs>
        <w:ind w:left="720" w:hanging="720"/>
        <w:jc w:val="both"/>
        <w:rPr>
          <w:color w:val="auto"/>
        </w:rPr>
      </w:pPr>
    </w:p>
    <w:p w14:paraId="425287A0" w14:textId="77777777" w:rsidR="00FF549A" w:rsidRPr="00E66EF0" w:rsidRDefault="00FF549A" w:rsidP="00C766DE">
      <w:pPr>
        <w:tabs>
          <w:tab w:val="left" w:pos="720"/>
          <w:tab w:val="right" w:pos="1224"/>
          <w:tab w:val="left" w:pos="1440"/>
          <w:tab w:val="left" w:pos="2160"/>
        </w:tabs>
        <w:ind w:left="720" w:hanging="720"/>
        <w:jc w:val="both"/>
        <w:rPr>
          <w:color w:val="auto"/>
        </w:rPr>
      </w:pPr>
      <w:r w:rsidRPr="00E66EF0">
        <w:rPr>
          <w:color w:val="auto"/>
        </w:rPr>
        <w:t>4.0</w:t>
      </w:r>
      <w:r w:rsidRPr="00E66EF0">
        <w:rPr>
          <w:color w:val="auto"/>
        </w:rPr>
        <w:tab/>
        <w:t>All staff should abide by the 7 principles of public life (the ‘Nolan principles’) –</w:t>
      </w:r>
    </w:p>
    <w:p w14:paraId="7329EC99" w14:textId="77777777" w:rsidR="00FF549A" w:rsidRPr="00E66EF0" w:rsidRDefault="00FF549A" w:rsidP="00C766DE">
      <w:pPr>
        <w:tabs>
          <w:tab w:val="left" w:pos="720"/>
          <w:tab w:val="right" w:pos="1224"/>
          <w:tab w:val="left" w:pos="1440"/>
          <w:tab w:val="left" w:pos="2160"/>
        </w:tabs>
        <w:ind w:left="720" w:hanging="720"/>
        <w:jc w:val="both"/>
        <w:rPr>
          <w:color w:val="auto"/>
        </w:rPr>
      </w:pPr>
      <w:r w:rsidRPr="00E66EF0">
        <w:rPr>
          <w:color w:val="auto"/>
        </w:rPr>
        <w:tab/>
      </w:r>
      <w:r w:rsidR="000F5997" w:rsidRPr="00E66EF0">
        <w:rPr>
          <w:color w:val="auto"/>
        </w:rPr>
        <w:t>See Page 4</w:t>
      </w:r>
    </w:p>
    <w:p w14:paraId="2A66A3DE" w14:textId="77777777" w:rsidR="00BB2FEF" w:rsidRPr="00E66EF0" w:rsidRDefault="00BB2FEF" w:rsidP="00C766DE">
      <w:pPr>
        <w:tabs>
          <w:tab w:val="left" w:pos="720"/>
          <w:tab w:val="right" w:pos="1224"/>
          <w:tab w:val="left" w:pos="1440"/>
          <w:tab w:val="left" w:pos="2160"/>
        </w:tabs>
        <w:ind w:left="720" w:hanging="720"/>
        <w:jc w:val="both"/>
        <w:rPr>
          <w:color w:val="auto"/>
        </w:rPr>
      </w:pPr>
    </w:p>
    <w:p w14:paraId="3EA93FE9" w14:textId="77777777" w:rsidR="0014707C" w:rsidRPr="00E66EF0" w:rsidRDefault="00BB2FEF" w:rsidP="0014707C">
      <w:pPr>
        <w:tabs>
          <w:tab w:val="left" w:pos="720"/>
          <w:tab w:val="right" w:pos="1224"/>
          <w:tab w:val="left" w:pos="1440"/>
          <w:tab w:val="left" w:pos="2160"/>
        </w:tabs>
        <w:ind w:left="720" w:hanging="720"/>
        <w:jc w:val="both"/>
        <w:rPr>
          <w:color w:val="auto"/>
        </w:rPr>
      </w:pPr>
      <w:r w:rsidRPr="00E66EF0">
        <w:rPr>
          <w:color w:val="auto"/>
        </w:rPr>
        <w:t>4.1</w:t>
      </w:r>
      <w:r w:rsidRPr="00E66EF0">
        <w:rPr>
          <w:color w:val="auto"/>
        </w:rPr>
        <w:tab/>
        <w:t>All staff should exercise good judgement when using social media (any form of online public interaction with others), ensuring that they do not make negative comments regarding their employer, students or parties connected with their employment.  In particular staff must not post material that could be con</w:t>
      </w:r>
      <w:r w:rsidR="00331E42" w:rsidRPr="00E66EF0">
        <w:rPr>
          <w:color w:val="auto"/>
        </w:rPr>
        <w:t xml:space="preserve">sidered obscene, threatening, </w:t>
      </w:r>
      <w:r w:rsidRPr="00E66EF0">
        <w:rPr>
          <w:color w:val="auto"/>
        </w:rPr>
        <w:t>intimidating, or discriminatory</w:t>
      </w:r>
      <w:r w:rsidR="00331E42" w:rsidRPr="00E66EF0">
        <w:rPr>
          <w:color w:val="auto"/>
        </w:rPr>
        <w:t xml:space="preserve"> or which could bring their employer into disrepute</w:t>
      </w:r>
      <w:r w:rsidRPr="00E66EF0">
        <w:rPr>
          <w:color w:val="auto"/>
        </w:rPr>
        <w:t>.</w:t>
      </w:r>
      <w:r w:rsidR="0014707C" w:rsidRPr="00E66EF0">
        <w:rPr>
          <w:color w:val="auto"/>
        </w:rPr>
        <w:tab/>
      </w:r>
    </w:p>
    <w:p w14:paraId="7E059353" w14:textId="77777777" w:rsidR="004F1028" w:rsidRPr="00E66EF0" w:rsidRDefault="004F1028">
      <w:pPr>
        <w:spacing w:after="200" w:line="276" w:lineRule="auto"/>
        <w:rPr>
          <w:rFonts w:eastAsia="Times New Roman"/>
          <w:b/>
          <w:bCs/>
          <w:color w:val="auto"/>
          <w:kern w:val="36"/>
          <w:sz w:val="48"/>
          <w:szCs w:val="48"/>
          <w:lang w:val="en" w:eastAsia="en-GB"/>
        </w:rPr>
      </w:pPr>
      <w:r w:rsidRPr="00E66EF0">
        <w:rPr>
          <w:rFonts w:eastAsia="Times New Roman"/>
          <w:b/>
          <w:bCs/>
          <w:color w:val="auto"/>
          <w:kern w:val="36"/>
          <w:sz w:val="48"/>
          <w:szCs w:val="48"/>
          <w:lang w:val="en" w:eastAsia="en-GB"/>
        </w:rPr>
        <w:br w:type="page"/>
      </w:r>
    </w:p>
    <w:p w14:paraId="36F1D482" w14:textId="77777777" w:rsidR="006C6D01" w:rsidRDefault="006C6D01" w:rsidP="004F1028">
      <w:pPr>
        <w:tabs>
          <w:tab w:val="left" w:pos="720"/>
          <w:tab w:val="right" w:pos="1224"/>
          <w:tab w:val="left" w:pos="1440"/>
          <w:tab w:val="left" w:pos="2160"/>
        </w:tabs>
        <w:ind w:left="720" w:hanging="720"/>
        <w:jc w:val="center"/>
        <w:rPr>
          <w:rFonts w:eastAsia="Times New Roman"/>
          <w:b/>
          <w:bCs/>
          <w:color w:val="auto"/>
          <w:kern w:val="36"/>
          <w:sz w:val="48"/>
          <w:szCs w:val="48"/>
          <w:lang w:val="en" w:eastAsia="en-GB"/>
        </w:rPr>
      </w:pPr>
    </w:p>
    <w:p w14:paraId="767254B7" w14:textId="77777777" w:rsidR="000F5997" w:rsidRPr="00E66EF0" w:rsidRDefault="000F5997" w:rsidP="004F1028">
      <w:pPr>
        <w:tabs>
          <w:tab w:val="left" w:pos="720"/>
          <w:tab w:val="right" w:pos="1224"/>
          <w:tab w:val="left" w:pos="1440"/>
          <w:tab w:val="left" w:pos="2160"/>
        </w:tabs>
        <w:ind w:left="720" w:hanging="720"/>
        <w:jc w:val="center"/>
        <w:rPr>
          <w:color w:val="auto"/>
        </w:rPr>
      </w:pPr>
      <w:r w:rsidRPr="00E66EF0">
        <w:rPr>
          <w:rFonts w:eastAsia="Times New Roman"/>
          <w:b/>
          <w:bCs/>
          <w:color w:val="auto"/>
          <w:kern w:val="36"/>
          <w:sz w:val="48"/>
          <w:szCs w:val="48"/>
          <w:lang w:val="en" w:eastAsia="en-GB"/>
        </w:rPr>
        <w:t>The 7 principles of public life</w:t>
      </w:r>
    </w:p>
    <w:p w14:paraId="1B28FA5A" w14:textId="77777777" w:rsidR="000F5997" w:rsidRPr="00E66EF0" w:rsidRDefault="000F5997" w:rsidP="000F5997">
      <w:pPr>
        <w:spacing w:before="100" w:beforeAutospacing="1" w:after="100" w:afterAutospacing="1"/>
        <w:outlineLvl w:val="1"/>
        <w:rPr>
          <w:rFonts w:eastAsia="Times New Roman"/>
          <w:b/>
          <w:bCs/>
          <w:color w:val="auto"/>
          <w:sz w:val="36"/>
          <w:szCs w:val="36"/>
          <w:lang w:val="en" w:eastAsia="en-GB"/>
        </w:rPr>
      </w:pPr>
      <w:r w:rsidRPr="00E66EF0">
        <w:rPr>
          <w:rFonts w:eastAsia="Times New Roman"/>
          <w:b/>
          <w:bCs/>
          <w:color w:val="auto"/>
          <w:sz w:val="36"/>
          <w:szCs w:val="36"/>
          <w:lang w:val="en" w:eastAsia="en-GB"/>
        </w:rPr>
        <w:t>1. Selflessness</w:t>
      </w:r>
    </w:p>
    <w:p w14:paraId="0E190A91" w14:textId="77777777" w:rsidR="000F5997" w:rsidRPr="00E66EF0" w:rsidRDefault="000F5997" w:rsidP="000F5997">
      <w:pPr>
        <w:spacing w:before="100" w:beforeAutospacing="1" w:after="100" w:afterAutospacing="1"/>
        <w:rPr>
          <w:rFonts w:eastAsia="Times New Roman"/>
          <w:color w:val="auto"/>
          <w:lang w:val="en" w:eastAsia="en-GB"/>
        </w:rPr>
      </w:pPr>
      <w:r w:rsidRPr="00E66EF0">
        <w:rPr>
          <w:rFonts w:eastAsia="Times New Roman"/>
          <w:color w:val="auto"/>
          <w:lang w:val="en" w:eastAsia="en-GB"/>
        </w:rPr>
        <w:t>Holders of public office should act solely in terms of the public interest.</w:t>
      </w:r>
    </w:p>
    <w:p w14:paraId="71B7152B" w14:textId="77777777" w:rsidR="000F5997" w:rsidRPr="00E66EF0" w:rsidRDefault="000F5997" w:rsidP="000F5997">
      <w:pPr>
        <w:spacing w:before="100" w:beforeAutospacing="1" w:after="100" w:afterAutospacing="1"/>
        <w:outlineLvl w:val="1"/>
        <w:rPr>
          <w:rFonts w:eastAsia="Times New Roman"/>
          <w:b/>
          <w:bCs/>
          <w:color w:val="auto"/>
          <w:sz w:val="36"/>
          <w:szCs w:val="36"/>
          <w:lang w:val="en" w:eastAsia="en-GB"/>
        </w:rPr>
      </w:pPr>
      <w:r w:rsidRPr="00E66EF0">
        <w:rPr>
          <w:rFonts w:eastAsia="Times New Roman"/>
          <w:b/>
          <w:bCs/>
          <w:color w:val="auto"/>
          <w:sz w:val="36"/>
          <w:szCs w:val="36"/>
          <w:lang w:val="en" w:eastAsia="en-GB"/>
        </w:rPr>
        <w:t>2. Integrity</w:t>
      </w:r>
    </w:p>
    <w:p w14:paraId="17B4112E" w14:textId="77777777" w:rsidR="000F5997" w:rsidRPr="00E66EF0" w:rsidRDefault="000F5997" w:rsidP="43677201">
      <w:pPr>
        <w:spacing w:before="100" w:beforeAutospacing="1" w:after="100" w:afterAutospacing="1"/>
        <w:rPr>
          <w:rFonts w:eastAsia="Times New Roman"/>
          <w:color w:val="auto"/>
          <w:lang w:val="en-US" w:eastAsia="en-GB"/>
        </w:rPr>
      </w:pPr>
      <w:r w:rsidRPr="43677201">
        <w:rPr>
          <w:rFonts w:eastAsia="Times New Roman"/>
          <w:color w:val="auto"/>
          <w:lang w:val="en-US" w:eastAsia="en-GB"/>
        </w:rPr>
        <w:t>Holders of public office must avoid placing themselves under any obligation to people or organisations that might try inappropriately to influence them in their work. They should not act or take decisions in order to gain financial or other material benefits for themselves, their family, or their friends. They must declare and resolve any interests and relationships.</w:t>
      </w:r>
    </w:p>
    <w:p w14:paraId="7203BD3E" w14:textId="77777777" w:rsidR="000F5997" w:rsidRPr="00E66EF0" w:rsidRDefault="000F5997" w:rsidP="000F5997">
      <w:pPr>
        <w:spacing w:before="100" w:beforeAutospacing="1" w:after="100" w:afterAutospacing="1"/>
        <w:outlineLvl w:val="1"/>
        <w:rPr>
          <w:rFonts w:eastAsia="Times New Roman"/>
          <w:b/>
          <w:bCs/>
          <w:color w:val="auto"/>
          <w:sz w:val="36"/>
          <w:szCs w:val="36"/>
          <w:lang w:val="en" w:eastAsia="en-GB"/>
        </w:rPr>
      </w:pPr>
      <w:r w:rsidRPr="00E66EF0">
        <w:rPr>
          <w:rFonts w:eastAsia="Times New Roman"/>
          <w:b/>
          <w:bCs/>
          <w:color w:val="auto"/>
          <w:sz w:val="36"/>
          <w:szCs w:val="36"/>
          <w:lang w:val="en" w:eastAsia="en-GB"/>
        </w:rPr>
        <w:t>3. Objectivity</w:t>
      </w:r>
    </w:p>
    <w:p w14:paraId="147FE1D2" w14:textId="77777777" w:rsidR="000F5997" w:rsidRPr="00E66EF0" w:rsidRDefault="000F5997" w:rsidP="000F5997">
      <w:pPr>
        <w:spacing w:before="100" w:beforeAutospacing="1" w:after="100" w:afterAutospacing="1"/>
        <w:rPr>
          <w:rFonts w:eastAsia="Times New Roman"/>
          <w:color w:val="auto"/>
          <w:lang w:val="en" w:eastAsia="en-GB"/>
        </w:rPr>
      </w:pPr>
      <w:r w:rsidRPr="00E66EF0">
        <w:rPr>
          <w:rFonts w:eastAsia="Times New Roman"/>
          <w:color w:val="auto"/>
          <w:lang w:val="en" w:eastAsia="en-GB"/>
        </w:rPr>
        <w:t>Holders of public office must act and take decisions impartially, fairly and on merit, using the best evidence and without discrimination or bias.</w:t>
      </w:r>
    </w:p>
    <w:p w14:paraId="0906F728" w14:textId="77777777" w:rsidR="000F5997" w:rsidRPr="00E66EF0" w:rsidRDefault="000F5997" w:rsidP="000F5997">
      <w:pPr>
        <w:spacing w:before="100" w:beforeAutospacing="1" w:after="100" w:afterAutospacing="1"/>
        <w:outlineLvl w:val="1"/>
        <w:rPr>
          <w:rFonts w:eastAsia="Times New Roman"/>
          <w:b/>
          <w:bCs/>
          <w:color w:val="auto"/>
          <w:sz w:val="36"/>
          <w:szCs w:val="36"/>
          <w:lang w:val="en" w:eastAsia="en-GB"/>
        </w:rPr>
      </w:pPr>
      <w:r w:rsidRPr="00E66EF0">
        <w:rPr>
          <w:rFonts w:eastAsia="Times New Roman"/>
          <w:b/>
          <w:bCs/>
          <w:color w:val="auto"/>
          <w:sz w:val="36"/>
          <w:szCs w:val="36"/>
          <w:lang w:val="en" w:eastAsia="en-GB"/>
        </w:rPr>
        <w:t>4. Accountability</w:t>
      </w:r>
    </w:p>
    <w:p w14:paraId="6B44600B" w14:textId="77777777" w:rsidR="000F5997" w:rsidRPr="00E66EF0" w:rsidRDefault="000F5997" w:rsidP="43677201">
      <w:pPr>
        <w:spacing w:before="100" w:beforeAutospacing="1" w:after="100" w:afterAutospacing="1"/>
        <w:rPr>
          <w:rFonts w:eastAsia="Times New Roman"/>
          <w:color w:val="auto"/>
          <w:lang w:val="en-US" w:eastAsia="en-GB"/>
        </w:rPr>
      </w:pPr>
      <w:r w:rsidRPr="43677201">
        <w:rPr>
          <w:rFonts w:eastAsia="Times New Roman"/>
          <w:color w:val="auto"/>
          <w:lang w:val="en-US" w:eastAsia="en-GB"/>
        </w:rPr>
        <w:t>Holders of public office are accountable to the public for their decisions and actions and must submit themselves to the scrutiny necessary to ensure this.</w:t>
      </w:r>
    </w:p>
    <w:p w14:paraId="39256DC6" w14:textId="77777777" w:rsidR="000F5997" w:rsidRPr="00E66EF0" w:rsidRDefault="000F5997" w:rsidP="000F5997">
      <w:pPr>
        <w:spacing w:before="100" w:beforeAutospacing="1" w:after="100" w:afterAutospacing="1"/>
        <w:outlineLvl w:val="1"/>
        <w:rPr>
          <w:rFonts w:eastAsia="Times New Roman"/>
          <w:b/>
          <w:bCs/>
          <w:color w:val="auto"/>
          <w:sz w:val="36"/>
          <w:szCs w:val="36"/>
          <w:lang w:val="en" w:eastAsia="en-GB"/>
        </w:rPr>
      </w:pPr>
      <w:r w:rsidRPr="00E66EF0">
        <w:rPr>
          <w:rFonts w:eastAsia="Times New Roman"/>
          <w:b/>
          <w:bCs/>
          <w:color w:val="auto"/>
          <w:sz w:val="36"/>
          <w:szCs w:val="36"/>
          <w:lang w:val="en" w:eastAsia="en-GB"/>
        </w:rPr>
        <w:t>5. Openness</w:t>
      </w:r>
    </w:p>
    <w:p w14:paraId="6BF10E6F" w14:textId="77777777" w:rsidR="000F5997" w:rsidRPr="00E66EF0" w:rsidRDefault="000F5997" w:rsidP="000F5997">
      <w:pPr>
        <w:spacing w:before="100" w:beforeAutospacing="1" w:after="100" w:afterAutospacing="1"/>
        <w:rPr>
          <w:rFonts w:eastAsia="Times New Roman"/>
          <w:color w:val="auto"/>
          <w:lang w:val="en" w:eastAsia="en-GB"/>
        </w:rPr>
      </w:pPr>
      <w:r w:rsidRPr="00E66EF0">
        <w:rPr>
          <w:rFonts w:eastAsia="Times New Roman"/>
          <w:color w:val="auto"/>
          <w:lang w:val="en" w:eastAsia="en-GB"/>
        </w:rPr>
        <w:t>Holders of public office should act and take decisions in an open and transparent manner. Information should not be withheld from the public unless there are clear and lawful reasons for so doing.</w:t>
      </w:r>
    </w:p>
    <w:p w14:paraId="19C3996F" w14:textId="77777777" w:rsidR="000F5997" w:rsidRPr="00E66EF0" w:rsidRDefault="000F5997" w:rsidP="000F5997">
      <w:pPr>
        <w:spacing w:before="100" w:beforeAutospacing="1" w:after="100" w:afterAutospacing="1"/>
        <w:outlineLvl w:val="1"/>
        <w:rPr>
          <w:rFonts w:eastAsia="Times New Roman"/>
          <w:b/>
          <w:bCs/>
          <w:color w:val="auto"/>
          <w:sz w:val="36"/>
          <w:szCs w:val="36"/>
          <w:lang w:val="en" w:eastAsia="en-GB"/>
        </w:rPr>
      </w:pPr>
      <w:r w:rsidRPr="00E66EF0">
        <w:rPr>
          <w:rFonts w:eastAsia="Times New Roman"/>
          <w:b/>
          <w:bCs/>
          <w:color w:val="auto"/>
          <w:sz w:val="36"/>
          <w:szCs w:val="36"/>
          <w:lang w:val="en" w:eastAsia="en-GB"/>
        </w:rPr>
        <w:t>6. Honesty</w:t>
      </w:r>
    </w:p>
    <w:p w14:paraId="7FE1FA62" w14:textId="77777777" w:rsidR="000F5997" w:rsidRPr="00E66EF0" w:rsidRDefault="000F5997" w:rsidP="000F5997">
      <w:pPr>
        <w:spacing w:before="100" w:beforeAutospacing="1" w:after="100" w:afterAutospacing="1"/>
        <w:rPr>
          <w:rFonts w:eastAsia="Times New Roman"/>
          <w:color w:val="auto"/>
          <w:lang w:val="en" w:eastAsia="en-GB"/>
        </w:rPr>
      </w:pPr>
      <w:r w:rsidRPr="00E66EF0">
        <w:rPr>
          <w:rFonts w:eastAsia="Times New Roman"/>
          <w:color w:val="auto"/>
          <w:lang w:val="en" w:eastAsia="en-GB"/>
        </w:rPr>
        <w:t>Holders of public office should be truthful.</w:t>
      </w:r>
    </w:p>
    <w:p w14:paraId="1B4F713F" w14:textId="77777777" w:rsidR="000F5997" w:rsidRPr="00E66EF0" w:rsidRDefault="000F5997" w:rsidP="000F5997">
      <w:pPr>
        <w:spacing w:before="100" w:beforeAutospacing="1" w:after="100" w:afterAutospacing="1"/>
        <w:outlineLvl w:val="1"/>
        <w:rPr>
          <w:rFonts w:eastAsia="Times New Roman"/>
          <w:b/>
          <w:bCs/>
          <w:color w:val="auto"/>
          <w:sz w:val="36"/>
          <w:szCs w:val="36"/>
          <w:lang w:val="en" w:eastAsia="en-GB"/>
        </w:rPr>
      </w:pPr>
      <w:r w:rsidRPr="00E66EF0">
        <w:rPr>
          <w:rFonts w:eastAsia="Times New Roman"/>
          <w:b/>
          <w:bCs/>
          <w:color w:val="auto"/>
          <w:sz w:val="36"/>
          <w:szCs w:val="36"/>
          <w:lang w:val="en" w:eastAsia="en-GB"/>
        </w:rPr>
        <w:t>7. Leadership</w:t>
      </w:r>
    </w:p>
    <w:p w14:paraId="51B84A3D" w14:textId="77777777" w:rsidR="000F5997" w:rsidRPr="00E66EF0" w:rsidRDefault="000F5997" w:rsidP="43677201">
      <w:pPr>
        <w:spacing w:before="100" w:beforeAutospacing="1" w:after="100" w:afterAutospacing="1"/>
        <w:rPr>
          <w:rFonts w:eastAsia="Times New Roman"/>
          <w:color w:val="auto"/>
          <w:lang w:val="en-US" w:eastAsia="en-GB"/>
        </w:rPr>
      </w:pPr>
      <w:r w:rsidRPr="43677201">
        <w:rPr>
          <w:rFonts w:eastAsia="Times New Roman"/>
          <w:color w:val="auto"/>
          <w:lang w:val="en-US" w:eastAsia="en-GB"/>
        </w:rPr>
        <w:t>Holders of public office should exhibit these principles in their own behaviour. They should actively promote and robustly support the principles and be willing to challenge poor behaviour wherever it occurs.</w:t>
      </w:r>
    </w:p>
    <w:p w14:paraId="2604E386" w14:textId="77777777" w:rsidR="00FF549A" w:rsidRPr="0014707C" w:rsidRDefault="00FF549A" w:rsidP="00C766DE">
      <w:pPr>
        <w:tabs>
          <w:tab w:val="left" w:pos="720"/>
          <w:tab w:val="right" w:pos="1224"/>
          <w:tab w:val="left" w:pos="1440"/>
          <w:tab w:val="left" w:pos="2160"/>
        </w:tabs>
        <w:ind w:left="720" w:hanging="720"/>
        <w:jc w:val="both"/>
        <w:rPr>
          <w:rFonts w:asciiTheme="minorHAnsi" w:hAnsiTheme="minorHAnsi"/>
        </w:rPr>
      </w:pPr>
    </w:p>
    <w:sectPr w:rsidR="00FF549A" w:rsidRPr="0014707C" w:rsidSect="00FF549A">
      <w:headerReference w:type="even" r:id="rId15"/>
      <w:footerReference w:type="default" r:id="rId16"/>
      <w:footerReference w:type="first" r:id="rId17"/>
      <w:pgSz w:w="11906" w:h="16838"/>
      <w:pgMar w:top="709" w:right="849" w:bottom="709" w:left="709" w:header="737" w:footer="78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207DA3" w14:textId="77777777" w:rsidR="00CB7AED" w:rsidRDefault="00CB7AED" w:rsidP="00907AEB">
      <w:r>
        <w:separator/>
      </w:r>
    </w:p>
  </w:endnote>
  <w:endnote w:type="continuationSeparator" w:id="0">
    <w:p w14:paraId="3B80F1A2" w14:textId="77777777" w:rsidR="00CB7AED" w:rsidRDefault="00CB7AED" w:rsidP="00907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Bold r:id="rId1" w:subsetted="1" w:fontKey="{DFB866DF-9DD4-4031-8C0B-AC3B3B08EE9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Effra">
    <w:charset w:val="00"/>
    <w:family w:val="swiss"/>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45638" w14:textId="77777777" w:rsidR="00C10E71" w:rsidRDefault="00C10E71" w:rsidP="00E66EF0">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BBE1A" w14:textId="77777777" w:rsidR="00C10E71" w:rsidRDefault="00C10E71" w:rsidP="00047D0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3DAE33" w14:textId="77777777" w:rsidR="00CB7AED" w:rsidRDefault="00CB7AED" w:rsidP="00907AEB">
      <w:r>
        <w:separator/>
      </w:r>
    </w:p>
  </w:footnote>
  <w:footnote w:type="continuationSeparator" w:id="0">
    <w:p w14:paraId="4796EFA1" w14:textId="77777777" w:rsidR="00CB7AED" w:rsidRDefault="00CB7AED" w:rsidP="00907A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13C5B" w14:textId="77777777" w:rsidR="009F5993" w:rsidRDefault="00BC5A56">
    <w:pPr>
      <w:pStyle w:val="Header"/>
    </w:pPr>
    <w:r>
      <w:rPr>
        <w:noProof/>
        <w:lang w:eastAsia="en-GB"/>
      </w:rPr>
      <w:pict w14:anchorId="78A15A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929657" o:spid="_x0000_s2054" type="#_x0000_t75" style="position:absolute;margin-left:0;margin-top:0;width:6in;height:175pt;z-index:-251658752;mso-position-horizontal:center;mso-position-horizontal-relative:margin;mso-position-vertical:center;mso-position-vertical-relative:margin" o:allowincell="f">
          <v:imagedata r:id="rId1" o:title="WMAT_CMYK_prin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8564B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F8F1A1F"/>
    <w:multiLevelType w:val="hybridMultilevel"/>
    <w:tmpl w:val="BF3C1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BF3170"/>
    <w:multiLevelType w:val="hybridMultilevel"/>
    <w:tmpl w:val="C5504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32045BF"/>
    <w:multiLevelType w:val="hybridMultilevel"/>
    <w:tmpl w:val="F0D0E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EE1234"/>
    <w:multiLevelType w:val="hybridMultilevel"/>
    <w:tmpl w:val="2B802B5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attachedTemplate r:id="rId1"/>
  <w:defaultTabStop w:val="720"/>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19A"/>
    <w:rsid w:val="00040D29"/>
    <w:rsid w:val="00047D08"/>
    <w:rsid w:val="0008354B"/>
    <w:rsid w:val="00097B84"/>
    <w:rsid w:val="000A0849"/>
    <w:rsid w:val="000A2ABB"/>
    <w:rsid w:val="000A5997"/>
    <w:rsid w:val="000A73B3"/>
    <w:rsid w:val="000F5997"/>
    <w:rsid w:val="001130E0"/>
    <w:rsid w:val="0014707C"/>
    <w:rsid w:val="00181BDA"/>
    <w:rsid w:val="001875E1"/>
    <w:rsid w:val="001A5ECC"/>
    <w:rsid w:val="001A678C"/>
    <w:rsid w:val="001B2B0D"/>
    <w:rsid w:val="001B2CDD"/>
    <w:rsid w:val="0021769C"/>
    <w:rsid w:val="00227C16"/>
    <w:rsid w:val="00233A62"/>
    <w:rsid w:val="00283C72"/>
    <w:rsid w:val="002A2B8B"/>
    <w:rsid w:val="002E35AF"/>
    <w:rsid w:val="002E5CBD"/>
    <w:rsid w:val="00302038"/>
    <w:rsid w:val="00302A4D"/>
    <w:rsid w:val="003308FD"/>
    <w:rsid w:val="00331E42"/>
    <w:rsid w:val="00335B69"/>
    <w:rsid w:val="003A377A"/>
    <w:rsid w:val="003A5153"/>
    <w:rsid w:val="003B6E48"/>
    <w:rsid w:val="00402B2A"/>
    <w:rsid w:val="0045404B"/>
    <w:rsid w:val="004A7EFB"/>
    <w:rsid w:val="004C5056"/>
    <w:rsid w:val="004F1028"/>
    <w:rsid w:val="00507F1E"/>
    <w:rsid w:val="0054716D"/>
    <w:rsid w:val="00566976"/>
    <w:rsid w:val="005C62A5"/>
    <w:rsid w:val="005C72C0"/>
    <w:rsid w:val="005F1A3B"/>
    <w:rsid w:val="005F2062"/>
    <w:rsid w:val="006078F7"/>
    <w:rsid w:val="00673A2A"/>
    <w:rsid w:val="00687E33"/>
    <w:rsid w:val="006B24EB"/>
    <w:rsid w:val="006B68B4"/>
    <w:rsid w:val="006C6D01"/>
    <w:rsid w:val="00754660"/>
    <w:rsid w:val="007649FE"/>
    <w:rsid w:val="00790154"/>
    <w:rsid w:val="007A20B9"/>
    <w:rsid w:val="007B353C"/>
    <w:rsid w:val="007C3DDF"/>
    <w:rsid w:val="008123A0"/>
    <w:rsid w:val="00825D09"/>
    <w:rsid w:val="00831F4B"/>
    <w:rsid w:val="0087068C"/>
    <w:rsid w:val="008745FA"/>
    <w:rsid w:val="0089119A"/>
    <w:rsid w:val="008C44C1"/>
    <w:rsid w:val="00907AEB"/>
    <w:rsid w:val="00996998"/>
    <w:rsid w:val="00996B59"/>
    <w:rsid w:val="009A637B"/>
    <w:rsid w:val="009A7ADD"/>
    <w:rsid w:val="009E2DBF"/>
    <w:rsid w:val="009E4C25"/>
    <w:rsid w:val="009F5993"/>
    <w:rsid w:val="00A327BF"/>
    <w:rsid w:val="00A46513"/>
    <w:rsid w:val="00A73000"/>
    <w:rsid w:val="00A8405B"/>
    <w:rsid w:val="00B10B2E"/>
    <w:rsid w:val="00B73A2F"/>
    <w:rsid w:val="00BB2FEF"/>
    <w:rsid w:val="00BC38FF"/>
    <w:rsid w:val="00BC5A56"/>
    <w:rsid w:val="00C10E71"/>
    <w:rsid w:val="00C21C18"/>
    <w:rsid w:val="00C766DE"/>
    <w:rsid w:val="00CA5B4B"/>
    <w:rsid w:val="00CB7AED"/>
    <w:rsid w:val="00CC510A"/>
    <w:rsid w:val="00CC62C4"/>
    <w:rsid w:val="00CF0F22"/>
    <w:rsid w:val="00D467E5"/>
    <w:rsid w:val="00D5409E"/>
    <w:rsid w:val="00DA16E0"/>
    <w:rsid w:val="00DC1FB7"/>
    <w:rsid w:val="00E0329B"/>
    <w:rsid w:val="00E51FCD"/>
    <w:rsid w:val="00E66EF0"/>
    <w:rsid w:val="00E811A9"/>
    <w:rsid w:val="00EC6656"/>
    <w:rsid w:val="00EE0C70"/>
    <w:rsid w:val="00EE376A"/>
    <w:rsid w:val="00F40E90"/>
    <w:rsid w:val="00F639A6"/>
    <w:rsid w:val="00F719C1"/>
    <w:rsid w:val="00F93674"/>
    <w:rsid w:val="00FE0C5C"/>
    <w:rsid w:val="00FF00F7"/>
    <w:rsid w:val="00FF549A"/>
    <w:rsid w:val="436772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1CFD2D6"/>
  <w15:docId w15:val="{0999CD7E-877B-4468-A9B6-89B574556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7B84"/>
    <w:pPr>
      <w:spacing w:after="0" w:line="240" w:lineRule="auto"/>
    </w:pPr>
    <w:rPr>
      <w:color w:val="646363"/>
      <w:sz w:val="24"/>
      <w:szCs w:val="24"/>
    </w:rPr>
  </w:style>
  <w:style w:type="paragraph" w:styleId="Heading1">
    <w:name w:val="heading 1"/>
    <w:basedOn w:val="Heading2"/>
    <w:next w:val="Normal"/>
    <w:link w:val="Heading1Char"/>
    <w:uiPriority w:val="9"/>
    <w:qFormat/>
    <w:rsid w:val="001B2B0D"/>
    <w:pPr>
      <w:outlineLvl w:val="0"/>
    </w:pPr>
    <w:rPr>
      <w:color w:val="1DADA7"/>
      <w:sz w:val="50"/>
      <w:szCs w:val="50"/>
    </w:rPr>
  </w:style>
  <w:style w:type="paragraph" w:styleId="Heading2">
    <w:name w:val="heading 2"/>
    <w:basedOn w:val="Normal"/>
    <w:next w:val="Normal"/>
    <w:link w:val="Heading2Char"/>
    <w:uiPriority w:val="9"/>
    <w:unhideWhenUsed/>
    <w:qFormat/>
    <w:rsid w:val="001B2B0D"/>
    <w:pPr>
      <w:outlineLvl w:val="1"/>
    </w:pPr>
    <w:rPr>
      <w:b/>
      <w:color w:val="E74D15"/>
      <w:sz w:val="36"/>
      <w:szCs w:val="36"/>
    </w:rPr>
  </w:style>
  <w:style w:type="paragraph" w:styleId="Heading3">
    <w:name w:val="heading 3"/>
    <w:basedOn w:val="Heading1"/>
    <w:next w:val="Normal"/>
    <w:link w:val="Heading3Char"/>
    <w:uiPriority w:val="9"/>
    <w:unhideWhenUsed/>
    <w:qFormat/>
    <w:rsid w:val="00754660"/>
    <w:pPr>
      <w:outlineLvl w:val="2"/>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5B69"/>
    <w:pPr>
      <w:tabs>
        <w:tab w:val="center" w:pos="4513"/>
        <w:tab w:val="right" w:pos="9026"/>
      </w:tabs>
    </w:pPr>
    <w:rPr>
      <w:sz w:val="20"/>
      <w:szCs w:val="20"/>
    </w:rPr>
  </w:style>
  <w:style w:type="character" w:customStyle="1" w:styleId="HeaderChar">
    <w:name w:val="Header Char"/>
    <w:basedOn w:val="DefaultParagraphFont"/>
    <w:link w:val="Header"/>
    <w:uiPriority w:val="99"/>
    <w:rsid w:val="00335B69"/>
  </w:style>
  <w:style w:type="paragraph" w:styleId="Footer">
    <w:name w:val="footer"/>
    <w:basedOn w:val="Normal"/>
    <w:link w:val="FooterChar"/>
    <w:uiPriority w:val="99"/>
    <w:unhideWhenUsed/>
    <w:rsid w:val="00335B69"/>
    <w:pPr>
      <w:tabs>
        <w:tab w:val="center" w:pos="4513"/>
        <w:tab w:val="right" w:pos="9026"/>
      </w:tabs>
    </w:pPr>
    <w:rPr>
      <w:sz w:val="20"/>
      <w:szCs w:val="20"/>
    </w:rPr>
  </w:style>
  <w:style w:type="character" w:customStyle="1" w:styleId="FooterChar">
    <w:name w:val="Footer Char"/>
    <w:basedOn w:val="DefaultParagraphFont"/>
    <w:link w:val="Footer"/>
    <w:uiPriority w:val="99"/>
    <w:rsid w:val="00335B69"/>
  </w:style>
  <w:style w:type="table" w:styleId="TableGrid">
    <w:name w:val="Table Grid"/>
    <w:basedOn w:val="TableNormal"/>
    <w:uiPriority w:val="59"/>
    <w:rsid w:val="00335B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35B69"/>
    <w:rPr>
      <w:rFonts w:ascii="Tahoma" w:hAnsi="Tahoma" w:cs="Tahoma"/>
      <w:sz w:val="16"/>
      <w:szCs w:val="16"/>
    </w:rPr>
  </w:style>
  <w:style w:type="character" w:customStyle="1" w:styleId="BalloonTextChar">
    <w:name w:val="Balloon Text Char"/>
    <w:basedOn w:val="DefaultParagraphFont"/>
    <w:link w:val="BalloonText"/>
    <w:uiPriority w:val="99"/>
    <w:semiHidden/>
    <w:rsid w:val="00335B69"/>
    <w:rPr>
      <w:rFonts w:ascii="Tahoma" w:hAnsi="Tahoma" w:cs="Tahoma"/>
      <w:sz w:val="16"/>
      <w:szCs w:val="16"/>
    </w:rPr>
  </w:style>
  <w:style w:type="paragraph" w:styleId="ListParagraph">
    <w:name w:val="List Paragraph"/>
    <w:basedOn w:val="Normal"/>
    <w:uiPriority w:val="34"/>
    <w:rsid w:val="000A5997"/>
    <w:pPr>
      <w:ind w:left="720"/>
      <w:contextualSpacing/>
    </w:pPr>
  </w:style>
  <w:style w:type="character" w:customStyle="1" w:styleId="Heading2Char">
    <w:name w:val="Heading 2 Char"/>
    <w:basedOn w:val="DefaultParagraphFont"/>
    <w:link w:val="Heading2"/>
    <w:uiPriority w:val="9"/>
    <w:rsid w:val="001B2B0D"/>
    <w:rPr>
      <w:b/>
      <w:color w:val="E74D15"/>
      <w:sz w:val="36"/>
      <w:szCs w:val="36"/>
    </w:rPr>
  </w:style>
  <w:style w:type="character" w:customStyle="1" w:styleId="Heading1Char">
    <w:name w:val="Heading 1 Char"/>
    <w:basedOn w:val="DefaultParagraphFont"/>
    <w:link w:val="Heading1"/>
    <w:uiPriority w:val="9"/>
    <w:rsid w:val="001B2B0D"/>
    <w:rPr>
      <w:b/>
      <w:color w:val="1DADA7"/>
      <w:sz w:val="50"/>
      <w:szCs w:val="50"/>
    </w:rPr>
  </w:style>
  <w:style w:type="character" w:customStyle="1" w:styleId="Heading3Char">
    <w:name w:val="Heading 3 Char"/>
    <w:basedOn w:val="DefaultParagraphFont"/>
    <w:link w:val="Heading3"/>
    <w:uiPriority w:val="9"/>
    <w:rsid w:val="00754660"/>
    <w:rPr>
      <w:b/>
      <w:color w:val="1DADA7"/>
      <w:sz w:val="28"/>
      <w:szCs w:val="28"/>
    </w:rPr>
  </w:style>
  <w:style w:type="paragraph" w:styleId="Title">
    <w:name w:val="Title"/>
    <w:basedOn w:val="Normal"/>
    <w:next w:val="Normal"/>
    <w:link w:val="TitleChar"/>
    <w:uiPriority w:val="10"/>
    <w:rsid w:val="0008354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8354B"/>
    <w:rPr>
      <w:rFonts w:asciiTheme="majorHAnsi" w:eastAsiaTheme="majorEastAsia" w:hAnsiTheme="majorHAnsi" w:cstheme="majorBidi"/>
      <w:color w:val="17365D" w:themeColor="text2" w:themeShade="BF"/>
      <w:spacing w:val="5"/>
      <w:kern w:val="28"/>
      <w:sz w:val="52"/>
      <w:szCs w:val="52"/>
    </w:rPr>
  </w:style>
  <w:style w:type="paragraph" w:styleId="Quote">
    <w:name w:val="Quote"/>
    <w:basedOn w:val="Normal"/>
    <w:next w:val="Normal"/>
    <w:link w:val="QuoteChar"/>
    <w:uiPriority w:val="29"/>
    <w:qFormat/>
    <w:rsid w:val="001A678C"/>
    <w:rPr>
      <w:i/>
      <w:iCs/>
    </w:rPr>
  </w:style>
  <w:style w:type="character" w:customStyle="1" w:styleId="QuoteChar">
    <w:name w:val="Quote Char"/>
    <w:basedOn w:val="DefaultParagraphFont"/>
    <w:link w:val="Quote"/>
    <w:uiPriority w:val="29"/>
    <w:rsid w:val="001A678C"/>
    <w:rPr>
      <w:i/>
      <w:iCs/>
      <w:color w:val="646363"/>
      <w:sz w:val="24"/>
      <w:szCs w:val="24"/>
    </w:rPr>
  </w:style>
  <w:style w:type="paragraph" w:styleId="IntenseQuote">
    <w:name w:val="Intense Quote"/>
    <w:basedOn w:val="Normal"/>
    <w:next w:val="Normal"/>
    <w:link w:val="IntenseQuoteChar"/>
    <w:uiPriority w:val="30"/>
    <w:rsid w:val="0008354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8354B"/>
    <w:rPr>
      <w:b/>
      <w:bCs/>
      <w:i/>
      <w:iCs/>
      <w:color w:val="4F81BD" w:themeColor="accent1"/>
      <w:sz w:val="24"/>
      <w:szCs w:val="24"/>
    </w:rPr>
  </w:style>
  <w:style w:type="paragraph" w:styleId="NoSpacing">
    <w:name w:val="No Spacing"/>
    <w:uiPriority w:val="1"/>
    <w:qFormat/>
    <w:rsid w:val="001A678C"/>
    <w:pPr>
      <w:spacing w:after="0" w:line="240" w:lineRule="auto"/>
    </w:pPr>
    <w:rPr>
      <w:color w:val="646363"/>
      <w:sz w:val="24"/>
      <w:szCs w:val="24"/>
    </w:rPr>
  </w:style>
  <w:style w:type="paragraph" w:customStyle="1" w:styleId="TableContent">
    <w:name w:val="Table Content"/>
    <w:basedOn w:val="Normal"/>
    <w:link w:val="TableContentChar"/>
    <w:rsid w:val="00097B84"/>
    <w:pPr>
      <w:spacing w:after="120"/>
    </w:pPr>
    <w:rPr>
      <w:rFonts w:eastAsia="Times New Roman" w:cs="Times New Roman"/>
      <w:color w:val="auto"/>
      <w:sz w:val="20"/>
      <w:lang w:eastAsia="en-GB"/>
    </w:rPr>
  </w:style>
  <w:style w:type="paragraph" w:customStyle="1" w:styleId="Table1">
    <w:name w:val="Table 1"/>
    <w:basedOn w:val="Normal"/>
    <w:link w:val="Table1Char"/>
    <w:rsid w:val="00097B84"/>
    <w:rPr>
      <w:b/>
      <w:color w:val="FFFFFF" w:themeColor="background1"/>
    </w:rPr>
  </w:style>
  <w:style w:type="paragraph" w:customStyle="1" w:styleId="Tablecontents">
    <w:name w:val="Table contents"/>
    <w:basedOn w:val="TableContent"/>
    <w:link w:val="TablecontentsChar"/>
    <w:rsid w:val="00097B84"/>
    <w:pPr>
      <w:spacing w:after="0"/>
    </w:pPr>
    <w:rPr>
      <w:color w:val="646363"/>
    </w:rPr>
  </w:style>
  <w:style w:type="character" w:customStyle="1" w:styleId="Table1Char">
    <w:name w:val="Table 1 Char"/>
    <w:basedOn w:val="DefaultParagraphFont"/>
    <w:link w:val="Table1"/>
    <w:rsid w:val="00097B84"/>
    <w:rPr>
      <w:b/>
      <w:color w:val="FFFFFF" w:themeColor="background1"/>
      <w:sz w:val="24"/>
      <w:szCs w:val="24"/>
    </w:rPr>
  </w:style>
  <w:style w:type="paragraph" w:customStyle="1" w:styleId="Table">
    <w:name w:val="Table"/>
    <w:basedOn w:val="Normal"/>
    <w:link w:val="TableChar"/>
    <w:rsid w:val="00097B84"/>
    <w:rPr>
      <w:rFonts w:eastAsia="Times New Roman" w:cs="Times New Roman"/>
      <w:b/>
      <w:color w:val="FFFFFF" w:themeColor="background1"/>
      <w:lang w:eastAsia="en-GB"/>
    </w:rPr>
  </w:style>
  <w:style w:type="character" w:customStyle="1" w:styleId="TableContentChar">
    <w:name w:val="Table Content Char"/>
    <w:basedOn w:val="DefaultParagraphFont"/>
    <w:link w:val="TableContent"/>
    <w:rsid w:val="00097B84"/>
    <w:rPr>
      <w:rFonts w:eastAsia="Times New Roman" w:cs="Times New Roman"/>
      <w:szCs w:val="24"/>
      <w:lang w:eastAsia="en-GB"/>
    </w:rPr>
  </w:style>
  <w:style w:type="character" w:customStyle="1" w:styleId="TablecontentsChar">
    <w:name w:val="Table contents Char"/>
    <w:basedOn w:val="TableContentChar"/>
    <w:link w:val="Tablecontents"/>
    <w:rsid w:val="00097B84"/>
    <w:rPr>
      <w:rFonts w:eastAsia="Times New Roman" w:cs="Times New Roman"/>
      <w:color w:val="646363"/>
      <w:szCs w:val="24"/>
      <w:lang w:eastAsia="en-GB"/>
    </w:rPr>
  </w:style>
  <w:style w:type="character" w:customStyle="1" w:styleId="TableChar">
    <w:name w:val="Table Char"/>
    <w:basedOn w:val="DefaultParagraphFont"/>
    <w:link w:val="Table"/>
    <w:rsid w:val="00097B84"/>
    <w:rPr>
      <w:rFonts w:eastAsia="Times New Roman" w:cs="Times New Roman"/>
      <w:b/>
      <w:color w:val="FFFFFF" w:themeColor="background1"/>
      <w:sz w:val="24"/>
      <w:szCs w:val="24"/>
      <w:lang w:eastAsia="en-GB"/>
    </w:rPr>
  </w:style>
  <w:style w:type="paragraph" w:styleId="ListBullet">
    <w:name w:val="List Bullet"/>
    <w:basedOn w:val="Normal"/>
    <w:uiPriority w:val="99"/>
    <w:unhideWhenUsed/>
    <w:rsid w:val="00097B84"/>
    <w:pPr>
      <w:numPr>
        <w:numId w:val="5"/>
      </w:numPr>
      <w:spacing w:after="200" w:line="276" w:lineRule="auto"/>
    </w:pPr>
    <w:rPr>
      <w:rFonts w:ascii="Effra" w:hAnsi="Effra" w:cs="Times New Roman"/>
      <w:lang w:eastAsia="en-GB"/>
    </w:rPr>
  </w:style>
  <w:style w:type="character" w:styleId="CommentReference">
    <w:name w:val="annotation reference"/>
    <w:basedOn w:val="DefaultParagraphFont"/>
    <w:uiPriority w:val="99"/>
    <w:semiHidden/>
    <w:unhideWhenUsed/>
    <w:rsid w:val="00A73000"/>
    <w:rPr>
      <w:sz w:val="16"/>
      <w:szCs w:val="16"/>
    </w:rPr>
  </w:style>
  <w:style w:type="paragraph" w:styleId="CommentText">
    <w:name w:val="annotation text"/>
    <w:basedOn w:val="Normal"/>
    <w:link w:val="CommentTextChar"/>
    <w:uiPriority w:val="99"/>
    <w:semiHidden/>
    <w:unhideWhenUsed/>
    <w:rsid w:val="00A73000"/>
    <w:rPr>
      <w:sz w:val="20"/>
      <w:szCs w:val="20"/>
    </w:rPr>
  </w:style>
  <w:style w:type="character" w:customStyle="1" w:styleId="CommentTextChar">
    <w:name w:val="Comment Text Char"/>
    <w:basedOn w:val="DefaultParagraphFont"/>
    <w:link w:val="CommentText"/>
    <w:uiPriority w:val="99"/>
    <w:semiHidden/>
    <w:rsid w:val="00A73000"/>
    <w:rPr>
      <w:color w:val="646363"/>
    </w:rPr>
  </w:style>
  <w:style w:type="paragraph" w:styleId="CommentSubject">
    <w:name w:val="annotation subject"/>
    <w:basedOn w:val="CommentText"/>
    <w:next w:val="CommentText"/>
    <w:link w:val="CommentSubjectChar"/>
    <w:uiPriority w:val="99"/>
    <w:semiHidden/>
    <w:unhideWhenUsed/>
    <w:rsid w:val="00A73000"/>
    <w:rPr>
      <w:b/>
      <w:bCs/>
    </w:rPr>
  </w:style>
  <w:style w:type="character" w:customStyle="1" w:styleId="CommentSubjectChar">
    <w:name w:val="Comment Subject Char"/>
    <w:basedOn w:val="CommentTextChar"/>
    <w:link w:val="CommentSubject"/>
    <w:uiPriority w:val="99"/>
    <w:semiHidden/>
    <w:rsid w:val="00A73000"/>
    <w:rPr>
      <w:b/>
      <w:bCs/>
      <w:color w:val="646363"/>
    </w:rPr>
  </w:style>
  <w:style w:type="character" w:styleId="Hyperlink">
    <w:name w:val="Hyperlink"/>
    <w:basedOn w:val="DefaultParagraphFont"/>
    <w:uiPriority w:val="99"/>
    <w:unhideWhenUsed/>
    <w:rsid w:val="00FF549A"/>
    <w:rPr>
      <w:color w:val="0000FF" w:themeColor="hyperlink"/>
      <w:u w:val="single"/>
    </w:rPr>
  </w:style>
  <w:style w:type="character" w:styleId="FollowedHyperlink">
    <w:name w:val="FollowedHyperlink"/>
    <w:basedOn w:val="DefaultParagraphFont"/>
    <w:uiPriority w:val="99"/>
    <w:semiHidden/>
    <w:unhideWhenUsed/>
    <w:rsid w:val="000F599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830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3.jpg@01D209CD.75DD2AA0"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abill4sc\LOCALS~1\Temp\jZip\jZip6347\jZip374F\Entrust%20word%20document%20template%201503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s xmlns="430162dc-2b4d-4a2a-a1b3-54c31ed2c8c3" xsi:nil="true"/>
    <lcf76f155ced4ddcb4097134ff3c332f xmlns="430162dc-2b4d-4a2a-a1b3-54c31ed2c8c3">
      <Terms xmlns="http://schemas.microsoft.com/office/infopath/2007/PartnerControls"/>
    </lcf76f155ced4ddcb4097134ff3c332f>
    <TaxCatchAll xmlns="e724e9b6-103b-4fec-a697-e833d3f9886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0C8354F5D6F754EBA3BC724AB395CE1" ma:contentTypeVersion="14" ma:contentTypeDescription="Create a new document." ma:contentTypeScope="" ma:versionID="0996b4d8961bf1fc68b3a08079fdb352">
  <xsd:schema xmlns:xsd="http://www.w3.org/2001/XMLSchema" xmlns:xs="http://www.w3.org/2001/XMLSchema" xmlns:p="http://schemas.microsoft.com/office/2006/metadata/properties" xmlns:ns2="430162dc-2b4d-4a2a-a1b3-54c31ed2c8c3" xmlns:ns3="e724e9b6-103b-4fec-a697-e833d3f98868" targetNamespace="http://schemas.microsoft.com/office/2006/metadata/properties" ma:root="true" ma:fieldsID="5380ee39707f23286fa26add4662e5be" ns2:_="" ns3:_="">
    <xsd:import namespace="430162dc-2b4d-4a2a-a1b3-54c31ed2c8c3"/>
    <xsd:import namespace="e724e9b6-103b-4fec-a697-e833d3f9886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Note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0162dc-2b4d-4a2a-a1b3-54c31ed2c8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s" ma:index="12" nillable="true" ma:displayName="Notes" ma:format="Dropdown" ma:internalName="Notes">
      <xsd:simpleType>
        <xsd:restriction base="dms:Text">
          <xsd:maxLength value="255"/>
        </xsd:restriction>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75d6261-6ad9-4184-b741-1f9f72402362"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24e9b6-103b-4fec-a697-e833d3f9886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0a72798a-6092-4d38-a021-15100f6c20dd}" ma:internalName="TaxCatchAll" ma:showField="CatchAllData" ma:web="e724e9b6-103b-4fec-a697-e833d3f988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DD6E4F-954B-4522-AD2A-A0BEDE1C225A}">
  <ds:schemaRefs>
    <ds:schemaRef ds:uri="http://schemas.microsoft.com/office/2006/documentManagement/types"/>
    <ds:schemaRef ds:uri="http://schemas.microsoft.com/office/infopath/2007/PartnerControls"/>
    <ds:schemaRef ds:uri="e724e9b6-103b-4fec-a697-e833d3f98868"/>
    <ds:schemaRef ds:uri="http://purl.org/dc/terms/"/>
    <ds:schemaRef ds:uri="http://www.w3.org/XML/1998/namespace"/>
    <ds:schemaRef ds:uri="430162dc-2b4d-4a2a-a1b3-54c31ed2c8c3"/>
    <ds:schemaRef ds:uri="http://purl.org/dc/dcmitype/"/>
    <ds:schemaRef ds:uri="http://schemas.openxmlformats.org/package/2006/metadata/core-properties"/>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208BE40C-7B50-4CC5-AAB3-6D64F25E82DE}">
  <ds:schemaRefs>
    <ds:schemaRef ds:uri="http://schemas.microsoft.com/sharepoint/v3/contenttype/forms"/>
  </ds:schemaRefs>
</ds:datastoreItem>
</file>

<file path=customXml/itemProps3.xml><?xml version="1.0" encoding="utf-8"?>
<ds:datastoreItem xmlns:ds="http://schemas.openxmlformats.org/officeDocument/2006/customXml" ds:itemID="{1FE3547B-360E-40FD-93B3-598943E66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0162dc-2b4d-4a2a-a1b3-54c31ed2c8c3"/>
    <ds:schemaRef ds:uri="e724e9b6-103b-4fec-a697-e833d3f988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54A978-11EB-46C3-952D-4F32AB4DD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Entrust word document template 150313</Template>
  <TotalTime>1</TotalTime>
  <Pages>5</Pages>
  <Words>1671</Words>
  <Characters>9531</Characters>
  <Application>Microsoft Office Word</Application>
  <DocSecurity>0</DocSecurity>
  <Lines>79</Lines>
  <Paragraphs>22</Paragraphs>
  <ScaleCrop>false</ScaleCrop>
  <Company>Capita Business Services</Company>
  <LinksUpToDate>false</LinksUpToDate>
  <CharactersWithSpaces>11180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Bill, Andrew (CS&amp;Comms)</dc:creator>
  <cp:lastModifiedBy>K.Curtis</cp:lastModifiedBy>
  <cp:revision>4</cp:revision>
  <cp:lastPrinted>2016-08-23T11:44:00Z</cp:lastPrinted>
  <dcterms:created xsi:type="dcterms:W3CDTF">2023-06-14T12:59:00Z</dcterms:created>
  <dcterms:modified xsi:type="dcterms:W3CDTF">2024-11-07T16:12:00Z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0x01010090C8354F5D6F754EBA3BC724AB395CE1</vt:lpwstr>
  </property>
  <property fmtid="{D5CDD505-2E9C-101B-9397-08002B2CF9AE}" pid="3" name="Audiences">
    <vt:lpwstr/>
  </property>
  <property fmtid="{D5CDD505-2E9C-101B-9397-08002B2CF9AE}" pid="4" name="Sub_x0020_Site_x0020_Terms">
    <vt:lpwstr/>
  </property>
  <property fmtid="{D5CDD505-2E9C-101B-9397-08002B2CF9AE}" pid="5" name="Site_x0020_Terms">
    <vt:lpwstr/>
  </property>
  <property fmtid="{D5CDD505-2E9C-101B-9397-08002B2CF9AE}" pid="6" name="Sub Site Terms">
    <vt:lpwstr/>
  </property>
  <property fmtid="{D5CDD505-2E9C-101B-9397-08002B2CF9AE}" pid="7" name="Site Terms">
    <vt:lpwstr/>
  </property>
  <property fmtid="{D5CDD505-2E9C-101B-9397-08002B2CF9AE}" pid="8" name="MediaServiceImageTags">
    <vt:lpwstr/>
  </property>
</Properties>
</file>