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7815A5" w:rsidP="00624FE8">
      <w:bookmarkStart w:id="0" w:name="_GoBack"/>
      <w:bookmarkEnd w:id="0"/>
      <w:r w:rsidRPr="007815A5">
        <w:rPr>
          <w:noProof/>
          <w:lang w:val="en-GB" w:eastAsia="en-GB"/>
        </w:rPr>
        <w:drawing>
          <wp:anchor distT="0" distB="0" distL="114300" distR="114300" simplePos="0" relativeHeight="251647992" behindDoc="0" locked="0" layoutInCell="1" allowOverlap="1" wp14:anchorId="74A8351E" wp14:editId="740AB6E2">
            <wp:simplePos x="0" y="0"/>
            <wp:positionH relativeFrom="page">
              <wp:posOffset>13902690</wp:posOffset>
            </wp:positionH>
            <wp:positionV relativeFrom="paragraph">
              <wp:posOffset>-389890</wp:posOffset>
            </wp:positionV>
            <wp:extent cx="1143000" cy="1717556"/>
            <wp:effectExtent l="0" t="0" r="0" b="0"/>
            <wp:wrapNone/>
            <wp:docPr id="7180" name="Picture 718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717556"/>
                    </a:xfrm>
                    <a:prstGeom prst="rect">
                      <a:avLst/>
                    </a:prstGeom>
                    <a:noFill/>
                    <a:ln>
                      <a:noFill/>
                    </a:ln>
                  </pic:spPr>
                </pic:pic>
              </a:graphicData>
            </a:graphic>
            <wp14:sizeRelH relativeFrom="page">
              <wp14:pctWidth>0</wp14:pctWidth>
            </wp14:sizeRelH>
            <wp14:sizeRelV relativeFrom="page">
              <wp14:pctHeight>0</wp14:pctHeight>
            </wp14:sizeRelV>
          </wp:anchor>
        </w:drawing>
      </w:r>
      <w:r w:rsidR="00D8772E">
        <w:rPr>
          <w:noProof/>
          <w:lang w:val="en-GB" w:eastAsia="en-GB"/>
        </w:rPr>
        <w:drawing>
          <wp:anchor distT="0" distB="0" distL="114300" distR="114300" simplePos="0" relativeHeight="251656192" behindDoc="0" locked="0" layoutInCell="1" allowOverlap="1">
            <wp:simplePos x="0" y="0"/>
            <wp:positionH relativeFrom="margin">
              <wp:align>left</wp:align>
            </wp:positionH>
            <wp:positionV relativeFrom="paragraph">
              <wp:posOffset>-170815</wp:posOffset>
            </wp:positionV>
            <wp:extent cx="9613900" cy="635000"/>
            <wp:effectExtent l="0" t="0" r="6350" b="0"/>
            <wp:wrapNone/>
            <wp:docPr id="1" name="Picture 1" descr="Zenone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one Bo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139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3C45A7" w:rsidP="00624FE8">
      <w:r>
        <w:rPr>
          <w:noProof/>
          <w:lang w:val="en-GB" w:eastAsia="en-GB"/>
        </w:rPr>
        <w:drawing>
          <wp:anchor distT="0" distB="0" distL="114300" distR="114300" simplePos="0" relativeHeight="251652092" behindDoc="0" locked="0" layoutInCell="1" allowOverlap="1">
            <wp:simplePos x="0" y="0"/>
            <wp:positionH relativeFrom="margin">
              <wp:posOffset>8039100</wp:posOffset>
            </wp:positionH>
            <wp:positionV relativeFrom="paragraph">
              <wp:posOffset>187960</wp:posOffset>
            </wp:positionV>
            <wp:extent cx="1638300" cy="1468755"/>
            <wp:effectExtent l="0" t="0" r="0" b="0"/>
            <wp:wrapNone/>
            <wp:docPr id="7170" name="Picture 7170" descr="Image result for allpower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llpowerfu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624FE8" w:rsidP="00624FE8"/>
    <w:p w:rsidR="00624FE8" w:rsidRPr="00624FE8" w:rsidRDefault="00624FE8" w:rsidP="00624FE8"/>
    <w:p w:rsidR="00624FE8" w:rsidRDefault="007815A5" w:rsidP="00624FE8">
      <w:r>
        <w:rPr>
          <w:noProof/>
          <w:lang w:val="en-GB" w:eastAsia="en-GB"/>
        </w:rPr>
        <mc:AlternateContent>
          <mc:Choice Requires="wpg">
            <w:drawing>
              <wp:anchor distT="0" distB="0" distL="114300" distR="114300" simplePos="0" relativeHeight="251683840" behindDoc="0" locked="0" layoutInCell="1" allowOverlap="1">
                <wp:simplePos x="0" y="0"/>
                <wp:positionH relativeFrom="column">
                  <wp:posOffset>-50800</wp:posOffset>
                </wp:positionH>
                <wp:positionV relativeFrom="paragraph">
                  <wp:posOffset>38735</wp:posOffset>
                </wp:positionV>
                <wp:extent cx="14511020" cy="8305800"/>
                <wp:effectExtent l="38100" t="323850" r="0" b="0"/>
                <wp:wrapNone/>
                <wp:docPr id="21" name="Group 21"/>
                <wp:cNvGraphicFramePr/>
                <a:graphic xmlns:a="http://schemas.openxmlformats.org/drawingml/2006/main">
                  <a:graphicData uri="http://schemas.microsoft.com/office/word/2010/wordprocessingGroup">
                    <wpg:wgp>
                      <wpg:cNvGrpSpPr/>
                      <wpg:grpSpPr>
                        <a:xfrm>
                          <a:off x="0" y="0"/>
                          <a:ext cx="14511020" cy="8305800"/>
                          <a:chOff x="38100" y="127000"/>
                          <a:chExt cx="14511562" cy="8305800"/>
                        </a:xfrm>
                      </wpg:grpSpPr>
                      <wpg:grpSp>
                        <wpg:cNvPr id="8" name="Group 8"/>
                        <wpg:cNvGrpSpPr/>
                        <wpg:grpSpPr>
                          <a:xfrm>
                            <a:off x="38100" y="279400"/>
                            <a:ext cx="14300200" cy="7484110"/>
                            <a:chOff x="0" y="0"/>
                            <a:chExt cx="14300200" cy="7484110"/>
                          </a:xfrm>
                        </wpg:grpSpPr>
                        <wps:wsp>
                          <wps:cNvPr id="2" name="Cloud 2"/>
                          <wps:cNvSpPr/>
                          <wps:spPr>
                            <a:xfrm>
                              <a:off x="0" y="152400"/>
                              <a:ext cx="4597400" cy="308610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loud 3"/>
                          <wps:cNvSpPr/>
                          <wps:spPr>
                            <a:xfrm rot="394490">
                              <a:off x="4559300" y="0"/>
                              <a:ext cx="4597400" cy="308610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loud 4"/>
                          <wps:cNvSpPr/>
                          <wps:spPr>
                            <a:xfrm flipH="1">
                              <a:off x="9194800" y="12700"/>
                              <a:ext cx="5105400" cy="358140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loud 5"/>
                          <wps:cNvSpPr/>
                          <wps:spPr>
                            <a:xfrm flipV="1">
                              <a:off x="0" y="3683000"/>
                              <a:ext cx="5143500" cy="373380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loud 6"/>
                          <wps:cNvSpPr/>
                          <wps:spPr>
                            <a:xfrm rot="21275838" flipV="1">
                              <a:off x="5143500" y="4432300"/>
                              <a:ext cx="4597400" cy="305181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loud 7"/>
                          <wps:cNvSpPr/>
                          <wps:spPr>
                            <a:xfrm flipH="1" flipV="1">
                              <a:off x="9766300" y="4025900"/>
                              <a:ext cx="4533900" cy="305181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9"/>
                        <wps:cNvSpPr txBox="1"/>
                        <wps:spPr>
                          <a:xfrm>
                            <a:off x="596900" y="825500"/>
                            <a:ext cx="4064000" cy="309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72E" w:rsidRDefault="00D8772E" w:rsidP="00D8772E">
                              <w:pPr>
                                <w:spacing w:after="0"/>
                              </w:pPr>
                              <w:r>
                                <w:t xml:space="preserve">The ‘nature of God’ talks about what God is like. In Christianity, there is </w:t>
                              </w:r>
                              <w:r>
                                <w:br/>
                                <w:t xml:space="preserve">only </w:t>
                              </w:r>
                              <w:r w:rsidRPr="002054E3">
                                <w:rPr>
                                  <w:b/>
                                </w:rPr>
                                <w:t>one God</w:t>
                              </w:r>
                              <w:r>
                                <w:t>, and He is described as being:</w:t>
                              </w:r>
                            </w:p>
                            <w:p w:rsidR="00D8772E" w:rsidRDefault="00D8772E" w:rsidP="00D8772E">
                              <w:pPr>
                                <w:pStyle w:val="ListParagraph"/>
                                <w:numPr>
                                  <w:ilvl w:val="0"/>
                                  <w:numId w:val="1"/>
                                </w:numPr>
                                <w:spacing w:after="0"/>
                              </w:pPr>
                              <w:r w:rsidRPr="002054E3">
                                <w:rPr>
                                  <w:b/>
                                </w:rPr>
                                <w:t>Omnipotent</w:t>
                              </w:r>
                              <w:r>
                                <w:t xml:space="preserve"> (all powerful)</w:t>
                              </w:r>
                            </w:p>
                            <w:p w:rsidR="00D8772E" w:rsidRDefault="00D8772E" w:rsidP="00D8772E">
                              <w:pPr>
                                <w:pStyle w:val="ListParagraph"/>
                                <w:numPr>
                                  <w:ilvl w:val="0"/>
                                  <w:numId w:val="1"/>
                                </w:numPr>
                                <w:spacing w:after="0"/>
                              </w:pPr>
                              <w:r w:rsidRPr="002054E3">
                                <w:rPr>
                                  <w:b/>
                                </w:rPr>
                                <w:t>Omnipresent</w:t>
                              </w:r>
                              <w:r>
                                <w:t xml:space="preserve"> (everywhere)</w:t>
                              </w:r>
                            </w:p>
                            <w:p w:rsidR="00D8772E" w:rsidRDefault="00D8772E" w:rsidP="00D8772E">
                              <w:pPr>
                                <w:pStyle w:val="ListParagraph"/>
                                <w:numPr>
                                  <w:ilvl w:val="0"/>
                                  <w:numId w:val="1"/>
                                </w:numPr>
                                <w:spacing w:after="0"/>
                              </w:pPr>
                              <w:r w:rsidRPr="002054E3">
                                <w:rPr>
                                  <w:b/>
                                </w:rPr>
                                <w:t>Omniscient</w:t>
                              </w:r>
                              <w:r>
                                <w:t xml:space="preserve"> (all knowing)</w:t>
                              </w:r>
                            </w:p>
                            <w:p w:rsidR="00D8772E" w:rsidRDefault="00D8772E" w:rsidP="00D8772E">
                              <w:pPr>
                                <w:pStyle w:val="ListParagraph"/>
                                <w:numPr>
                                  <w:ilvl w:val="0"/>
                                  <w:numId w:val="1"/>
                                </w:numPr>
                                <w:spacing w:after="0"/>
                              </w:pPr>
                              <w:r w:rsidRPr="002054E3">
                                <w:rPr>
                                  <w:b/>
                                </w:rPr>
                                <w:t>Omnibenevolent</w:t>
                              </w:r>
                              <w:r>
                                <w:t xml:space="preserve"> (all loving)</w:t>
                              </w:r>
                            </w:p>
                            <w:p w:rsidR="00D8772E" w:rsidRDefault="00D8772E" w:rsidP="00D8772E">
                              <w:pPr>
                                <w:pStyle w:val="ListParagraph"/>
                                <w:numPr>
                                  <w:ilvl w:val="0"/>
                                  <w:numId w:val="1"/>
                                </w:numPr>
                                <w:spacing w:after="0"/>
                              </w:pPr>
                              <w:r w:rsidRPr="002054E3">
                                <w:rPr>
                                  <w:b/>
                                </w:rPr>
                                <w:t>Transcendent</w:t>
                              </w:r>
                              <w:r>
                                <w:t xml:space="preserve"> (outside of this world)</w:t>
                              </w:r>
                            </w:p>
                            <w:p w:rsidR="00D8772E" w:rsidRDefault="00D8772E" w:rsidP="00D8772E">
                              <w:pPr>
                                <w:pStyle w:val="ListParagraph"/>
                                <w:numPr>
                                  <w:ilvl w:val="0"/>
                                  <w:numId w:val="1"/>
                                </w:numPr>
                                <w:spacing w:after="0"/>
                              </w:pPr>
                              <w:r w:rsidRPr="002054E3">
                                <w:rPr>
                                  <w:b/>
                                </w:rPr>
                                <w:t>Timeless</w:t>
                              </w:r>
                              <w:r>
                                <w:t xml:space="preserve"> (exists outside of time)</w:t>
                              </w:r>
                            </w:p>
                            <w:p w:rsidR="00D8772E" w:rsidRDefault="00D8772E" w:rsidP="00D8772E">
                              <w:pPr>
                                <w:pStyle w:val="ListParagraph"/>
                                <w:numPr>
                                  <w:ilvl w:val="0"/>
                                  <w:numId w:val="1"/>
                                </w:numPr>
                                <w:spacing w:after="0"/>
                              </w:pPr>
                              <w:r w:rsidRPr="002054E3">
                                <w:rPr>
                                  <w:b/>
                                </w:rPr>
                                <w:t>Eternal</w:t>
                              </w:r>
                              <w:r>
                                <w:t xml:space="preserve"> (lasting forever)</w:t>
                              </w:r>
                            </w:p>
                            <w:p w:rsidR="00D8772E" w:rsidRDefault="00D8772E" w:rsidP="00D8772E">
                              <w:pPr>
                                <w:spacing w:after="0"/>
                              </w:pPr>
                              <w:r>
                                <w:t xml:space="preserve">These beliefs are in the Bible and are part of </w:t>
                              </w:r>
                              <w:r w:rsidRPr="002054E3">
                                <w:rPr>
                                  <w:b/>
                                </w:rPr>
                                <w:t xml:space="preserve">God’s revelation to </w:t>
                              </w:r>
                              <w:r>
                                <w:rPr>
                                  <w:b/>
                                </w:rPr>
                                <w:br/>
                              </w:r>
                              <w:r w:rsidRPr="002054E3">
                                <w:rPr>
                                  <w:b/>
                                </w:rPr>
                                <w:t>humans</w:t>
                              </w:r>
                              <w:r>
                                <w:t xml:space="preserve"> (he revealed the truth of Himself to humanity). God is:</w:t>
                              </w:r>
                            </w:p>
                            <w:p w:rsidR="00D8772E" w:rsidRDefault="00D8772E" w:rsidP="00D8772E">
                              <w:pPr>
                                <w:pStyle w:val="ListParagraph"/>
                                <w:numPr>
                                  <w:ilvl w:val="0"/>
                                  <w:numId w:val="2"/>
                                </w:numPr>
                                <w:spacing w:after="0"/>
                              </w:pPr>
                              <w:r>
                                <w:t xml:space="preserve">The </w:t>
                              </w:r>
                              <w:r w:rsidRPr="002054E3">
                                <w:rPr>
                                  <w:b/>
                                </w:rPr>
                                <w:t>creator</w:t>
                              </w:r>
                              <w:r>
                                <w:t xml:space="preserve"> of all life: “In the beginning God created the</w:t>
                              </w:r>
                              <w:r>
                                <w:br/>
                                <w:t xml:space="preserve"> heavens and the earth” (Genesis 1:1)</w:t>
                              </w:r>
                            </w:p>
                            <w:p w:rsidR="00D8772E" w:rsidRDefault="00D8772E" w:rsidP="00D8772E">
                              <w:pPr>
                                <w:pStyle w:val="ListParagraph"/>
                                <w:numPr>
                                  <w:ilvl w:val="0"/>
                                  <w:numId w:val="2"/>
                                </w:numPr>
                                <w:spacing w:after="0"/>
                              </w:pPr>
                              <w:r w:rsidRPr="00D8772E">
                                <w:rPr>
                                  <w:b/>
                                </w:rPr>
                                <w:t>Involved</w:t>
                              </w:r>
                              <w:r>
                                <w:t xml:space="preserve"> with the world in a mysterious way. Humans are </w:t>
                              </w:r>
                              <w:r>
                                <w:br/>
                                <w:t xml:space="preserve">made in a special way: “Then God said, Let us make </w:t>
                              </w:r>
                              <w:r>
                                <w:br/>
                                <w:t xml:space="preserve">mankind in our image, in our likeness…” </w:t>
                              </w:r>
                              <w:r>
                                <w:br/>
                                <w:t>(Genesis 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940300" y="457200"/>
                            <a:ext cx="4064000" cy="309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72E" w:rsidRDefault="00253362" w:rsidP="00D8772E">
                              <w:pPr>
                                <w:spacing w:after="0"/>
                                <w:jc w:val="center"/>
                              </w:pPr>
                              <w:r>
                                <w:rPr>
                                  <w:b/>
                                  <w:color w:val="5B9BD5" w:themeColor="accent1"/>
                                  <w:sz w:val="22"/>
                                </w:rPr>
                                <w:br/>
                              </w:r>
                              <w:r>
                                <w:br/>
                              </w:r>
                              <w:r w:rsidR="00D8772E">
                                <w:t>Omnipotent means the all-powerful, almighty and unlimited nature of God.</w:t>
                              </w:r>
                            </w:p>
                            <w:p w:rsidR="00D8772E" w:rsidRDefault="00D8772E" w:rsidP="00D8772E">
                              <w:pPr>
                                <w:spacing w:after="0"/>
                                <w:jc w:val="center"/>
                              </w:pPr>
                              <w:r>
                                <w:t xml:space="preserve">For example, in Exodus God instructs Moses to lead the Jews out of Egypt. </w:t>
                              </w:r>
                              <w:r>
                                <w:br/>
                                <w:t>God sent plagues and parted the Red Sea, showing God’s omnipotence. The immensity of God’s power is also shown in the Creation story (Genesis 1).</w:t>
                              </w:r>
                              <w:r w:rsidR="00253362">
                                <w:br/>
                              </w:r>
                              <w:r>
                                <w:br/>
                              </w:r>
                            </w:p>
                            <w:p w:rsidR="00D8772E" w:rsidRDefault="00253362" w:rsidP="00D8772E">
                              <w:pPr>
                                <w:spacing w:after="0"/>
                                <w:jc w:val="center"/>
                              </w:pPr>
                              <w:r>
                                <w:rPr>
                                  <w:b/>
                                  <w:color w:val="5B9BD5" w:themeColor="accent1"/>
                                  <w:sz w:val="22"/>
                                </w:rPr>
                                <w:br/>
                              </w:r>
                              <w:r w:rsidR="00D8772E">
                                <w:t>Omnibenevolent means the state of being all-loving and infinitely good – a characteristic often attributed to God.</w:t>
                              </w:r>
                              <w:r w:rsidR="00D8772E">
                                <w:rPr>
                                  <w:b/>
                                  <w:color w:val="5B9BD5" w:themeColor="accent1"/>
                                  <w:sz w:val="22"/>
                                </w:rPr>
                                <w:t xml:space="preserve"> </w:t>
                              </w:r>
                              <w:r w:rsidR="00D8772E">
                                <w:t>For example: “</w:t>
                              </w:r>
                              <w:r w:rsidR="00D8772E" w:rsidRPr="00D8772E">
                                <w:rPr>
                                  <w:i/>
                                </w:rPr>
                                <w:t>You Lord are a compassionate God</w:t>
                              </w:r>
                              <w:r w:rsidR="00D8772E">
                                <w:t>” (Psalm 86:15)</w:t>
                              </w:r>
                              <w:r w:rsidR="00D8772E">
                                <w:rPr>
                                  <w:b/>
                                  <w:color w:val="5B9BD5" w:themeColor="accent1"/>
                                  <w:sz w:val="22"/>
                                </w:rPr>
                                <w:t xml:space="preserve">. </w:t>
                              </w:r>
                              <w:r w:rsidR="00D8772E">
                                <w:t>“</w:t>
                              </w:r>
                              <w:r w:rsidR="00D8772E" w:rsidRPr="00D8772E">
                                <w:rPr>
                                  <w:i/>
                                </w:rPr>
                                <w:t>For God so loved the world that he gave his one and only Son, that whoever believes in him shall not perish but have eternal life</w:t>
                              </w:r>
                              <w:r w:rsidR="00D8772E">
                                <w:t>” (John 3:16)</w:t>
                              </w:r>
                            </w:p>
                            <w:p w:rsidR="00D8772E" w:rsidRDefault="00D8772E" w:rsidP="00D8772E">
                              <w:pPr>
                                <w:spacing w:after="0"/>
                                <w:jc w:val="center"/>
                              </w:pPr>
                            </w:p>
                            <w:p w:rsidR="00D8772E" w:rsidRDefault="00D8772E" w:rsidP="00D8772E">
                              <w:pPr>
                                <w:jc w:val="center"/>
                              </w:pPr>
                              <w:r>
                                <w:t>This spiritual likeness enables all</w:t>
                              </w:r>
                              <w:r w:rsidR="00253362">
                                <w:t xml:space="preserve"> humans to have some</w:t>
                              </w:r>
                              <w:r w:rsidR="00253362">
                                <w:br/>
                              </w:r>
                              <w:r>
                                <w:t xml:space="preserve">understanding of God’s nature through ‘revelation’. </w:t>
                              </w:r>
                              <w:r w:rsidRPr="002054E3">
                                <w:rPr>
                                  <w:b/>
                                </w:rPr>
                                <w:t>Revelation</w:t>
                              </w:r>
                              <w:r w:rsidR="00253362">
                                <w:rPr>
                                  <w:b/>
                                </w:rPr>
                                <w:br/>
                              </w:r>
                              <w:r w:rsidRPr="002054E3">
                                <w:rPr>
                                  <w:b/>
                                </w:rPr>
                                <w:t xml:space="preserve"> is God showing or </w:t>
                              </w:r>
                              <w:r w:rsidR="00F351B6">
                                <w:rPr>
                                  <w:b/>
                                </w:rPr>
                                <w:br/>
                              </w:r>
                              <w:r w:rsidRPr="002054E3">
                                <w:rPr>
                                  <w:b/>
                                </w:rPr>
                                <w:t xml:space="preserve">revealing Himself to </w:t>
                              </w:r>
                              <w:r w:rsidR="00F351B6">
                                <w:rPr>
                                  <w:b/>
                                </w:rPr>
                                <w:br/>
                              </w:r>
                              <w:r w:rsidRPr="002054E3">
                                <w:rPr>
                                  <w:b/>
                                </w:rPr>
                                <w:t>people</w:t>
                              </w:r>
                              <w:r>
                                <w:t>.</w:t>
                              </w:r>
                            </w:p>
                            <w:p w:rsidR="00D8772E" w:rsidRPr="00D8772E" w:rsidRDefault="00D8772E" w:rsidP="00D8772E">
                              <w:pPr>
                                <w:spacing w:after="0"/>
                                <w:jc w:val="center"/>
                                <w:rPr>
                                  <w:b/>
                                  <w:color w:val="5B9BD5" w:themeColor="accent1"/>
                                  <w:sz w:val="22"/>
                                </w:rPr>
                              </w:pPr>
                            </w:p>
                            <w:p w:rsidR="00D8772E" w:rsidRDefault="00D8772E" w:rsidP="00D8772E">
                              <w:pPr>
                                <w:spacing w:after="0"/>
                                <w:ind w:left="357"/>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334500" y="558800"/>
                            <a:ext cx="4508500" cy="290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4A68" w:rsidRPr="003006B2" w:rsidRDefault="005D4A68" w:rsidP="00253362">
                              <w:pPr>
                                <w:spacing w:after="0"/>
                                <w:jc w:val="center"/>
                                <w:rPr>
                                  <w:rFonts w:ascii="Calibri" w:hAnsi="Calibri" w:cs="Calibri"/>
                                  <w:sz w:val="17"/>
                                  <w:szCs w:val="17"/>
                                </w:rPr>
                              </w:pPr>
                              <w:r w:rsidRPr="003006B2">
                                <w:rPr>
                                  <w:rFonts w:ascii="Calibri" w:hAnsi="Calibri" w:cs="Calibri"/>
                                  <w:sz w:val="17"/>
                                  <w:szCs w:val="17"/>
                                </w:rPr>
                                <w:t xml:space="preserve">If God is all-loving, all-powerful and all-knowing, </w:t>
                              </w:r>
                              <w:r w:rsidR="003006B2">
                                <w:rPr>
                                  <w:rFonts w:ascii="Calibri" w:hAnsi="Calibri" w:cs="Calibri"/>
                                  <w:sz w:val="17"/>
                                  <w:szCs w:val="17"/>
                                </w:rPr>
                                <w:br/>
                              </w:r>
                              <w:r w:rsidRPr="003006B2">
                                <w:rPr>
                                  <w:rFonts w:ascii="Calibri" w:hAnsi="Calibri" w:cs="Calibri"/>
                                  <w:sz w:val="17"/>
                                  <w:szCs w:val="17"/>
                                </w:rPr>
                                <w:t xml:space="preserve">then why doesn’t God remove evil and suffering from the world? </w:t>
                              </w:r>
                              <w:r w:rsidRPr="003006B2">
                                <w:rPr>
                                  <w:rFonts w:ascii="Calibri" w:hAnsi="Calibri" w:cs="Calibri"/>
                                  <w:sz w:val="17"/>
                                  <w:szCs w:val="17"/>
                                </w:rPr>
                                <w:br/>
                                <w:t xml:space="preserve">The existence of evil and suffering is one of the strongest arguments against the </w:t>
                              </w:r>
                              <w:r w:rsidR="003006B2">
                                <w:rPr>
                                  <w:rFonts w:ascii="Calibri" w:hAnsi="Calibri" w:cs="Calibri"/>
                                  <w:sz w:val="17"/>
                                  <w:szCs w:val="17"/>
                                </w:rPr>
                                <w:br/>
                              </w:r>
                              <w:r w:rsidRPr="003006B2">
                                <w:rPr>
                                  <w:rFonts w:ascii="Calibri" w:hAnsi="Calibri" w:cs="Calibri"/>
                                  <w:sz w:val="17"/>
                                  <w:szCs w:val="17"/>
                                </w:rPr>
                                <w:t xml:space="preserve">existence of God. These people might call themselves </w:t>
                              </w:r>
                              <w:r w:rsidRPr="003006B2">
                                <w:rPr>
                                  <w:rFonts w:ascii="Calibri" w:hAnsi="Calibri" w:cs="Calibri"/>
                                  <w:b/>
                                  <w:color w:val="5B9BD5" w:themeColor="accent1"/>
                                  <w:sz w:val="17"/>
                                  <w:szCs w:val="17"/>
                                </w:rPr>
                                <w:t>atheist</w:t>
                              </w:r>
                              <w:r w:rsidRPr="003006B2">
                                <w:rPr>
                                  <w:rFonts w:ascii="Calibri" w:hAnsi="Calibri" w:cs="Calibri"/>
                                  <w:color w:val="5B9BD5" w:themeColor="accent1"/>
                                  <w:sz w:val="17"/>
                                  <w:szCs w:val="17"/>
                                </w:rPr>
                                <w:t xml:space="preserve"> </w:t>
                              </w:r>
                              <w:r w:rsidRPr="003006B2">
                                <w:rPr>
                                  <w:rFonts w:ascii="Calibri" w:hAnsi="Calibri" w:cs="Calibri"/>
                                  <w:sz w:val="17"/>
                                  <w:szCs w:val="17"/>
                                </w:rPr>
                                <w:t xml:space="preserve">(believing in no God) </w:t>
                              </w:r>
                              <w:r w:rsidR="003006B2">
                                <w:rPr>
                                  <w:rFonts w:ascii="Calibri" w:hAnsi="Calibri" w:cs="Calibri"/>
                                  <w:sz w:val="17"/>
                                  <w:szCs w:val="17"/>
                                </w:rPr>
                                <w:br/>
                              </w:r>
                              <w:r w:rsidRPr="003006B2">
                                <w:rPr>
                                  <w:rFonts w:ascii="Calibri" w:hAnsi="Calibri" w:cs="Calibri"/>
                                  <w:sz w:val="17"/>
                                  <w:szCs w:val="17"/>
                                </w:rPr>
                                <w:t xml:space="preserve">or </w:t>
                              </w:r>
                              <w:r w:rsidRPr="003006B2">
                                <w:rPr>
                                  <w:rFonts w:ascii="Calibri" w:hAnsi="Calibri" w:cs="Calibri"/>
                                  <w:b/>
                                  <w:color w:val="5B9BD5" w:themeColor="accent1"/>
                                  <w:sz w:val="17"/>
                                  <w:szCs w:val="17"/>
                                </w:rPr>
                                <w:t>agnostic</w:t>
                              </w:r>
                              <w:r w:rsidRPr="003006B2">
                                <w:rPr>
                                  <w:rFonts w:ascii="Calibri" w:hAnsi="Calibri" w:cs="Calibri"/>
                                  <w:color w:val="5B9BD5" w:themeColor="accent1"/>
                                  <w:sz w:val="17"/>
                                  <w:szCs w:val="17"/>
                                </w:rPr>
                                <w:t xml:space="preserve"> </w:t>
                              </w:r>
                              <w:r w:rsidRPr="003006B2">
                                <w:rPr>
                                  <w:rFonts w:ascii="Calibri" w:hAnsi="Calibri" w:cs="Calibri"/>
                                  <w:sz w:val="17"/>
                                  <w:szCs w:val="17"/>
                                </w:rPr>
                                <w:t xml:space="preserve">(unsure whether or not a God exists). The problem of evil and suffering is </w:t>
                              </w:r>
                              <w:r w:rsidR="003006B2">
                                <w:rPr>
                                  <w:rFonts w:ascii="Calibri" w:hAnsi="Calibri" w:cs="Calibri"/>
                                  <w:sz w:val="17"/>
                                  <w:szCs w:val="17"/>
                                </w:rPr>
                                <w:br/>
                              </w:r>
                              <w:r w:rsidRPr="003006B2">
                                <w:rPr>
                                  <w:rFonts w:ascii="Calibri" w:hAnsi="Calibri" w:cs="Calibri"/>
                                  <w:sz w:val="17"/>
                                  <w:szCs w:val="17"/>
                                </w:rPr>
                                <w:t xml:space="preserve">a difficult question for people of faith. For Christians, suffering is seen as an essential </w:t>
                              </w:r>
                              <w:r w:rsidR="003006B2">
                                <w:rPr>
                                  <w:rFonts w:ascii="Calibri" w:hAnsi="Calibri" w:cs="Calibri"/>
                                  <w:sz w:val="17"/>
                                  <w:szCs w:val="17"/>
                                </w:rPr>
                                <w:br/>
                              </w:r>
                              <w:r w:rsidRPr="003006B2">
                                <w:rPr>
                                  <w:rFonts w:ascii="Calibri" w:hAnsi="Calibri" w:cs="Calibri"/>
                                  <w:sz w:val="17"/>
                                  <w:szCs w:val="17"/>
                                </w:rPr>
                                <w:t>part of human life. These arguments are known as ‘</w:t>
                              </w:r>
                              <w:r w:rsidRPr="003006B2">
                                <w:rPr>
                                  <w:rFonts w:ascii="Calibri" w:hAnsi="Calibri" w:cs="Calibri"/>
                                  <w:b/>
                                  <w:color w:val="5B9BD5" w:themeColor="accent1"/>
                                  <w:sz w:val="17"/>
                                  <w:szCs w:val="17"/>
                                </w:rPr>
                                <w:t>theodicies</w:t>
                              </w:r>
                              <w:r w:rsidRPr="003006B2">
                                <w:rPr>
                                  <w:rFonts w:ascii="Calibri" w:hAnsi="Calibri" w:cs="Calibri"/>
                                  <w:sz w:val="17"/>
                                  <w:szCs w:val="17"/>
                                </w:rPr>
                                <w:t xml:space="preserve">’ and they attempt to </w:t>
                              </w:r>
                              <w:r w:rsidR="003006B2">
                                <w:rPr>
                                  <w:rFonts w:ascii="Calibri" w:hAnsi="Calibri" w:cs="Calibri"/>
                                  <w:sz w:val="17"/>
                                  <w:szCs w:val="17"/>
                                </w:rPr>
                                <w:br/>
                              </w:r>
                              <w:r w:rsidRPr="003006B2">
                                <w:rPr>
                                  <w:rFonts w:ascii="Calibri" w:hAnsi="Calibri" w:cs="Calibri"/>
                                  <w:sz w:val="17"/>
                                  <w:szCs w:val="17"/>
                                </w:rPr>
                                <w:t>reconcile the existence of a good, loving God with the existence of evil and suffering.</w:t>
                              </w:r>
                            </w:p>
                            <w:p w:rsidR="005D4A68" w:rsidRPr="003006B2" w:rsidRDefault="005D4A68" w:rsidP="005D4A68">
                              <w:pPr>
                                <w:spacing w:after="0"/>
                                <w:rPr>
                                  <w:rFonts w:ascii="Calibri" w:hAnsi="Calibri" w:cs="Calibri"/>
                                  <w:b/>
                                  <w:sz w:val="17"/>
                                  <w:szCs w:val="17"/>
                                </w:rPr>
                              </w:pPr>
                              <w:r w:rsidRPr="003006B2">
                                <w:rPr>
                                  <w:rFonts w:ascii="Calibri" w:hAnsi="Calibri" w:cs="Calibri"/>
                                  <w:b/>
                                  <w:sz w:val="17"/>
                                  <w:szCs w:val="17"/>
                                </w:rPr>
                                <w:t>Theodicies:</w:t>
                              </w:r>
                            </w:p>
                            <w:p w:rsidR="005D4A68" w:rsidRPr="003006B2" w:rsidRDefault="005D4A68" w:rsidP="005D4A68">
                              <w:pPr>
                                <w:pStyle w:val="ListParagraph"/>
                                <w:numPr>
                                  <w:ilvl w:val="0"/>
                                  <w:numId w:val="3"/>
                                </w:numPr>
                                <w:spacing w:after="0" w:line="276" w:lineRule="auto"/>
                                <w:rPr>
                                  <w:rFonts w:ascii="Calibri" w:hAnsi="Calibri" w:cs="Calibri"/>
                                  <w:sz w:val="17"/>
                                  <w:szCs w:val="17"/>
                                </w:rPr>
                              </w:pPr>
                              <w:r w:rsidRPr="003006B2">
                                <w:rPr>
                                  <w:rFonts w:ascii="Calibri" w:hAnsi="Calibri" w:cs="Calibri"/>
                                  <w:b/>
                                  <w:color w:val="5B9BD5" w:themeColor="accent1"/>
                                  <w:sz w:val="17"/>
                                  <w:szCs w:val="17"/>
                                </w:rPr>
                                <w:t>Free Will</w:t>
                              </w:r>
                              <w:r w:rsidRPr="003006B2">
                                <w:rPr>
                                  <w:rFonts w:ascii="Calibri" w:hAnsi="Calibri" w:cs="Calibri"/>
                                  <w:color w:val="5B9BD5" w:themeColor="accent1"/>
                                  <w:sz w:val="17"/>
                                  <w:szCs w:val="17"/>
                                </w:rPr>
                                <w:t xml:space="preserve"> </w:t>
                              </w:r>
                              <w:r w:rsidRPr="003006B2">
                                <w:rPr>
                                  <w:rFonts w:ascii="Calibri" w:hAnsi="Calibri" w:cs="Calibri"/>
                                  <w:sz w:val="17"/>
                                  <w:szCs w:val="17"/>
                                </w:rPr>
                                <w:t>– people must make their own choices</w:t>
                              </w:r>
                              <w:r w:rsidR="003006B2">
                                <w:rPr>
                                  <w:rFonts w:ascii="Calibri" w:hAnsi="Calibri" w:cs="Calibri"/>
                                  <w:sz w:val="17"/>
                                  <w:szCs w:val="17"/>
                                </w:rPr>
                                <w:t>, which cause evil and suffering</w:t>
                              </w:r>
                            </w:p>
                            <w:p w:rsidR="003006B2" w:rsidRDefault="005D4A68" w:rsidP="005D4A68">
                              <w:pPr>
                                <w:pStyle w:val="ListParagraph"/>
                                <w:numPr>
                                  <w:ilvl w:val="0"/>
                                  <w:numId w:val="3"/>
                                </w:numPr>
                                <w:spacing w:after="0" w:line="276" w:lineRule="auto"/>
                                <w:rPr>
                                  <w:rFonts w:ascii="Calibri" w:hAnsi="Calibri" w:cs="Calibri"/>
                                  <w:sz w:val="17"/>
                                  <w:szCs w:val="17"/>
                                </w:rPr>
                              </w:pPr>
                              <w:r w:rsidRPr="003006B2">
                                <w:rPr>
                                  <w:rFonts w:ascii="Calibri" w:hAnsi="Calibri" w:cs="Calibri"/>
                                  <w:sz w:val="17"/>
                                  <w:szCs w:val="17"/>
                                </w:rPr>
                                <w:t>There is a force for evil in the world, sometimes referre</w:t>
                              </w:r>
                              <w:r w:rsidR="003006B2">
                                <w:rPr>
                                  <w:rFonts w:ascii="Calibri" w:hAnsi="Calibri" w:cs="Calibri"/>
                                  <w:sz w:val="17"/>
                                  <w:szCs w:val="17"/>
                                </w:rPr>
                                <w:t>d to as the ‘devil’ or ‘Satan’.</w:t>
                              </w:r>
                            </w:p>
                            <w:p w:rsidR="005D4A68" w:rsidRPr="003006B2" w:rsidRDefault="005D4A68" w:rsidP="005D4A68">
                              <w:pPr>
                                <w:pStyle w:val="ListParagraph"/>
                                <w:numPr>
                                  <w:ilvl w:val="0"/>
                                  <w:numId w:val="3"/>
                                </w:numPr>
                                <w:spacing w:after="0" w:line="276" w:lineRule="auto"/>
                                <w:rPr>
                                  <w:rFonts w:ascii="Calibri" w:hAnsi="Calibri" w:cs="Calibri"/>
                                  <w:sz w:val="17"/>
                                  <w:szCs w:val="17"/>
                                </w:rPr>
                              </w:pPr>
                              <w:r w:rsidRPr="003006B2">
                                <w:rPr>
                                  <w:rFonts w:ascii="Calibri" w:hAnsi="Calibri" w:cs="Calibri"/>
                                  <w:sz w:val="17"/>
                                  <w:szCs w:val="17"/>
                                </w:rPr>
                                <w:t>Traditionally, the devil was believed to be a fallen angel, thrown out of heaven when he disobeyed God</w:t>
                              </w:r>
                            </w:p>
                            <w:p w:rsidR="005D4A68" w:rsidRPr="003006B2" w:rsidRDefault="005D4A68" w:rsidP="005D4A68">
                              <w:pPr>
                                <w:pStyle w:val="ListParagraph"/>
                                <w:numPr>
                                  <w:ilvl w:val="0"/>
                                  <w:numId w:val="3"/>
                                </w:numPr>
                                <w:spacing w:after="0" w:line="276" w:lineRule="auto"/>
                                <w:rPr>
                                  <w:rFonts w:ascii="Calibri" w:hAnsi="Calibri" w:cs="Calibri"/>
                                  <w:sz w:val="17"/>
                                  <w:szCs w:val="17"/>
                                </w:rPr>
                              </w:pPr>
                              <w:r w:rsidRPr="003006B2">
                                <w:rPr>
                                  <w:rFonts w:ascii="Calibri" w:hAnsi="Calibri" w:cs="Calibri"/>
                                  <w:sz w:val="17"/>
                                  <w:szCs w:val="17"/>
                                </w:rPr>
                                <w:t>God shares in our suffering. Some believe that suffering is a way to participate in the suffering of Jesus</w:t>
                              </w:r>
                              <w:r w:rsidR="003006B2">
                                <w:rPr>
                                  <w:rFonts w:ascii="Calibri" w:hAnsi="Calibri" w:cs="Calibri"/>
                                  <w:sz w:val="17"/>
                                  <w:szCs w:val="17"/>
                                </w:rPr>
                                <w:t>. This suffering (and all suffering) can be a test.</w:t>
                              </w:r>
                            </w:p>
                            <w:p w:rsidR="005D4A68" w:rsidRPr="003006B2" w:rsidRDefault="005D4A68" w:rsidP="003006B2">
                              <w:pPr>
                                <w:pStyle w:val="ListParagraph"/>
                                <w:numPr>
                                  <w:ilvl w:val="1"/>
                                  <w:numId w:val="3"/>
                                </w:numPr>
                                <w:spacing w:after="0" w:line="276" w:lineRule="auto"/>
                                <w:rPr>
                                  <w:rFonts w:ascii="Calibri" w:hAnsi="Calibri" w:cs="Calibri"/>
                                  <w:sz w:val="17"/>
                                  <w:szCs w:val="17"/>
                                </w:rPr>
                              </w:pPr>
                              <w:r w:rsidRPr="003006B2">
                                <w:rPr>
                                  <w:rFonts w:ascii="Calibri" w:hAnsi="Calibri" w:cs="Calibri"/>
                                  <w:sz w:val="17"/>
                                  <w:szCs w:val="17"/>
                                </w:rPr>
                                <w:t xml:space="preserve">Suffering is the result of sin (actions that go </w:t>
                              </w:r>
                              <w:r w:rsidR="007815A5">
                                <w:rPr>
                                  <w:rFonts w:ascii="Calibri" w:hAnsi="Calibri" w:cs="Calibri"/>
                                  <w:sz w:val="17"/>
                                  <w:szCs w:val="17"/>
                                </w:rPr>
                                <w:br/>
                              </w:r>
                              <w:r w:rsidRPr="003006B2">
                                <w:rPr>
                                  <w:rFonts w:ascii="Calibri" w:hAnsi="Calibri" w:cs="Calibri"/>
                                  <w:sz w:val="17"/>
                                  <w:szCs w:val="17"/>
                                </w:rPr>
                                <w:t>against God’s laws)</w:t>
                              </w:r>
                            </w:p>
                            <w:p w:rsidR="005D4A68" w:rsidRPr="003006B2" w:rsidRDefault="005D4A68" w:rsidP="003006B2">
                              <w:pPr>
                                <w:pStyle w:val="ListParagraph"/>
                                <w:numPr>
                                  <w:ilvl w:val="1"/>
                                  <w:numId w:val="3"/>
                                </w:numPr>
                                <w:spacing w:after="0" w:line="276" w:lineRule="auto"/>
                                <w:rPr>
                                  <w:rFonts w:ascii="Calibri" w:hAnsi="Calibri" w:cs="Calibri"/>
                                  <w:sz w:val="17"/>
                                  <w:szCs w:val="17"/>
                                </w:rPr>
                              </w:pPr>
                              <w:r w:rsidRPr="003006B2">
                                <w:rPr>
                                  <w:rFonts w:ascii="Calibri" w:hAnsi="Calibri" w:cs="Calibri"/>
                                  <w:sz w:val="17"/>
                                  <w:szCs w:val="17"/>
                                </w:rPr>
                                <w:t>How we deal with suffering gives us the opportunity to become better people – it is strengthening and soul-shaping.</w:t>
                              </w:r>
                            </w:p>
                            <w:p w:rsidR="005D4A68" w:rsidRPr="003006B2" w:rsidRDefault="005D4A68" w:rsidP="005D4A68">
                              <w:pPr>
                                <w:spacing w:after="0"/>
                                <w:rPr>
                                  <w:rFonts w:ascii="Calibri" w:hAnsi="Calibri" w:cs="Calibri"/>
                                  <w:sz w:val="17"/>
                                  <w:szCs w:val="17"/>
                                </w:rPr>
                              </w:pPr>
                            </w:p>
                            <w:p w:rsidR="005D4A68" w:rsidRPr="003006B2" w:rsidRDefault="005D4A68" w:rsidP="005D4A68">
                              <w:pPr>
                                <w:spacing w:after="0"/>
                                <w:jc w:val="center"/>
                                <w:rPr>
                                  <w:rFonts w:ascii="Calibri" w:hAnsi="Calibri" w:cs="Calibri"/>
                                  <w:b/>
                                  <w:color w:val="5B9BD5" w:themeColor="accent1"/>
                                  <w:sz w:val="17"/>
                                  <w:szCs w:val="17"/>
                                </w:rPr>
                              </w:pPr>
                            </w:p>
                            <w:p w:rsidR="005D4A68" w:rsidRPr="003006B2" w:rsidRDefault="005D4A68" w:rsidP="005D4A68">
                              <w:pPr>
                                <w:spacing w:after="0"/>
                                <w:ind w:left="357"/>
                                <w:jc w:val="center"/>
                                <w:rPr>
                                  <w:rFonts w:ascii="Calibri" w:hAnsi="Calibri" w:cs="Calibri"/>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8100" y="4390786"/>
                            <a:ext cx="5232400" cy="3699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3362" w:rsidRPr="00253362" w:rsidRDefault="00253362" w:rsidP="00253362">
                              <w:pPr>
                                <w:spacing w:after="0"/>
                                <w:jc w:val="center"/>
                                <w:rPr>
                                  <w:b/>
                                  <w:color w:val="5B9BD5" w:themeColor="accent1"/>
                                  <w:sz w:val="17"/>
                                  <w:szCs w:val="17"/>
                                </w:rPr>
                              </w:pPr>
                              <w:r w:rsidRPr="00253362">
                                <w:rPr>
                                  <w:b/>
                                  <w:color w:val="5B9BD5" w:themeColor="accent1"/>
                                  <w:sz w:val="17"/>
                                  <w:szCs w:val="17"/>
                                </w:rPr>
                                <w:t xml:space="preserve">Trinity: </w:t>
                              </w:r>
                              <w:r>
                                <w:rPr>
                                  <w:b/>
                                  <w:color w:val="5B9BD5" w:themeColor="accent1"/>
                                  <w:sz w:val="17"/>
                                  <w:szCs w:val="17"/>
                                </w:rPr>
                                <w:br/>
                              </w:r>
                              <w:r w:rsidRPr="00253362">
                                <w:rPr>
                                  <w:sz w:val="17"/>
                                  <w:szCs w:val="17"/>
                                </w:rPr>
                                <w:t xml:space="preserve">The three persons of God: </w:t>
                              </w:r>
                              <w:r>
                                <w:rPr>
                                  <w:sz w:val="17"/>
                                  <w:szCs w:val="17"/>
                                </w:rPr>
                                <w:br/>
                              </w:r>
                              <w:r w:rsidRPr="00253362">
                                <w:rPr>
                                  <w:sz w:val="17"/>
                                  <w:szCs w:val="17"/>
                                </w:rPr>
                                <w:t>God the Father, God the Son, God the Holy Spirit.</w:t>
                              </w:r>
                            </w:p>
                            <w:p w:rsidR="00253362" w:rsidRPr="00253362" w:rsidRDefault="00253362" w:rsidP="00253362">
                              <w:pPr>
                                <w:spacing w:after="0"/>
                                <w:jc w:val="center"/>
                                <w:rPr>
                                  <w:sz w:val="17"/>
                                  <w:szCs w:val="17"/>
                                </w:rPr>
                              </w:pPr>
                              <w:r w:rsidRPr="00253362">
                                <w:rPr>
                                  <w:sz w:val="17"/>
                                  <w:szCs w:val="17"/>
                                </w:rPr>
                                <w:t xml:space="preserve">Christians are often blessed in church services by a minister with reference </w:t>
                              </w:r>
                              <w:r>
                                <w:rPr>
                                  <w:sz w:val="17"/>
                                  <w:szCs w:val="17"/>
                                </w:rPr>
                                <w:br/>
                              </w:r>
                              <w:r w:rsidRPr="00253362">
                                <w:rPr>
                                  <w:sz w:val="17"/>
                                  <w:szCs w:val="17"/>
                                </w:rPr>
                                <w:t>to this belief, e.g. “</w:t>
                              </w:r>
                              <w:r w:rsidRPr="00253362">
                                <w:rPr>
                                  <w:i/>
                                  <w:color w:val="5B9BD5" w:themeColor="accent1"/>
                                  <w:sz w:val="17"/>
                                  <w:szCs w:val="17"/>
                                </w:rPr>
                                <w:t>In the name of the father, the Son and the Holy Spirit</w:t>
                              </w:r>
                              <w:r w:rsidRPr="00253362">
                                <w:rPr>
                                  <w:sz w:val="17"/>
                                  <w:szCs w:val="17"/>
                                </w:rPr>
                                <w:t>.”</w:t>
                              </w:r>
                            </w:p>
                            <w:p w:rsidR="00253362" w:rsidRPr="00253362" w:rsidRDefault="00253362" w:rsidP="00253362">
                              <w:pPr>
                                <w:spacing w:after="0"/>
                                <w:jc w:val="center"/>
                                <w:rPr>
                                  <w:sz w:val="17"/>
                                  <w:szCs w:val="17"/>
                                </w:rPr>
                              </w:pPr>
                              <w:r w:rsidRPr="00253362">
                                <w:rPr>
                                  <w:sz w:val="17"/>
                                  <w:szCs w:val="17"/>
                                </w:rPr>
                                <w:t xml:space="preserve">Roman Catholics might bless themselves by making the sign of the cross and </w:t>
                              </w:r>
                              <w:r>
                                <w:rPr>
                                  <w:sz w:val="17"/>
                                  <w:szCs w:val="17"/>
                                </w:rPr>
                                <w:br/>
                              </w:r>
                              <w:r w:rsidRPr="00253362">
                                <w:rPr>
                                  <w:sz w:val="17"/>
                                  <w:szCs w:val="17"/>
                                </w:rPr>
                                <w:t>reciting, “</w:t>
                              </w:r>
                              <w:r w:rsidRPr="00253362">
                                <w:rPr>
                                  <w:i/>
                                  <w:sz w:val="17"/>
                                  <w:szCs w:val="17"/>
                                </w:rPr>
                                <w:t>In the name of the father, the Son and the Holy Spirit</w:t>
                              </w:r>
                              <w:r w:rsidRPr="00253362">
                                <w:rPr>
                                  <w:sz w:val="17"/>
                                  <w:szCs w:val="17"/>
                                </w:rPr>
                                <w:t>.”</w:t>
                              </w:r>
                            </w:p>
                            <w:p w:rsidR="00253362" w:rsidRPr="00253362" w:rsidRDefault="00253362" w:rsidP="00253362">
                              <w:pPr>
                                <w:spacing w:after="0"/>
                                <w:jc w:val="center"/>
                                <w:rPr>
                                  <w:b/>
                                  <w:sz w:val="17"/>
                                  <w:szCs w:val="17"/>
                                </w:rPr>
                              </w:pPr>
                              <w:r w:rsidRPr="00253362">
                                <w:rPr>
                                  <w:b/>
                                  <w:sz w:val="17"/>
                                  <w:szCs w:val="17"/>
                                </w:rPr>
                                <w:t>God the Father</w:t>
                              </w:r>
                            </w:p>
                            <w:p w:rsidR="00253362" w:rsidRPr="00253362" w:rsidRDefault="00253362" w:rsidP="00253362">
                              <w:pPr>
                                <w:spacing w:after="0"/>
                                <w:jc w:val="center"/>
                                <w:rPr>
                                  <w:sz w:val="17"/>
                                  <w:szCs w:val="17"/>
                                </w:rPr>
                              </w:pPr>
                              <w:r w:rsidRPr="00253362">
                                <w:rPr>
                                  <w:sz w:val="17"/>
                                  <w:szCs w:val="17"/>
                                </w:rPr>
                                <w:t xml:space="preserve">Jesus taught to refer to God as ‘God the Father’. This refers to God as the </w:t>
                              </w:r>
                              <w:r>
                                <w:rPr>
                                  <w:sz w:val="17"/>
                                  <w:szCs w:val="17"/>
                                </w:rPr>
                                <w:br/>
                              </w:r>
                              <w:r w:rsidRPr="00253362">
                                <w:rPr>
                                  <w:sz w:val="17"/>
                                  <w:szCs w:val="17"/>
                                </w:rPr>
                                <w:t>all-powerful (</w:t>
                              </w:r>
                              <w:r w:rsidRPr="00253362">
                                <w:rPr>
                                  <w:b/>
                                  <w:color w:val="5B9BD5" w:themeColor="accent1"/>
                                  <w:sz w:val="17"/>
                                  <w:szCs w:val="17"/>
                                </w:rPr>
                                <w:t>omnipotent</w:t>
                              </w:r>
                              <w:r w:rsidRPr="00253362">
                                <w:rPr>
                                  <w:sz w:val="17"/>
                                  <w:szCs w:val="17"/>
                                </w:rPr>
                                <w:t>) and all-knowing (</w:t>
                              </w:r>
                              <w:r w:rsidRPr="00253362">
                                <w:rPr>
                                  <w:b/>
                                  <w:color w:val="5B9BD5" w:themeColor="accent1"/>
                                  <w:sz w:val="17"/>
                                  <w:szCs w:val="17"/>
                                </w:rPr>
                                <w:t>omniscient</w:t>
                              </w:r>
                              <w:r w:rsidRPr="00253362">
                                <w:rPr>
                                  <w:sz w:val="17"/>
                                  <w:szCs w:val="17"/>
                                </w:rPr>
                                <w:t>) part of God.</w:t>
                              </w:r>
                            </w:p>
                            <w:p w:rsidR="00253362" w:rsidRPr="00253362" w:rsidRDefault="00253362" w:rsidP="00253362">
                              <w:pPr>
                                <w:spacing w:after="0"/>
                                <w:jc w:val="center"/>
                                <w:rPr>
                                  <w:b/>
                                  <w:sz w:val="17"/>
                                  <w:szCs w:val="17"/>
                                </w:rPr>
                              </w:pPr>
                              <w:r w:rsidRPr="00253362">
                                <w:rPr>
                                  <w:b/>
                                  <w:sz w:val="17"/>
                                  <w:szCs w:val="17"/>
                                </w:rPr>
                                <w:t>Jesus Christ</w:t>
                              </w:r>
                              <w:r>
                                <w:rPr>
                                  <w:b/>
                                  <w:sz w:val="17"/>
                                  <w:szCs w:val="17"/>
                                </w:rPr>
                                <w:t xml:space="preserve">: </w:t>
                              </w:r>
                              <w:r w:rsidR="003006B2">
                                <w:rPr>
                                  <w:b/>
                                  <w:sz w:val="17"/>
                                  <w:szCs w:val="17"/>
                                </w:rPr>
                                <w:br/>
                              </w:r>
                              <w:r w:rsidRPr="00253362">
                                <w:rPr>
                                  <w:sz w:val="17"/>
                                  <w:szCs w:val="17"/>
                                </w:rPr>
                                <w:t xml:space="preserve">Christians believe that Jesus is the Son of God. For Christians, Jesus </w:t>
                              </w:r>
                              <w:r w:rsidRPr="00253362">
                                <w:rPr>
                                  <w:b/>
                                  <w:i/>
                                  <w:sz w:val="17"/>
                                  <w:szCs w:val="17"/>
                                </w:rPr>
                                <w:t>is</w:t>
                              </w:r>
                              <w:r w:rsidRPr="00253362">
                                <w:rPr>
                                  <w:sz w:val="17"/>
                                  <w:szCs w:val="17"/>
                                </w:rPr>
                                <w:t xml:space="preserve"> God. This belief is </w:t>
                              </w:r>
                              <w:r w:rsidR="003006B2">
                                <w:rPr>
                                  <w:sz w:val="17"/>
                                  <w:szCs w:val="17"/>
                                </w:rPr>
                                <w:br/>
                              </w:r>
                              <w:r w:rsidRPr="00253362">
                                <w:rPr>
                                  <w:sz w:val="17"/>
                                  <w:szCs w:val="17"/>
                                </w:rPr>
                                <w:t xml:space="preserve">known as the </w:t>
                              </w:r>
                              <w:r w:rsidRPr="00253362">
                                <w:rPr>
                                  <w:b/>
                                  <w:i/>
                                  <w:color w:val="5B9BD5" w:themeColor="accent1"/>
                                  <w:sz w:val="17"/>
                                  <w:szCs w:val="17"/>
                                </w:rPr>
                                <w:t>incarnation</w:t>
                              </w:r>
                              <w:r w:rsidRPr="00253362">
                                <w:rPr>
                                  <w:sz w:val="17"/>
                                  <w:szCs w:val="17"/>
                                </w:rPr>
                                <w:t xml:space="preserve">. Christians believe that by coming to earth as a human, God revealed </w:t>
                              </w:r>
                              <w:r w:rsidR="003006B2">
                                <w:rPr>
                                  <w:sz w:val="17"/>
                                  <w:szCs w:val="17"/>
                                </w:rPr>
                                <w:br/>
                              </w:r>
                              <w:r w:rsidRPr="00253362">
                                <w:rPr>
                                  <w:sz w:val="17"/>
                                  <w:szCs w:val="17"/>
                                </w:rPr>
                                <w:t>knowledge about</w:t>
                              </w:r>
                              <w:r w:rsidR="00F40630">
                                <w:rPr>
                                  <w:sz w:val="17"/>
                                  <w:szCs w:val="17"/>
                                </w:rPr>
                                <w:t xml:space="preserve"> </w:t>
                              </w:r>
                              <w:r w:rsidRPr="00253362">
                                <w:rPr>
                                  <w:sz w:val="17"/>
                                  <w:szCs w:val="17"/>
                                </w:rPr>
                                <w:t>himself to the world.</w:t>
                              </w:r>
                            </w:p>
                            <w:p w:rsidR="005D4A68" w:rsidRPr="00253362" w:rsidRDefault="00253362" w:rsidP="00253362">
                              <w:pPr>
                                <w:spacing w:after="0"/>
                                <w:jc w:val="center"/>
                                <w:rPr>
                                  <w:b/>
                                  <w:sz w:val="17"/>
                                  <w:szCs w:val="17"/>
                                </w:rPr>
                              </w:pPr>
                              <w:r w:rsidRPr="00253362">
                                <w:rPr>
                                  <w:b/>
                                  <w:sz w:val="17"/>
                                  <w:szCs w:val="17"/>
                                </w:rPr>
                                <w:t>God the Holy Spirit</w:t>
                              </w:r>
                              <w:r>
                                <w:rPr>
                                  <w:b/>
                                  <w:sz w:val="17"/>
                                  <w:szCs w:val="17"/>
                                </w:rPr>
                                <w:t xml:space="preserve">: </w:t>
                              </w:r>
                              <w:r w:rsidR="003006B2">
                                <w:rPr>
                                  <w:b/>
                                  <w:sz w:val="17"/>
                                  <w:szCs w:val="17"/>
                                </w:rPr>
                                <w:br/>
                              </w:r>
                              <w:r w:rsidRPr="00253362">
                                <w:rPr>
                                  <w:sz w:val="17"/>
                                  <w:szCs w:val="17"/>
                                </w:rPr>
                                <w:t xml:space="preserve">Christians believe that after Jesus’ resurrection, Jesus rose up to heaven. </w:t>
                              </w:r>
                              <w:r>
                                <w:rPr>
                                  <w:sz w:val="17"/>
                                  <w:szCs w:val="17"/>
                                </w:rPr>
                                <w:br/>
                              </w:r>
                              <w:r w:rsidRPr="00253362">
                                <w:rPr>
                                  <w:sz w:val="17"/>
                                  <w:szCs w:val="17"/>
                                </w:rPr>
                                <w:t xml:space="preserve">They believe that God then sent the Holy Spirit into the world to guide Christians to </w:t>
                              </w:r>
                              <w:r>
                                <w:rPr>
                                  <w:sz w:val="17"/>
                                  <w:szCs w:val="17"/>
                                </w:rPr>
                                <w:br/>
                              </w:r>
                              <w:r w:rsidRPr="00253362">
                                <w:rPr>
                                  <w:sz w:val="17"/>
                                  <w:szCs w:val="17"/>
                                </w:rPr>
                                <w:t>live in the best way possible. The Holy Spirit is able to:</w:t>
                              </w:r>
                              <w:r>
                                <w:rPr>
                                  <w:sz w:val="17"/>
                                  <w:szCs w:val="17"/>
                                </w:rPr>
                                <w:t xml:space="preserve"> </w:t>
                              </w:r>
                              <w:r w:rsidRPr="00253362">
                                <w:rPr>
                                  <w:sz w:val="17"/>
                                  <w:szCs w:val="17"/>
                                </w:rPr>
                                <w:t xml:space="preserve">Give comfort, courage, </w:t>
                              </w:r>
                              <w:r>
                                <w:rPr>
                                  <w:sz w:val="17"/>
                                  <w:szCs w:val="17"/>
                                </w:rPr>
                                <w:br/>
                              </w:r>
                              <w:r w:rsidRPr="00253362">
                                <w:rPr>
                                  <w:sz w:val="17"/>
                                  <w:szCs w:val="17"/>
                                </w:rPr>
                                <w:t>inspiration and guidance to all Christians</w:t>
                              </w:r>
                              <w:r>
                                <w:rPr>
                                  <w:sz w:val="17"/>
                                  <w:szCs w:val="17"/>
                                </w:rPr>
                                <w:t xml:space="preserve">; </w:t>
                              </w:r>
                              <w:r w:rsidRPr="00253362">
                                <w:rPr>
                                  <w:sz w:val="17"/>
                                  <w:szCs w:val="17"/>
                                </w:rPr>
                                <w:t xml:space="preserve">Help people to believe in Jesus and </w:t>
                              </w:r>
                              <w:r>
                                <w:rPr>
                                  <w:sz w:val="17"/>
                                  <w:szCs w:val="17"/>
                                </w:rPr>
                                <w:br/>
                              </w:r>
                              <w:r w:rsidRPr="00253362">
                                <w:rPr>
                                  <w:sz w:val="17"/>
                                  <w:szCs w:val="17"/>
                                </w:rPr>
                                <w:t>strengthen their faith</w:t>
                              </w:r>
                              <w:r>
                                <w:rPr>
                                  <w:sz w:val="17"/>
                                  <w:szCs w:val="17"/>
                                </w:rPr>
                                <w:t xml:space="preserve">; </w:t>
                              </w:r>
                              <w:r w:rsidRPr="00253362">
                                <w:rPr>
                                  <w:sz w:val="17"/>
                                  <w:szCs w:val="17"/>
                                </w:rPr>
                                <w:t xml:space="preserve">Help to understand and interpret the Bible / the Word </w:t>
                              </w:r>
                              <w:r>
                                <w:rPr>
                                  <w:sz w:val="17"/>
                                  <w:szCs w:val="17"/>
                                </w:rPr>
                                <w:br/>
                              </w:r>
                              <w:r w:rsidRPr="00253362">
                                <w:rPr>
                                  <w:sz w:val="17"/>
                                  <w:szCs w:val="17"/>
                                </w:rPr>
                                <w:t>of God</w:t>
                              </w:r>
                              <w:r>
                                <w:rPr>
                                  <w:sz w:val="17"/>
                                  <w:szCs w:val="17"/>
                                </w:rPr>
                                <w:t xml:space="preserve">; </w:t>
                              </w:r>
                              <w:r w:rsidRPr="00253362">
                                <w:rPr>
                                  <w:sz w:val="17"/>
                                  <w:szCs w:val="17"/>
                                </w:rPr>
                                <w:t xml:space="preserve">Intervene in the world in a miraculous way, e.g. in special </w:t>
                              </w:r>
                              <w:r>
                                <w:rPr>
                                  <w:sz w:val="17"/>
                                  <w:szCs w:val="17"/>
                                </w:rPr>
                                <w:br/>
                              </w:r>
                              <w:r w:rsidRPr="00253362">
                                <w:rPr>
                                  <w:sz w:val="17"/>
                                  <w:szCs w:val="17"/>
                                </w:rPr>
                                <w:t>church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5727700" y="5334000"/>
                            <a:ext cx="4064000" cy="309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3362" w:rsidRDefault="00253362" w:rsidP="00253362">
                              <w:r>
                                <w:t xml:space="preserve">Christians believe in the Trinity because of evidence from the Bible. </w:t>
                              </w:r>
                              <w:r>
                                <w:br/>
                                <w:t xml:space="preserve">Jesus said: </w:t>
                              </w:r>
                            </w:p>
                            <w:p w:rsidR="00253362" w:rsidRDefault="00253362" w:rsidP="00253362">
                              <w:pPr>
                                <w:pStyle w:val="ListParagraph"/>
                                <w:numPr>
                                  <w:ilvl w:val="0"/>
                                  <w:numId w:val="5"/>
                                </w:numPr>
                              </w:pPr>
                              <w:r>
                                <w:t>“I and the Father are one.” (John 10:30)</w:t>
                              </w:r>
                            </w:p>
                            <w:p w:rsidR="00253362" w:rsidRDefault="00253362" w:rsidP="00253362">
                              <w:pPr>
                                <w:pStyle w:val="ListParagraph"/>
                                <w:numPr>
                                  <w:ilvl w:val="0"/>
                                  <w:numId w:val="5"/>
                                </w:numPr>
                              </w:pPr>
                              <w:r>
                                <w:t xml:space="preserve">“I am the way and the truth and the life. No one comes to the Father except through me. If you really know me, you will know my Father as well. From now on, you do know him and have seen him.” </w:t>
                              </w:r>
                              <w:r>
                                <w:br/>
                                <w:t>(John 14: 6 – 11)</w:t>
                              </w:r>
                            </w:p>
                            <w:p w:rsidR="00253362" w:rsidRDefault="00253362" w:rsidP="00253362">
                              <w:pPr>
                                <w:pStyle w:val="ListParagraph"/>
                                <w:numPr>
                                  <w:ilvl w:val="0"/>
                                  <w:numId w:val="5"/>
                                </w:numPr>
                              </w:pPr>
                              <w:r>
                                <w:t xml:space="preserve">“Don’t you believe that I am in the Father and the Father </w:t>
                              </w:r>
                              <w:r>
                                <w:br/>
                                <w:t>is in me? The words I say to you I do not speak on my own authority. Rather, it is the Father, living in me, who is doing his work.”</w:t>
                              </w:r>
                              <w:r>
                                <w:br/>
                                <w:t>(John 14: 6 – 11)</w:t>
                              </w:r>
                            </w:p>
                            <w:p w:rsidR="00253362" w:rsidRDefault="00253362" w:rsidP="00253362">
                              <w:r>
                                <w:t xml:space="preserve">These passages show that Jesus is one with God and that Jesus has a </w:t>
                              </w:r>
                              <w:r>
                                <w:br/>
                                <w:t xml:space="preserve">    special and unique relationship with God.</w:t>
                              </w:r>
                            </w:p>
                            <w:p w:rsidR="00253362" w:rsidRPr="005D4A68" w:rsidRDefault="00253362" w:rsidP="00253362">
                              <w:pPr>
                                <w:spacing w:after="0"/>
                                <w:ind w:left="357"/>
                                <w:jc w:val="center"/>
                                <w:rPr>
                                  <w:rFonts w:asciiTheme="majorHAnsi" w:hAnsiTheme="majorHAnsi" w:cstheme="majorHAns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descr="Zenone Bol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8900" y="4076700"/>
                            <a:ext cx="2616200" cy="320675"/>
                          </a:xfrm>
                          <a:prstGeom prst="rect">
                            <a:avLst/>
                          </a:prstGeom>
                          <a:noFill/>
                          <a:ln>
                            <a:noFill/>
                          </a:ln>
                        </pic:spPr>
                      </pic:pic>
                      <pic:pic xmlns:pic="http://schemas.openxmlformats.org/drawingml/2006/picture">
                        <pic:nvPicPr>
                          <pic:cNvPr id="15" name="Picture 15" descr="Zenone Bol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76146">
                            <a:off x="9964962" y="127000"/>
                            <a:ext cx="4584700" cy="264160"/>
                          </a:xfrm>
                          <a:prstGeom prst="rect">
                            <a:avLst/>
                          </a:prstGeom>
                          <a:noFill/>
                          <a:ln>
                            <a:noFill/>
                          </a:ln>
                        </pic:spPr>
                      </pic:pic>
                      <pic:pic xmlns:pic="http://schemas.openxmlformats.org/drawingml/2006/picture">
                        <pic:nvPicPr>
                          <pic:cNvPr id="17" name="Picture 17" descr="Zenone Bol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38700" y="1473200"/>
                            <a:ext cx="3949700" cy="219710"/>
                          </a:xfrm>
                          <a:prstGeom prst="rect">
                            <a:avLst/>
                          </a:prstGeom>
                          <a:noFill/>
                          <a:ln>
                            <a:noFill/>
                          </a:ln>
                        </pic:spPr>
                      </pic:pic>
                      <pic:pic xmlns:pic="http://schemas.openxmlformats.org/drawingml/2006/picture">
                        <pic:nvPicPr>
                          <pic:cNvPr id="16" name="Picture 16" descr="Zenone Bol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72100" y="546100"/>
                            <a:ext cx="3035300" cy="234315"/>
                          </a:xfrm>
                          <a:prstGeom prst="rect">
                            <a:avLst/>
                          </a:prstGeom>
                          <a:noFill/>
                          <a:ln>
                            <a:noFill/>
                          </a:ln>
                        </pic:spPr>
                      </pic:pic>
                      <wps:wsp>
                        <wps:cNvPr id="18" name="Text Box 18"/>
                        <wps:cNvSpPr txBox="1"/>
                        <wps:spPr>
                          <a:xfrm>
                            <a:off x="10198100" y="4787900"/>
                            <a:ext cx="4064000" cy="309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3362" w:rsidRDefault="00253362" w:rsidP="00253362">
                              <w:pPr>
                                <w:jc w:val="center"/>
                              </w:pPr>
                              <w:r>
                                <w:t xml:space="preserve">This contains the most important Christian beliefs about God. </w:t>
                              </w:r>
                              <w:r w:rsidR="007815A5">
                                <w:br/>
                              </w:r>
                              <w:r>
                                <w:t>It is recited in church or at solemn occasions, such as a baptism.</w:t>
                              </w:r>
                            </w:p>
                            <w:p w:rsidR="00253362" w:rsidRDefault="00253362" w:rsidP="00253362">
                              <w:pPr>
                                <w:jc w:val="center"/>
                              </w:pPr>
                              <w:r>
                                <w:t xml:space="preserve">All Christians sign up to the beliefs stated in the creed, even if they are not </w:t>
                              </w:r>
                              <w:r>
                                <w:br/>
                                <w:t>Roman Catholic.</w:t>
                              </w:r>
                            </w:p>
                            <w:p w:rsidR="00253362" w:rsidRPr="00F804FB" w:rsidRDefault="00253362" w:rsidP="00253362">
                              <w:pPr>
                                <w:rPr>
                                  <w:b/>
                                </w:rPr>
                              </w:pPr>
                              <w:r w:rsidRPr="00F804FB">
                                <w:rPr>
                                  <w:b/>
                                </w:rPr>
                                <w:t>The most important beliefs are:</w:t>
                              </w:r>
                            </w:p>
                            <w:p w:rsidR="00253362" w:rsidRDefault="00253362" w:rsidP="00253362">
                              <w:pPr>
                                <w:pStyle w:val="ListParagraph"/>
                                <w:numPr>
                                  <w:ilvl w:val="0"/>
                                  <w:numId w:val="6"/>
                                </w:numPr>
                              </w:pPr>
                              <w:r>
                                <w:t>God is an all-powerful creator</w:t>
                              </w:r>
                            </w:p>
                            <w:p w:rsidR="00253362" w:rsidRDefault="00253362" w:rsidP="00253362">
                              <w:pPr>
                                <w:pStyle w:val="ListParagraph"/>
                                <w:numPr>
                                  <w:ilvl w:val="0"/>
                                  <w:numId w:val="6"/>
                                </w:numPr>
                              </w:pPr>
                              <w:r>
                                <w:t>Jesus was born of Mary by the power of the Holy Spirit</w:t>
                              </w:r>
                            </w:p>
                            <w:p w:rsidR="00253362" w:rsidRDefault="00253362" w:rsidP="00253362">
                              <w:pPr>
                                <w:pStyle w:val="ListParagraph"/>
                                <w:numPr>
                                  <w:ilvl w:val="0"/>
                                  <w:numId w:val="6"/>
                                </w:numPr>
                              </w:pPr>
                              <w:r>
                                <w:t>Jesus was crucified, buried and rose from the dead and ascended to heaven.</w:t>
                              </w:r>
                            </w:p>
                            <w:p w:rsidR="00253362" w:rsidRDefault="00253362" w:rsidP="00253362">
                              <w:pPr>
                                <w:pStyle w:val="ListParagraph"/>
                                <w:numPr>
                                  <w:ilvl w:val="0"/>
                                  <w:numId w:val="6"/>
                                </w:numPr>
                              </w:pPr>
                              <w:r>
                                <w:t>There will be a day of judgment</w:t>
                              </w:r>
                            </w:p>
                            <w:p w:rsidR="00253362" w:rsidRDefault="00253362" w:rsidP="00253362">
                              <w:pPr>
                                <w:pStyle w:val="ListParagraph"/>
                                <w:numPr>
                                  <w:ilvl w:val="0"/>
                                  <w:numId w:val="6"/>
                                </w:numPr>
                              </w:pPr>
                              <w:r>
                                <w:t>There is one holy and universal Church</w:t>
                              </w:r>
                            </w:p>
                            <w:p w:rsidR="00253362" w:rsidRDefault="00253362" w:rsidP="00253362">
                              <w:pPr>
                                <w:pStyle w:val="ListParagraph"/>
                                <w:numPr>
                                  <w:ilvl w:val="0"/>
                                  <w:numId w:val="6"/>
                                </w:numPr>
                              </w:pPr>
                              <w:r>
                                <w:t>God will forgive our sins</w:t>
                              </w:r>
                            </w:p>
                            <w:p w:rsidR="00253362" w:rsidRDefault="00253362" w:rsidP="00253362">
                              <w:pPr>
                                <w:pStyle w:val="ListParagraph"/>
                                <w:numPr>
                                  <w:ilvl w:val="0"/>
                                  <w:numId w:val="6"/>
                                </w:numPr>
                              </w:pPr>
                              <w:r>
                                <w:t xml:space="preserve">There will be a resurrection of the body and </w:t>
                              </w:r>
                              <w:r>
                                <w:br/>
                                <w:t>an eternal afterlife</w:t>
                              </w:r>
                            </w:p>
                            <w:p w:rsidR="00253362" w:rsidRPr="005D4A68" w:rsidRDefault="00253362" w:rsidP="00253362">
                              <w:pPr>
                                <w:spacing w:after="0"/>
                                <w:ind w:left="357"/>
                                <w:jc w:val="center"/>
                                <w:rPr>
                                  <w:rFonts w:asciiTheme="majorHAnsi" w:hAnsiTheme="majorHAnsi" w:cstheme="majorHAns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descr="Zenone Bold"/>
                          <pic:cNvPicPr>
                            <a:picLocks noChangeAspect="1"/>
                          </pic:cNvPicPr>
                        </pic:nvPicPr>
                        <pic:blipFill rotWithShape="1">
                          <a:blip r:embed="rId14" cstate="print">
                            <a:extLst>
                              <a:ext uri="{28A0092B-C50C-407E-A947-70E740481C1C}">
                                <a14:useLocalDpi xmlns:a14="http://schemas.microsoft.com/office/drawing/2010/main" val="0"/>
                              </a:ext>
                            </a:extLst>
                          </a:blip>
                          <a:srcRect r="41934" b="-10047"/>
                          <a:stretch/>
                        </pic:blipFill>
                        <pic:spPr bwMode="auto">
                          <a:xfrm>
                            <a:off x="9728201" y="7175500"/>
                            <a:ext cx="2654761" cy="292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4pt;margin-top:3.05pt;width:1142.6pt;height:654pt;z-index:251683840;mso-width-relative:margin;mso-height-relative:margin" coordorigin="381,1270" coordsize="145115,83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">
                <v:group id="Group 8" o:spid="_x0000_s1027" style="position:absolute;left:381;top:2794;width:143002;height:74841" coordsize="143002,74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Cloud 2" o:spid="_x0000_s1028" style="position:absolute;top:1524;width:45974;height:30861;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9O8AA&#10;AADaAAAADwAAAGRycy9kb3ducmV2LnhtbESPQWsCMRSE7wX/Q3iCt5pdhVZXo6wVaa+uen8kz93F&#10;zcuSpLr++6ZQ6HGYmW+Y9XawnbiTD61jBfk0A0GsnWm5VnA+HV4XIEJENtg5JgVPCrDdjF7WWBj3&#10;4CPdq1iLBOFQoIImxr6QMuiGLIap64mTd3XeYkzS19J4fCS47eQsy96kxZbTQoM9fTSkb9W3VbAs&#10;d1rr8v2y99lnXh2OlZ3nrVKT8VCuQEQa4n/4r/1lFMzg90q6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Q9O8AAAADaAAAADwAAAAAAAAAAAAAAAACYAgAAZHJzL2Rvd25y&#10;ZXYueG1sUEsFBgAAAAAEAAQA9QAAAIU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499435,1870019;229870,1813084;737287,2493097;619372,2520315;1753610,2792492;1682521,2668191;3067807,2482525;3039392,2618899;3632052,1639776;3978028,2149554;4448197,1096851;4294099,1288018;4078490,387620;4086578,477917;3094518,282321;3173483,167164;2356274,337185;2394479,237887;1489898,370904;1628246,467201;439201,1127927;415043,1026557" o:connectangles="0,0,0,0,0,0,0,0,0,0,0,0,0,0,0,0,0,0,0,0,0,0"/>
                  </v:shape>
                  <v:shape id="Cloud 3" o:spid="_x0000_s1029" style="position:absolute;left:45593;width:45974;height:30861;rotation:430888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WO8MA&#10;AADaAAAADwAAAGRycy9kb3ducmV2LnhtbESPQYvCMBSE74L/ITzBm6auIlKNIkrBg8Ku60Fvz+bZ&#10;FpuX0mRr9debhYU9DjPzDbNYtaYUDdWusKxgNIxAEKdWF5wpOH0ngxkI55E1lpZJwZMcrJbdzgJj&#10;bR/8Rc3RZyJA2MWoIPe+iqV0aU4G3dBWxMG72dqgD7LOpK7xEeCmlB9RNJUGCw4LOVa0ySm9H3+M&#10;gnP1eXldX6Nts3WHfTOZJqSTRKl+r13PQXhq/X/4r73TCsbweyXc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WO8MAAADa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499435,1870019;229870,1813084;737287,2493097;619372,2520315;1753610,2792492;1682521,2668191;3067807,2482525;3039392,2618899;3632052,1639776;3978028,2149554;4448197,1096851;4294099,1288018;4078490,387620;4086578,477917;3094518,282321;3173483,167164;2356274,337185;2394479,237887;1489898,370904;1628246,467201;439201,1127927;415043,1026557" o:connectangles="0,0,0,0,0,0,0,0,0,0,0,0,0,0,0,0,0,0,0,0,0,0"/>
                  </v:shape>
                  <v:shape id="Cloud 4" o:spid="_x0000_s1030" style="position:absolute;left:91948;top:127;width:51054;height:35814;flip:x;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8ucMA&#10;AADaAAAADwAAAGRycy9kb3ducmV2LnhtbESPQWsCMRSE70L/Q3hCL6LZikhZjSJbpEK9aNXzI3nu&#10;Lm5etpuoa3+9EQSPw8x8w0znra3EhRpfOlbwMUhAEGtnSs4V7H6X/U8QPiAbrByTght5mM/eOlNM&#10;jbvyhi7bkIsIYZ+igiKEOpXS64Is+oGriaN3dI3FEGWTS9PgNcJtJYdJMpYWS44LBdaUFaRP27NV&#10;8H/YDf+y9beusq/R/rDQPfvTklLv3XYxARGoDa/ws70yCkbwuBJv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W8ucMAAADa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554621,2170146;255270,2104073;818755,2893224;687811,2924810;1947379,3240670;1868435,3096419;3406791,2880954;3375237,3039216;4033384,1902950;4417589,2494545;4939711,1272889;4768585,1494737;4529152,449830;4538133,554620;3436454,327632;3524144,193992;2616636,391301;2659063,276066;1654528,430431;1808163,542184;487731,1308952;460904,1191313" o:connectangles="0,0,0,0,0,0,0,0,0,0,0,0,0,0,0,0,0,0,0,0,0,0"/>
                  </v:shape>
                  <v:shape id="Cloud 5" o:spid="_x0000_s1031" style="position:absolute;top:36830;width:51435;height:37338;flip:y;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ZIsQA&#10;AADaAAAADwAAAGRycy9kb3ducmV2LnhtbESPQWvCQBSE7wX/w/KEXorZKLWUNKtISrFgL1r1/Nh9&#10;TYLZt2l21eivdwtCj8PMfMPk89424kSdrx0rGCcpCGLtTM2lgu33x+gVhA/IBhvHpOBCHuazwUOO&#10;mXFnXtNpE0oRIewzVFCF0GZSel2RRZ+4ljh6P66zGKLsSmk6PEe4beQkTV+kxZrjQoUtFRXpw+Zo&#10;FVz328lv8bXUTfH+vNsv9JNd9aTU47BfvIEI1If/8L39aRRM4e9Kv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GSLEAAAA2g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558760,2262493;257175,2193608;824865,3016340;692944,3049270;1961912,3378570;1882378,3228181;3432215,3003548;3400425,3168544;4063484,1983927;4450556,2600695;4976574,1327055;4804172,1558343;4562951,468972;4572000,578220;3462099,341574;3550444,202248;2636163,407952;2678906,287814;1666875,448747;1821656,565256;491371,1364652;464344,1242007" o:connectangles="0,0,0,0,0,0,0,0,0,0,0,0,0,0,0,0,0,0,0,0,0,0"/>
                  </v:shape>
                  <v:shape id="Cloud 6" o:spid="_x0000_s1032" style="position:absolute;left:51435;top:44323;width:45974;height:30518;rotation:354071fd;flip:y;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i+cIA&#10;AADaAAAADwAAAGRycy9kb3ducmV2LnhtbESP3YrCMBSE7xd8h3CEvVtTBV2tpiLqgrIg+PMAh+bY&#10;ljYntYlafXqzsODlMDPfMLN5aypxo8YVlhX0exEI4tTqgjMFp+PP1xiE88gaK8uk4EEO5knnY4ax&#10;tnfe0+3gMxEg7GJUkHtfx1K6NCeDrmdr4uCdbWPQB9lkUjd4D3BTyUEUjaTBgsNCjjUtc0rLw9Uo&#10;0O641rtB5B7f5eU5nGzpt1rtlPrstospCE+tf4f/2xutYAR/V8IN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qL5wgAAANo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499435,1849241;229870,1792938;737287,2465396;619372,2492312;1753610,2761464;1682521,2638544;3067807,2454941;3039392,2589800;3632052,1621557;3978028,2125670;4448197,1084664;4294099,1273707;4078490,383313;4086578,472607;3094518,279184;3173483,165306;2356274,333439;2394479,235244;1489898,366782;1628246,462010;439201,1115394;415043,1015151" o:connectangles="0,0,0,0,0,0,0,0,0,0,0,0,0,0,0,0,0,0,0,0,0,0"/>
                  </v:shape>
                  <v:shape id="Cloud 7" o:spid="_x0000_s1033" style="position:absolute;left:97663;top:40259;width:45339;height:30518;flip:x y;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4/sMA&#10;AADaAAAADwAAAGRycy9kb3ducmV2LnhtbESPQWvCQBSE74X+h+UVvDUbPdiQZiNFKBTFQ40gvT2z&#10;zyQ0+zburib++26h0OMwM98wxWoyvbiR851lBfMkBUFcW91xo+BQvT9nIHxA1thbJgV38rAqHx8K&#10;zLUd+ZNu+9CICGGfo4I2hCGX0tctGfSJHYijd7bOYIjSNVI7HCPc9HKRpktpsOO40OJA65bq7/3V&#10;KLiclpW7ZOHruNs22pLEqx83Ss2eprdXEIGm8B/+a39oBS/weyXe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4/sMAAADa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492537,1849241;226695,1792938;727103,2465396;610817,2492312;1729389,2761464;1659281,2638544;3025434,2454941;2997412,2589800;3581886,1621557;3923083,2125670;4386758,1084664;4234789,1273707;4022157,383313;4030133,472607;3051776,279184;3129650,165306;2323729,333439;2361406,235244;1469319,366782;1605756,462010;433134,1115394;409310,1015151" o:connectangles="0,0,0,0,0,0,0,0,0,0,0,0,0,0,0,0,0,0,0,0,0,0"/>
                  </v:shape>
                </v:group>
                <v:shapetype id="_x0000_t202" coordsize="21600,21600" o:spt="202" path="m,l,21600r21600,l21600,xe">
                  <v:stroke joinstyle="miter"/>
                  <v:path gradientshapeok="t" o:connecttype="rect"/>
                </v:shapetype>
                <v:shape id="Text Box 9" o:spid="_x0000_s1034" type="#_x0000_t202" style="position:absolute;left:5969;top:8255;width:40640;height:30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D8772E" w:rsidRDefault="00D8772E" w:rsidP="00D8772E">
                        <w:pPr>
                          <w:spacing w:after="0"/>
                        </w:pPr>
                        <w:r>
                          <w:t xml:space="preserve">The ‘nature of God’ talks about what God is like. In Christianity, there is </w:t>
                        </w:r>
                        <w:r>
                          <w:br/>
                        </w:r>
                        <w:r>
                          <w:t xml:space="preserve">only </w:t>
                        </w:r>
                        <w:r w:rsidRPr="002054E3">
                          <w:rPr>
                            <w:b/>
                          </w:rPr>
                          <w:t>one God</w:t>
                        </w:r>
                        <w:r>
                          <w:t>, and He is described as being:</w:t>
                        </w:r>
                      </w:p>
                      <w:p w:rsidR="00D8772E" w:rsidRDefault="00D8772E" w:rsidP="00D8772E">
                        <w:pPr>
                          <w:pStyle w:val="ListParagraph"/>
                          <w:numPr>
                            <w:ilvl w:val="0"/>
                            <w:numId w:val="1"/>
                          </w:numPr>
                          <w:spacing w:after="0"/>
                        </w:pPr>
                        <w:r w:rsidRPr="002054E3">
                          <w:rPr>
                            <w:b/>
                          </w:rPr>
                          <w:t>Omnipotent</w:t>
                        </w:r>
                        <w:r>
                          <w:t xml:space="preserve"> (all powerful)</w:t>
                        </w:r>
                      </w:p>
                      <w:p w:rsidR="00D8772E" w:rsidRDefault="00D8772E" w:rsidP="00D8772E">
                        <w:pPr>
                          <w:pStyle w:val="ListParagraph"/>
                          <w:numPr>
                            <w:ilvl w:val="0"/>
                            <w:numId w:val="1"/>
                          </w:numPr>
                          <w:spacing w:after="0"/>
                        </w:pPr>
                        <w:r w:rsidRPr="002054E3">
                          <w:rPr>
                            <w:b/>
                          </w:rPr>
                          <w:t>Omnipresent</w:t>
                        </w:r>
                        <w:r>
                          <w:t xml:space="preserve"> (everywhere)</w:t>
                        </w:r>
                      </w:p>
                      <w:p w:rsidR="00D8772E" w:rsidRDefault="00D8772E" w:rsidP="00D8772E">
                        <w:pPr>
                          <w:pStyle w:val="ListParagraph"/>
                          <w:numPr>
                            <w:ilvl w:val="0"/>
                            <w:numId w:val="1"/>
                          </w:numPr>
                          <w:spacing w:after="0"/>
                        </w:pPr>
                        <w:r w:rsidRPr="002054E3">
                          <w:rPr>
                            <w:b/>
                          </w:rPr>
                          <w:t>Omniscient</w:t>
                        </w:r>
                        <w:r>
                          <w:t xml:space="preserve"> (all knowing)</w:t>
                        </w:r>
                      </w:p>
                      <w:p w:rsidR="00D8772E" w:rsidRDefault="00D8772E" w:rsidP="00D8772E">
                        <w:pPr>
                          <w:pStyle w:val="ListParagraph"/>
                          <w:numPr>
                            <w:ilvl w:val="0"/>
                            <w:numId w:val="1"/>
                          </w:numPr>
                          <w:spacing w:after="0"/>
                        </w:pPr>
                        <w:r w:rsidRPr="002054E3">
                          <w:rPr>
                            <w:b/>
                          </w:rPr>
                          <w:t>Omnibenevolent</w:t>
                        </w:r>
                        <w:r>
                          <w:t xml:space="preserve"> (all loving)</w:t>
                        </w:r>
                      </w:p>
                      <w:p w:rsidR="00D8772E" w:rsidRDefault="00D8772E" w:rsidP="00D8772E">
                        <w:pPr>
                          <w:pStyle w:val="ListParagraph"/>
                          <w:numPr>
                            <w:ilvl w:val="0"/>
                            <w:numId w:val="1"/>
                          </w:numPr>
                          <w:spacing w:after="0"/>
                        </w:pPr>
                        <w:r w:rsidRPr="002054E3">
                          <w:rPr>
                            <w:b/>
                          </w:rPr>
                          <w:t>Transcendent</w:t>
                        </w:r>
                        <w:r>
                          <w:t xml:space="preserve"> (outside of this world)</w:t>
                        </w:r>
                      </w:p>
                      <w:p w:rsidR="00D8772E" w:rsidRDefault="00D8772E" w:rsidP="00D8772E">
                        <w:pPr>
                          <w:pStyle w:val="ListParagraph"/>
                          <w:numPr>
                            <w:ilvl w:val="0"/>
                            <w:numId w:val="1"/>
                          </w:numPr>
                          <w:spacing w:after="0"/>
                        </w:pPr>
                        <w:r w:rsidRPr="002054E3">
                          <w:rPr>
                            <w:b/>
                          </w:rPr>
                          <w:t>Timeless</w:t>
                        </w:r>
                        <w:r>
                          <w:t xml:space="preserve"> (exists outside of time)</w:t>
                        </w:r>
                      </w:p>
                      <w:p w:rsidR="00D8772E" w:rsidRDefault="00D8772E" w:rsidP="00D8772E">
                        <w:pPr>
                          <w:pStyle w:val="ListParagraph"/>
                          <w:numPr>
                            <w:ilvl w:val="0"/>
                            <w:numId w:val="1"/>
                          </w:numPr>
                          <w:spacing w:after="0"/>
                        </w:pPr>
                        <w:r w:rsidRPr="002054E3">
                          <w:rPr>
                            <w:b/>
                          </w:rPr>
                          <w:t>Eternal</w:t>
                        </w:r>
                        <w:r>
                          <w:t xml:space="preserve"> (lasting forever)</w:t>
                        </w:r>
                      </w:p>
                      <w:p w:rsidR="00D8772E" w:rsidRDefault="00D8772E" w:rsidP="00D8772E">
                        <w:pPr>
                          <w:spacing w:after="0"/>
                        </w:pPr>
                        <w:r>
                          <w:t xml:space="preserve">These beliefs are in the Bible and are part of </w:t>
                        </w:r>
                        <w:r w:rsidRPr="002054E3">
                          <w:rPr>
                            <w:b/>
                          </w:rPr>
                          <w:t xml:space="preserve">God’s revelation to </w:t>
                        </w:r>
                        <w:r>
                          <w:rPr>
                            <w:b/>
                          </w:rPr>
                          <w:br/>
                        </w:r>
                        <w:r w:rsidRPr="002054E3">
                          <w:rPr>
                            <w:b/>
                          </w:rPr>
                          <w:t>humans</w:t>
                        </w:r>
                        <w:r>
                          <w:t xml:space="preserve"> (he revealed the truth o</w:t>
                        </w:r>
                        <w:r>
                          <w:t>f Himself to humanity). God is:</w:t>
                        </w:r>
                      </w:p>
                      <w:p w:rsidR="00D8772E" w:rsidRDefault="00D8772E" w:rsidP="00D8772E">
                        <w:pPr>
                          <w:pStyle w:val="ListParagraph"/>
                          <w:numPr>
                            <w:ilvl w:val="0"/>
                            <w:numId w:val="2"/>
                          </w:numPr>
                          <w:spacing w:after="0"/>
                        </w:pPr>
                        <w:r>
                          <w:t xml:space="preserve">The </w:t>
                        </w:r>
                        <w:r w:rsidRPr="002054E3">
                          <w:rPr>
                            <w:b/>
                          </w:rPr>
                          <w:t>creator</w:t>
                        </w:r>
                        <w:r>
                          <w:t xml:space="preserve"> of all life: “In the beginning God created the</w:t>
                        </w:r>
                        <w:r>
                          <w:br/>
                        </w:r>
                        <w:r>
                          <w:t xml:space="preserve"> heavens and the earth” (Genesis 1:1)</w:t>
                        </w:r>
                      </w:p>
                      <w:p w:rsidR="00D8772E" w:rsidRDefault="00D8772E" w:rsidP="00D8772E">
                        <w:pPr>
                          <w:pStyle w:val="ListParagraph"/>
                          <w:numPr>
                            <w:ilvl w:val="0"/>
                            <w:numId w:val="2"/>
                          </w:numPr>
                          <w:spacing w:after="0"/>
                        </w:pPr>
                        <w:r w:rsidRPr="00D8772E">
                          <w:rPr>
                            <w:b/>
                          </w:rPr>
                          <w:t>Involved</w:t>
                        </w:r>
                        <w:r>
                          <w:t xml:space="preserve"> with the world in a mysterious way. Humans are </w:t>
                        </w:r>
                        <w:r>
                          <w:br/>
                        </w:r>
                        <w:r>
                          <w:t xml:space="preserve">made in a special way: “Then God said, Let us make </w:t>
                        </w:r>
                        <w:r>
                          <w:br/>
                        </w:r>
                        <w:r>
                          <w:t xml:space="preserve">mankind in our image, in our likeness…” </w:t>
                        </w:r>
                        <w:r>
                          <w:br/>
                        </w:r>
                        <w:r>
                          <w:t>(Genesis 1:26)</w:t>
                        </w:r>
                      </w:p>
                    </w:txbxContent>
                  </v:textbox>
                </v:shape>
                <v:shape id="Text Box 10" o:spid="_x0000_s1035" type="#_x0000_t202" style="position:absolute;left:49403;top:4572;width:40640;height:30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D8772E" w:rsidRDefault="00253362" w:rsidP="00D8772E">
                        <w:pPr>
                          <w:spacing w:after="0"/>
                          <w:jc w:val="center"/>
                        </w:pPr>
                        <w:r>
                          <w:rPr>
                            <w:b/>
                            <w:color w:val="5B9BD5" w:themeColor="accent1"/>
                            <w:sz w:val="22"/>
                          </w:rPr>
                          <w:br/>
                        </w:r>
                        <w:r>
                          <w:br/>
                        </w:r>
                        <w:r w:rsidR="00D8772E">
                          <w:t xml:space="preserve">Omnipotent means the </w:t>
                        </w:r>
                        <w:r w:rsidR="00D8772E">
                          <w:t>all-powerful, almight</w:t>
                        </w:r>
                        <w:r w:rsidR="00D8772E">
                          <w:t>y and unlimited nature of God.</w:t>
                        </w:r>
                      </w:p>
                      <w:p w:rsidR="00D8772E" w:rsidRDefault="00D8772E" w:rsidP="00D8772E">
                        <w:pPr>
                          <w:spacing w:after="0"/>
                          <w:jc w:val="center"/>
                        </w:pPr>
                        <w:r>
                          <w:t xml:space="preserve">For example, in Exodus God instructs Moses to lead the Jews out of Egypt. </w:t>
                        </w:r>
                        <w:r>
                          <w:br/>
                        </w:r>
                        <w:r>
                          <w:t xml:space="preserve">God sent plagues and parted the Red </w:t>
                        </w:r>
                        <w:r>
                          <w:t xml:space="preserve">Sea, showing God’s omnipotence. </w:t>
                        </w:r>
                        <w:r>
                          <w:t xml:space="preserve">The immensity of God’s power is also shown in </w:t>
                        </w:r>
                        <w:r>
                          <w:t>the Creation story (Genesis 1).</w:t>
                        </w:r>
                        <w:r w:rsidR="00253362">
                          <w:br/>
                        </w:r>
                        <w:r>
                          <w:br/>
                        </w:r>
                      </w:p>
                      <w:p w:rsidR="00D8772E" w:rsidRDefault="00253362" w:rsidP="00D8772E">
                        <w:pPr>
                          <w:spacing w:after="0"/>
                          <w:jc w:val="center"/>
                        </w:pPr>
                        <w:r>
                          <w:rPr>
                            <w:b/>
                            <w:color w:val="5B9BD5" w:themeColor="accent1"/>
                            <w:sz w:val="22"/>
                          </w:rPr>
                          <w:br/>
                        </w:r>
                        <w:r w:rsidR="00D8772E">
                          <w:t xml:space="preserve">Omnibenevolent means the state of being all-loving and </w:t>
                        </w:r>
                        <w:r w:rsidR="00D8772E">
                          <w:t>infinitely good – a characte</w:t>
                        </w:r>
                        <w:r w:rsidR="00D8772E">
                          <w:t>ristic often attributed to God.</w:t>
                        </w:r>
                        <w:r w:rsidR="00D8772E">
                          <w:rPr>
                            <w:b/>
                            <w:color w:val="5B9BD5" w:themeColor="accent1"/>
                            <w:sz w:val="22"/>
                          </w:rPr>
                          <w:t xml:space="preserve"> </w:t>
                        </w:r>
                        <w:r w:rsidR="00D8772E">
                          <w:t>For example: “</w:t>
                        </w:r>
                        <w:r w:rsidR="00D8772E" w:rsidRPr="00D8772E">
                          <w:rPr>
                            <w:i/>
                          </w:rPr>
                          <w:t>You Lord are a compassionate God</w:t>
                        </w:r>
                        <w:r w:rsidR="00D8772E">
                          <w:t>” (Psalm 86:15)</w:t>
                        </w:r>
                        <w:r w:rsidR="00D8772E">
                          <w:rPr>
                            <w:b/>
                            <w:color w:val="5B9BD5" w:themeColor="accent1"/>
                            <w:sz w:val="22"/>
                          </w:rPr>
                          <w:t xml:space="preserve">. </w:t>
                        </w:r>
                        <w:r w:rsidR="00D8772E">
                          <w:t>“</w:t>
                        </w:r>
                        <w:r w:rsidR="00D8772E" w:rsidRPr="00D8772E">
                          <w:rPr>
                            <w:i/>
                          </w:rPr>
                          <w:t>For God so loved the world that he gave his one and only Son, that whoever believes in him shall not perish but have eternal life</w:t>
                        </w:r>
                        <w:r w:rsidR="00D8772E">
                          <w:t>” (John 3:16)</w:t>
                        </w:r>
                      </w:p>
                      <w:p w:rsidR="00D8772E" w:rsidRDefault="00D8772E" w:rsidP="00D8772E">
                        <w:pPr>
                          <w:spacing w:after="0"/>
                          <w:jc w:val="center"/>
                        </w:pPr>
                      </w:p>
                      <w:p w:rsidR="00D8772E" w:rsidRDefault="00D8772E" w:rsidP="00D8772E">
                        <w:pPr>
                          <w:jc w:val="center"/>
                        </w:pPr>
                        <w:r>
                          <w:t>This spiritual likeness enables all</w:t>
                        </w:r>
                        <w:r w:rsidR="00253362">
                          <w:t xml:space="preserve"> humans to have some</w:t>
                        </w:r>
                        <w:r w:rsidR="00253362">
                          <w:br/>
                        </w:r>
                        <w:r>
                          <w:t xml:space="preserve">understanding of God’s nature through ‘revelation’. </w:t>
                        </w:r>
                        <w:r w:rsidRPr="002054E3">
                          <w:rPr>
                            <w:b/>
                          </w:rPr>
                          <w:t>Revelation</w:t>
                        </w:r>
                        <w:r w:rsidR="00253362">
                          <w:rPr>
                            <w:b/>
                          </w:rPr>
                          <w:br/>
                        </w:r>
                        <w:r w:rsidRPr="002054E3">
                          <w:rPr>
                            <w:b/>
                          </w:rPr>
                          <w:t xml:space="preserve"> is God showing or </w:t>
                        </w:r>
                        <w:r w:rsidR="00F351B6">
                          <w:rPr>
                            <w:b/>
                          </w:rPr>
                          <w:br/>
                        </w:r>
                        <w:r w:rsidRPr="002054E3">
                          <w:rPr>
                            <w:b/>
                          </w:rPr>
                          <w:t xml:space="preserve">revealing Himself to </w:t>
                        </w:r>
                        <w:r w:rsidR="00F351B6">
                          <w:rPr>
                            <w:b/>
                          </w:rPr>
                          <w:br/>
                        </w:r>
                        <w:r w:rsidRPr="002054E3">
                          <w:rPr>
                            <w:b/>
                          </w:rPr>
                          <w:t>people</w:t>
                        </w:r>
                        <w:r>
                          <w:t>.</w:t>
                        </w:r>
                      </w:p>
                      <w:p w:rsidR="00D8772E" w:rsidRPr="00D8772E" w:rsidRDefault="00D8772E" w:rsidP="00D8772E">
                        <w:pPr>
                          <w:spacing w:after="0"/>
                          <w:jc w:val="center"/>
                          <w:rPr>
                            <w:b/>
                            <w:color w:val="5B9BD5" w:themeColor="accent1"/>
                            <w:sz w:val="22"/>
                          </w:rPr>
                        </w:pPr>
                      </w:p>
                      <w:p w:rsidR="00D8772E" w:rsidRDefault="00D8772E" w:rsidP="00D8772E">
                        <w:pPr>
                          <w:spacing w:after="0"/>
                          <w:ind w:left="357"/>
                          <w:jc w:val="center"/>
                        </w:pPr>
                      </w:p>
                    </w:txbxContent>
                  </v:textbox>
                </v:shape>
                <v:shape id="Text Box 11" o:spid="_x0000_s1036" type="#_x0000_t202" style="position:absolute;left:93345;top:5588;width:45085;height:29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5D4A68" w:rsidRPr="003006B2" w:rsidRDefault="005D4A68" w:rsidP="00253362">
                        <w:pPr>
                          <w:spacing w:after="0"/>
                          <w:jc w:val="center"/>
                          <w:rPr>
                            <w:rFonts w:ascii="Calibri" w:hAnsi="Calibri" w:cs="Calibri"/>
                            <w:sz w:val="17"/>
                            <w:szCs w:val="17"/>
                          </w:rPr>
                        </w:pPr>
                        <w:r w:rsidRPr="003006B2">
                          <w:rPr>
                            <w:rFonts w:ascii="Calibri" w:hAnsi="Calibri" w:cs="Calibri"/>
                            <w:sz w:val="17"/>
                            <w:szCs w:val="17"/>
                          </w:rPr>
                          <w:t xml:space="preserve">If God is all-loving, all-powerful and all-knowing, </w:t>
                        </w:r>
                        <w:r w:rsidR="003006B2">
                          <w:rPr>
                            <w:rFonts w:ascii="Calibri" w:hAnsi="Calibri" w:cs="Calibri"/>
                            <w:sz w:val="17"/>
                            <w:szCs w:val="17"/>
                          </w:rPr>
                          <w:br/>
                        </w:r>
                        <w:r w:rsidRPr="003006B2">
                          <w:rPr>
                            <w:rFonts w:ascii="Calibri" w:hAnsi="Calibri" w:cs="Calibri"/>
                            <w:sz w:val="17"/>
                            <w:szCs w:val="17"/>
                          </w:rPr>
                          <w:t xml:space="preserve">then why doesn’t God remove evil and suffering from the world? </w:t>
                        </w:r>
                        <w:r w:rsidRPr="003006B2">
                          <w:rPr>
                            <w:rFonts w:ascii="Calibri" w:hAnsi="Calibri" w:cs="Calibri"/>
                            <w:sz w:val="17"/>
                            <w:szCs w:val="17"/>
                          </w:rPr>
                          <w:br/>
                        </w:r>
                        <w:r w:rsidRPr="003006B2">
                          <w:rPr>
                            <w:rFonts w:ascii="Calibri" w:hAnsi="Calibri" w:cs="Calibri"/>
                            <w:sz w:val="17"/>
                            <w:szCs w:val="17"/>
                          </w:rPr>
                          <w:t xml:space="preserve">The existence of evil and suffering is one of the strongest arguments against the </w:t>
                        </w:r>
                        <w:r w:rsidR="003006B2">
                          <w:rPr>
                            <w:rFonts w:ascii="Calibri" w:hAnsi="Calibri" w:cs="Calibri"/>
                            <w:sz w:val="17"/>
                            <w:szCs w:val="17"/>
                          </w:rPr>
                          <w:br/>
                        </w:r>
                        <w:r w:rsidRPr="003006B2">
                          <w:rPr>
                            <w:rFonts w:ascii="Calibri" w:hAnsi="Calibri" w:cs="Calibri"/>
                            <w:sz w:val="17"/>
                            <w:szCs w:val="17"/>
                          </w:rPr>
                          <w:t xml:space="preserve">existence of God. These people might call themselves </w:t>
                        </w:r>
                        <w:r w:rsidRPr="003006B2">
                          <w:rPr>
                            <w:rFonts w:ascii="Calibri" w:hAnsi="Calibri" w:cs="Calibri"/>
                            <w:b/>
                            <w:color w:val="5B9BD5" w:themeColor="accent1"/>
                            <w:sz w:val="17"/>
                            <w:szCs w:val="17"/>
                          </w:rPr>
                          <w:t>atheist</w:t>
                        </w:r>
                        <w:r w:rsidRPr="003006B2">
                          <w:rPr>
                            <w:rFonts w:ascii="Calibri" w:hAnsi="Calibri" w:cs="Calibri"/>
                            <w:color w:val="5B9BD5" w:themeColor="accent1"/>
                            <w:sz w:val="17"/>
                            <w:szCs w:val="17"/>
                          </w:rPr>
                          <w:t xml:space="preserve"> </w:t>
                        </w:r>
                        <w:r w:rsidRPr="003006B2">
                          <w:rPr>
                            <w:rFonts w:ascii="Calibri" w:hAnsi="Calibri" w:cs="Calibri"/>
                            <w:sz w:val="17"/>
                            <w:szCs w:val="17"/>
                          </w:rPr>
                          <w:t xml:space="preserve">(believing in no God) </w:t>
                        </w:r>
                        <w:r w:rsidR="003006B2">
                          <w:rPr>
                            <w:rFonts w:ascii="Calibri" w:hAnsi="Calibri" w:cs="Calibri"/>
                            <w:sz w:val="17"/>
                            <w:szCs w:val="17"/>
                          </w:rPr>
                          <w:br/>
                        </w:r>
                        <w:r w:rsidRPr="003006B2">
                          <w:rPr>
                            <w:rFonts w:ascii="Calibri" w:hAnsi="Calibri" w:cs="Calibri"/>
                            <w:sz w:val="17"/>
                            <w:szCs w:val="17"/>
                          </w:rPr>
                          <w:t xml:space="preserve">or </w:t>
                        </w:r>
                        <w:r w:rsidRPr="003006B2">
                          <w:rPr>
                            <w:rFonts w:ascii="Calibri" w:hAnsi="Calibri" w:cs="Calibri"/>
                            <w:b/>
                            <w:color w:val="5B9BD5" w:themeColor="accent1"/>
                            <w:sz w:val="17"/>
                            <w:szCs w:val="17"/>
                          </w:rPr>
                          <w:t>agnostic</w:t>
                        </w:r>
                        <w:r w:rsidRPr="003006B2">
                          <w:rPr>
                            <w:rFonts w:ascii="Calibri" w:hAnsi="Calibri" w:cs="Calibri"/>
                            <w:color w:val="5B9BD5" w:themeColor="accent1"/>
                            <w:sz w:val="17"/>
                            <w:szCs w:val="17"/>
                          </w:rPr>
                          <w:t xml:space="preserve"> </w:t>
                        </w:r>
                        <w:r w:rsidRPr="003006B2">
                          <w:rPr>
                            <w:rFonts w:ascii="Calibri" w:hAnsi="Calibri" w:cs="Calibri"/>
                            <w:sz w:val="17"/>
                            <w:szCs w:val="17"/>
                          </w:rPr>
                          <w:t xml:space="preserve">(unsure whether or not a God exists). The problem of evil and suffering is </w:t>
                        </w:r>
                        <w:r w:rsidR="003006B2">
                          <w:rPr>
                            <w:rFonts w:ascii="Calibri" w:hAnsi="Calibri" w:cs="Calibri"/>
                            <w:sz w:val="17"/>
                            <w:szCs w:val="17"/>
                          </w:rPr>
                          <w:br/>
                        </w:r>
                        <w:r w:rsidRPr="003006B2">
                          <w:rPr>
                            <w:rFonts w:ascii="Calibri" w:hAnsi="Calibri" w:cs="Calibri"/>
                            <w:sz w:val="17"/>
                            <w:szCs w:val="17"/>
                          </w:rPr>
                          <w:t>a difficult question for people of faith.</w:t>
                        </w:r>
                        <w:r w:rsidRPr="003006B2">
                          <w:rPr>
                            <w:rFonts w:ascii="Calibri" w:hAnsi="Calibri" w:cs="Calibri"/>
                            <w:sz w:val="17"/>
                            <w:szCs w:val="17"/>
                          </w:rPr>
                          <w:t xml:space="preserve"> </w:t>
                        </w:r>
                        <w:r w:rsidRPr="003006B2">
                          <w:rPr>
                            <w:rFonts w:ascii="Calibri" w:hAnsi="Calibri" w:cs="Calibri"/>
                            <w:sz w:val="17"/>
                            <w:szCs w:val="17"/>
                          </w:rPr>
                          <w:t xml:space="preserve">For Christians, suffering is seen as an essential </w:t>
                        </w:r>
                        <w:r w:rsidR="003006B2">
                          <w:rPr>
                            <w:rFonts w:ascii="Calibri" w:hAnsi="Calibri" w:cs="Calibri"/>
                            <w:sz w:val="17"/>
                            <w:szCs w:val="17"/>
                          </w:rPr>
                          <w:br/>
                        </w:r>
                        <w:r w:rsidRPr="003006B2">
                          <w:rPr>
                            <w:rFonts w:ascii="Calibri" w:hAnsi="Calibri" w:cs="Calibri"/>
                            <w:sz w:val="17"/>
                            <w:szCs w:val="17"/>
                          </w:rPr>
                          <w:t>part of human life. These arguments are known as ‘</w:t>
                        </w:r>
                        <w:r w:rsidRPr="003006B2">
                          <w:rPr>
                            <w:rFonts w:ascii="Calibri" w:hAnsi="Calibri" w:cs="Calibri"/>
                            <w:b/>
                            <w:color w:val="5B9BD5" w:themeColor="accent1"/>
                            <w:sz w:val="17"/>
                            <w:szCs w:val="17"/>
                          </w:rPr>
                          <w:t>theodicies</w:t>
                        </w:r>
                        <w:r w:rsidRPr="003006B2">
                          <w:rPr>
                            <w:rFonts w:ascii="Calibri" w:hAnsi="Calibri" w:cs="Calibri"/>
                            <w:sz w:val="17"/>
                            <w:szCs w:val="17"/>
                          </w:rPr>
                          <w:t xml:space="preserve">’ and they attempt to </w:t>
                        </w:r>
                        <w:r w:rsidR="003006B2">
                          <w:rPr>
                            <w:rFonts w:ascii="Calibri" w:hAnsi="Calibri" w:cs="Calibri"/>
                            <w:sz w:val="17"/>
                            <w:szCs w:val="17"/>
                          </w:rPr>
                          <w:br/>
                        </w:r>
                        <w:r w:rsidRPr="003006B2">
                          <w:rPr>
                            <w:rFonts w:ascii="Calibri" w:hAnsi="Calibri" w:cs="Calibri"/>
                            <w:sz w:val="17"/>
                            <w:szCs w:val="17"/>
                          </w:rPr>
                          <w:t>reconcile the existence of a good, loving God with the existence of evil and suffering.</w:t>
                        </w:r>
                      </w:p>
                      <w:p w:rsidR="005D4A68" w:rsidRPr="003006B2" w:rsidRDefault="005D4A68" w:rsidP="005D4A68">
                        <w:pPr>
                          <w:spacing w:after="0"/>
                          <w:rPr>
                            <w:rFonts w:ascii="Calibri" w:hAnsi="Calibri" w:cs="Calibri"/>
                            <w:b/>
                            <w:sz w:val="17"/>
                            <w:szCs w:val="17"/>
                          </w:rPr>
                        </w:pPr>
                        <w:r w:rsidRPr="003006B2">
                          <w:rPr>
                            <w:rFonts w:ascii="Calibri" w:hAnsi="Calibri" w:cs="Calibri"/>
                            <w:b/>
                            <w:sz w:val="17"/>
                            <w:szCs w:val="17"/>
                          </w:rPr>
                          <w:t>Theodicies:</w:t>
                        </w:r>
                      </w:p>
                      <w:p w:rsidR="005D4A68" w:rsidRPr="003006B2" w:rsidRDefault="005D4A68" w:rsidP="005D4A68">
                        <w:pPr>
                          <w:pStyle w:val="ListParagraph"/>
                          <w:numPr>
                            <w:ilvl w:val="0"/>
                            <w:numId w:val="3"/>
                          </w:numPr>
                          <w:spacing w:after="0" w:line="276" w:lineRule="auto"/>
                          <w:rPr>
                            <w:rFonts w:ascii="Calibri" w:hAnsi="Calibri" w:cs="Calibri"/>
                            <w:sz w:val="17"/>
                            <w:szCs w:val="17"/>
                          </w:rPr>
                        </w:pPr>
                        <w:r w:rsidRPr="003006B2">
                          <w:rPr>
                            <w:rFonts w:ascii="Calibri" w:hAnsi="Calibri" w:cs="Calibri"/>
                            <w:b/>
                            <w:color w:val="5B9BD5" w:themeColor="accent1"/>
                            <w:sz w:val="17"/>
                            <w:szCs w:val="17"/>
                          </w:rPr>
                          <w:t>Free Will</w:t>
                        </w:r>
                        <w:r w:rsidRPr="003006B2">
                          <w:rPr>
                            <w:rFonts w:ascii="Calibri" w:hAnsi="Calibri" w:cs="Calibri"/>
                            <w:color w:val="5B9BD5" w:themeColor="accent1"/>
                            <w:sz w:val="17"/>
                            <w:szCs w:val="17"/>
                          </w:rPr>
                          <w:t xml:space="preserve"> </w:t>
                        </w:r>
                        <w:r w:rsidRPr="003006B2">
                          <w:rPr>
                            <w:rFonts w:ascii="Calibri" w:hAnsi="Calibri" w:cs="Calibri"/>
                            <w:sz w:val="17"/>
                            <w:szCs w:val="17"/>
                          </w:rPr>
                          <w:t>– people must make their own choices</w:t>
                        </w:r>
                        <w:r w:rsidR="003006B2">
                          <w:rPr>
                            <w:rFonts w:ascii="Calibri" w:hAnsi="Calibri" w:cs="Calibri"/>
                            <w:sz w:val="17"/>
                            <w:szCs w:val="17"/>
                          </w:rPr>
                          <w:t>, which cause evil and suffering</w:t>
                        </w:r>
                      </w:p>
                      <w:p w:rsidR="003006B2" w:rsidRDefault="005D4A68" w:rsidP="005D4A68">
                        <w:pPr>
                          <w:pStyle w:val="ListParagraph"/>
                          <w:numPr>
                            <w:ilvl w:val="0"/>
                            <w:numId w:val="3"/>
                          </w:numPr>
                          <w:spacing w:after="0" w:line="276" w:lineRule="auto"/>
                          <w:rPr>
                            <w:rFonts w:ascii="Calibri" w:hAnsi="Calibri" w:cs="Calibri"/>
                            <w:sz w:val="17"/>
                            <w:szCs w:val="17"/>
                          </w:rPr>
                        </w:pPr>
                        <w:r w:rsidRPr="003006B2">
                          <w:rPr>
                            <w:rFonts w:ascii="Calibri" w:hAnsi="Calibri" w:cs="Calibri"/>
                            <w:sz w:val="17"/>
                            <w:szCs w:val="17"/>
                          </w:rPr>
                          <w:t>There is a force for evil in the world, sometimes referre</w:t>
                        </w:r>
                        <w:r w:rsidR="003006B2">
                          <w:rPr>
                            <w:rFonts w:ascii="Calibri" w:hAnsi="Calibri" w:cs="Calibri"/>
                            <w:sz w:val="17"/>
                            <w:szCs w:val="17"/>
                          </w:rPr>
                          <w:t>d to as the ‘devil’ or ‘Satan’.</w:t>
                        </w:r>
                      </w:p>
                      <w:p w:rsidR="005D4A68" w:rsidRPr="003006B2" w:rsidRDefault="005D4A68" w:rsidP="005D4A68">
                        <w:pPr>
                          <w:pStyle w:val="ListParagraph"/>
                          <w:numPr>
                            <w:ilvl w:val="0"/>
                            <w:numId w:val="3"/>
                          </w:numPr>
                          <w:spacing w:after="0" w:line="276" w:lineRule="auto"/>
                          <w:rPr>
                            <w:rFonts w:ascii="Calibri" w:hAnsi="Calibri" w:cs="Calibri"/>
                            <w:sz w:val="17"/>
                            <w:szCs w:val="17"/>
                          </w:rPr>
                        </w:pPr>
                        <w:r w:rsidRPr="003006B2">
                          <w:rPr>
                            <w:rFonts w:ascii="Calibri" w:hAnsi="Calibri" w:cs="Calibri"/>
                            <w:sz w:val="17"/>
                            <w:szCs w:val="17"/>
                          </w:rPr>
                          <w:t xml:space="preserve">Traditionally, the devil was believed to be a fallen angel, thrown out </w:t>
                        </w:r>
                        <w:r w:rsidRPr="003006B2">
                          <w:rPr>
                            <w:rFonts w:ascii="Calibri" w:hAnsi="Calibri" w:cs="Calibri"/>
                            <w:sz w:val="17"/>
                            <w:szCs w:val="17"/>
                          </w:rPr>
                          <w:t>of heaven when he disobeyed God</w:t>
                        </w:r>
                      </w:p>
                      <w:p w:rsidR="005D4A68" w:rsidRPr="003006B2" w:rsidRDefault="005D4A68" w:rsidP="005D4A68">
                        <w:pPr>
                          <w:pStyle w:val="ListParagraph"/>
                          <w:numPr>
                            <w:ilvl w:val="0"/>
                            <w:numId w:val="3"/>
                          </w:numPr>
                          <w:spacing w:after="0" w:line="276" w:lineRule="auto"/>
                          <w:rPr>
                            <w:rFonts w:ascii="Calibri" w:hAnsi="Calibri" w:cs="Calibri"/>
                            <w:sz w:val="17"/>
                            <w:szCs w:val="17"/>
                          </w:rPr>
                        </w:pPr>
                        <w:r w:rsidRPr="003006B2">
                          <w:rPr>
                            <w:rFonts w:ascii="Calibri" w:hAnsi="Calibri" w:cs="Calibri"/>
                            <w:sz w:val="17"/>
                            <w:szCs w:val="17"/>
                          </w:rPr>
                          <w:t>God shares in our suffering. Some believe that suffering is a way to partic</w:t>
                        </w:r>
                        <w:r w:rsidRPr="003006B2">
                          <w:rPr>
                            <w:rFonts w:ascii="Calibri" w:hAnsi="Calibri" w:cs="Calibri"/>
                            <w:sz w:val="17"/>
                            <w:szCs w:val="17"/>
                          </w:rPr>
                          <w:t>ipate in the suffering of Jesus</w:t>
                        </w:r>
                        <w:r w:rsidR="003006B2">
                          <w:rPr>
                            <w:rFonts w:ascii="Calibri" w:hAnsi="Calibri" w:cs="Calibri"/>
                            <w:sz w:val="17"/>
                            <w:szCs w:val="17"/>
                          </w:rPr>
                          <w:t>. This suffering (and all suffering) can be a test.</w:t>
                        </w:r>
                      </w:p>
                      <w:p w:rsidR="005D4A68" w:rsidRPr="003006B2" w:rsidRDefault="005D4A68" w:rsidP="003006B2">
                        <w:pPr>
                          <w:pStyle w:val="ListParagraph"/>
                          <w:numPr>
                            <w:ilvl w:val="1"/>
                            <w:numId w:val="3"/>
                          </w:numPr>
                          <w:spacing w:after="0" w:line="276" w:lineRule="auto"/>
                          <w:rPr>
                            <w:rFonts w:ascii="Calibri" w:hAnsi="Calibri" w:cs="Calibri"/>
                            <w:sz w:val="17"/>
                            <w:szCs w:val="17"/>
                          </w:rPr>
                        </w:pPr>
                        <w:r w:rsidRPr="003006B2">
                          <w:rPr>
                            <w:rFonts w:ascii="Calibri" w:hAnsi="Calibri" w:cs="Calibri"/>
                            <w:sz w:val="17"/>
                            <w:szCs w:val="17"/>
                          </w:rPr>
                          <w:t xml:space="preserve">Suffering is the result of sin (actions that go </w:t>
                        </w:r>
                        <w:r w:rsidR="007815A5">
                          <w:rPr>
                            <w:rFonts w:ascii="Calibri" w:hAnsi="Calibri" w:cs="Calibri"/>
                            <w:sz w:val="17"/>
                            <w:szCs w:val="17"/>
                          </w:rPr>
                          <w:br/>
                        </w:r>
                        <w:r w:rsidRPr="003006B2">
                          <w:rPr>
                            <w:rFonts w:ascii="Calibri" w:hAnsi="Calibri" w:cs="Calibri"/>
                            <w:sz w:val="17"/>
                            <w:szCs w:val="17"/>
                          </w:rPr>
                          <w:t>against God’s laws)</w:t>
                        </w:r>
                      </w:p>
                      <w:p w:rsidR="005D4A68" w:rsidRPr="003006B2" w:rsidRDefault="005D4A68" w:rsidP="003006B2">
                        <w:pPr>
                          <w:pStyle w:val="ListParagraph"/>
                          <w:numPr>
                            <w:ilvl w:val="1"/>
                            <w:numId w:val="3"/>
                          </w:numPr>
                          <w:spacing w:after="0" w:line="276" w:lineRule="auto"/>
                          <w:rPr>
                            <w:rFonts w:ascii="Calibri" w:hAnsi="Calibri" w:cs="Calibri"/>
                            <w:sz w:val="17"/>
                            <w:szCs w:val="17"/>
                          </w:rPr>
                        </w:pPr>
                        <w:r w:rsidRPr="003006B2">
                          <w:rPr>
                            <w:rFonts w:ascii="Calibri" w:hAnsi="Calibri" w:cs="Calibri"/>
                            <w:sz w:val="17"/>
                            <w:szCs w:val="17"/>
                          </w:rPr>
                          <w:t>How we deal with suffering gives us the opportunity to become better people – it is strengthening and soul-shaping.</w:t>
                        </w:r>
                      </w:p>
                      <w:p w:rsidR="005D4A68" w:rsidRPr="003006B2" w:rsidRDefault="005D4A68" w:rsidP="005D4A68">
                        <w:pPr>
                          <w:spacing w:after="0"/>
                          <w:rPr>
                            <w:rFonts w:ascii="Calibri" w:hAnsi="Calibri" w:cs="Calibri"/>
                            <w:sz w:val="17"/>
                            <w:szCs w:val="17"/>
                          </w:rPr>
                        </w:pPr>
                      </w:p>
                      <w:p w:rsidR="005D4A68" w:rsidRPr="003006B2" w:rsidRDefault="005D4A68" w:rsidP="005D4A68">
                        <w:pPr>
                          <w:spacing w:after="0"/>
                          <w:jc w:val="center"/>
                          <w:rPr>
                            <w:rFonts w:ascii="Calibri" w:hAnsi="Calibri" w:cs="Calibri"/>
                            <w:b/>
                            <w:color w:val="5B9BD5" w:themeColor="accent1"/>
                            <w:sz w:val="17"/>
                            <w:szCs w:val="17"/>
                          </w:rPr>
                        </w:pPr>
                      </w:p>
                      <w:p w:rsidR="005D4A68" w:rsidRPr="003006B2" w:rsidRDefault="005D4A68" w:rsidP="005D4A68">
                        <w:pPr>
                          <w:spacing w:after="0"/>
                          <w:ind w:left="357"/>
                          <w:jc w:val="center"/>
                          <w:rPr>
                            <w:rFonts w:ascii="Calibri" w:hAnsi="Calibri" w:cs="Calibri"/>
                            <w:sz w:val="17"/>
                            <w:szCs w:val="17"/>
                          </w:rPr>
                        </w:pPr>
                      </w:p>
                    </w:txbxContent>
                  </v:textbox>
                </v:shape>
                <v:shape id="Text Box 12" o:spid="_x0000_s1037" type="#_x0000_t202" style="position:absolute;left:381;top:43907;width:52324;height:36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253362" w:rsidRPr="00253362" w:rsidRDefault="00253362" w:rsidP="00253362">
                        <w:pPr>
                          <w:spacing w:after="0"/>
                          <w:jc w:val="center"/>
                          <w:rPr>
                            <w:b/>
                            <w:color w:val="5B9BD5" w:themeColor="accent1"/>
                            <w:sz w:val="17"/>
                            <w:szCs w:val="17"/>
                          </w:rPr>
                        </w:pPr>
                        <w:r w:rsidRPr="00253362">
                          <w:rPr>
                            <w:b/>
                            <w:color w:val="5B9BD5" w:themeColor="accent1"/>
                            <w:sz w:val="17"/>
                            <w:szCs w:val="17"/>
                          </w:rPr>
                          <w:t>Trinity</w:t>
                        </w:r>
                        <w:r w:rsidRPr="00253362">
                          <w:rPr>
                            <w:b/>
                            <w:color w:val="5B9BD5" w:themeColor="accent1"/>
                            <w:sz w:val="17"/>
                            <w:szCs w:val="17"/>
                          </w:rPr>
                          <w:t xml:space="preserve">: </w:t>
                        </w:r>
                        <w:r>
                          <w:rPr>
                            <w:b/>
                            <w:color w:val="5B9BD5" w:themeColor="accent1"/>
                            <w:sz w:val="17"/>
                            <w:szCs w:val="17"/>
                          </w:rPr>
                          <w:br/>
                        </w:r>
                        <w:r w:rsidRPr="00253362">
                          <w:rPr>
                            <w:sz w:val="17"/>
                            <w:szCs w:val="17"/>
                          </w:rPr>
                          <w:t xml:space="preserve">The three persons of God: </w:t>
                        </w:r>
                        <w:r>
                          <w:rPr>
                            <w:sz w:val="17"/>
                            <w:szCs w:val="17"/>
                          </w:rPr>
                          <w:br/>
                        </w:r>
                        <w:r w:rsidRPr="00253362">
                          <w:rPr>
                            <w:sz w:val="17"/>
                            <w:szCs w:val="17"/>
                          </w:rPr>
                          <w:t xml:space="preserve">God the Father, God the Son, God </w:t>
                        </w:r>
                        <w:r w:rsidRPr="00253362">
                          <w:rPr>
                            <w:sz w:val="17"/>
                            <w:szCs w:val="17"/>
                          </w:rPr>
                          <w:t>the Holy Spirit.</w:t>
                        </w:r>
                      </w:p>
                      <w:p w:rsidR="00253362" w:rsidRPr="00253362" w:rsidRDefault="00253362" w:rsidP="00253362">
                        <w:pPr>
                          <w:spacing w:after="0"/>
                          <w:jc w:val="center"/>
                          <w:rPr>
                            <w:sz w:val="17"/>
                            <w:szCs w:val="17"/>
                          </w:rPr>
                        </w:pPr>
                        <w:r w:rsidRPr="00253362">
                          <w:rPr>
                            <w:sz w:val="17"/>
                            <w:szCs w:val="17"/>
                          </w:rPr>
                          <w:t xml:space="preserve">Christians are often blessed in church services by a minister with reference </w:t>
                        </w:r>
                        <w:r>
                          <w:rPr>
                            <w:sz w:val="17"/>
                            <w:szCs w:val="17"/>
                          </w:rPr>
                          <w:br/>
                        </w:r>
                        <w:r w:rsidRPr="00253362">
                          <w:rPr>
                            <w:sz w:val="17"/>
                            <w:szCs w:val="17"/>
                          </w:rPr>
                          <w:t>to this belief, e.g. “</w:t>
                        </w:r>
                        <w:r w:rsidRPr="00253362">
                          <w:rPr>
                            <w:i/>
                            <w:color w:val="5B9BD5" w:themeColor="accent1"/>
                            <w:sz w:val="17"/>
                            <w:szCs w:val="17"/>
                          </w:rPr>
                          <w:t>In the name of the father, the Son and the Holy Spirit</w:t>
                        </w:r>
                        <w:r w:rsidRPr="00253362">
                          <w:rPr>
                            <w:sz w:val="17"/>
                            <w:szCs w:val="17"/>
                          </w:rPr>
                          <w:t>.”</w:t>
                        </w:r>
                      </w:p>
                      <w:p w:rsidR="00253362" w:rsidRPr="00253362" w:rsidRDefault="00253362" w:rsidP="00253362">
                        <w:pPr>
                          <w:spacing w:after="0"/>
                          <w:jc w:val="center"/>
                          <w:rPr>
                            <w:sz w:val="17"/>
                            <w:szCs w:val="17"/>
                          </w:rPr>
                        </w:pPr>
                        <w:r w:rsidRPr="00253362">
                          <w:rPr>
                            <w:sz w:val="17"/>
                            <w:szCs w:val="17"/>
                          </w:rPr>
                          <w:t xml:space="preserve">Roman Catholics might bless themselves by making the sign of the cross and </w:t>
                        </w:r>
                        <w:r>
                          <w:rPr>
                            <w:sz w:val="17"/>
                            <w:szCs w:val="17"/>
                          </w:rPr>
                          <w:br/>
                        </w:r>
                        <w:r w:rsidRPr="00253362">
                          <w:rPr>
                            <w:sz w:val="17"/>
                            <w:szCs w:val="17"/>
                          </w:rPr>
                          <w:t>reciting, “</w:t>
                        </w:r>
                        <w:r w:rsidRPr="00253362">
                          <w:rPr>
                            <w:i/>
                            <w:sz w:val="17"/>
                            <w:szCs w:val="17"/>
                          </w:rPr>
                          <w:t>In the name of the father, the Son and the Holy Spirit</w:t>
                        </w:r>
                        <w:r w:rsidRPr="00253362">
                          <w:rPr>
                            <w:sz w:val="17"/>
                            <w:szCs w:val="17"/>
                          </w:rPr>
                          <w:t>.”</w:t>
                        </w:r>
                      </w:p>
                      <w:p w:rsidR="00253362" w:rsidRPr="00253362" w:rsidRDefault="00253362" w:rsidP="00253362">
                        <w:pPr>
                          <w:spacing w:after="0"/>
                          <w:jc w:val="center"/>
                          <w:rPr>
                            <w:b/>
                            <w:sz w:val="17"/>
                            <w:szCs w:val="17"/>
                          </w:rPr>
                        </w:pPr>
                        <w:r w:rsidRPr="00253362">
                          <w:rPr>
                            <w:b/>
                            <w:sz w:val="17"/>
                            <w:szCs w:val="17"/>
                          </w:rPr>
                          <w:t>God the Father</w:t>
                        </w:r>
                      </w:p>
                      <w:p w:rsidR="00253362" w:rsidRPr="00253362" w:rsidRDefault="00253362" w:rsidP="00253362">
                        <w:pPr>
                          <w:spacing w:after="0"/>
                          <w:jc w:val="center"/>
                          <w:rPr>
                            <w:sz w:val="17"/>
                            <w:szCs w:val="17"/>
                          </w:rPr>
                        </w:pPr>
                        <w:r w:rsidRPr="00253362">
                          <w:rPr>
                            <w:sz w:val="17"/>
                            <w:szCs w:val="17"/>
                          </w:rPr>
                          <w:t xml:space="preserve">Jesus taught to refer to God as ‘God the Father’. This refers to God as the </w:t>
                        </w:r>
                        <w:r>
                          <w:rPr>
                            <w:sz w:val="17"/>
                            <w:szCs w:val="17"/>
                          </w:rPr>
                          <w:br/>
                        </w:r>
                        <w:r w:rsidRPr="00253362">
                          <w:rPr>
                            <w:sz w:val="17"/>
                            <w:szCs w:val="17"/>
                          </w:rPr>
                          <w:t>all-powerful (</w:t>
                        </w:r>
                        <w:r w:rsidRPr="00253362">
                          <w:rPr>
                            <w:b/>
                            <w:color w:val="5B9BD5" w:themeColor="accent1"/>
                            <w:sz w:val="17"/>
                            <w:szCs w:val="17"/>
                          </w:rPr>
                          <w:t>omnipotent</w:t>
                        </w:r>
                        <w:r w:rsidRPr="00253362">
                          <w:rPr>
                            <w:sz w:val="17"/>
                            <w:szCs w:val="17"/>
                          </w:rPr>
                          <w:t>) and all-knowing (</w:t>
                        </w:r>
                        <w:r w:rsidRPr="00253362">
                          <w:rPr>
                            <w:b/>
                            <w:color w:val="5B9BD5" w:themeColor="accent1"/>
                            <w:sz w:val="17"/>
                            <w:szCs w:val="17"/>
                          </w:rPr>
                          <w:t>omniscient</w:t>
                        </w:r>
                        <w:r w:rsidRPr="00253362">
                          <w:rPr>
                            <w:sz w:val="17"/>
                            <w:szCs w:val="17"/>
                          </w:rPr>
                          <w:t>) part of God.</w:t>
                        </w:r>
                      </w:p>
                      <w:p w:rsidR="00253362" w:rsidRPr="00253362" w:rsidRDefault="00253362" w:rsidP="00253362">
                        <w:pPr>
                          <w:spacing w:after="0"/>
                          <w:jc w:val="center"/>
                          <w:rPr>
                            <w:b/>
                            <w:sz w:val="17"/>
                            <w:szCs w:val="17"/>
                          </w:rPr>
                        </w:pPr>
                        <w:r w:rsidRPr="00253362">
                          <w:rPr>
                            <w:b/>
                            <w:sz w:val="17"/>
                            <w:szCs w:val="17"/>
                          </w:rPr>
                          <w:t>Jesus Christ</w:t>
                        </w:r>
                        <w:r>
                          <w:rPr>
                            <w:b/>
                            <w:sz w:val="17"/>
                            <w:szCs w:val="17"/>
                          </w:rPr>
                          <w:t xml:space="preserve">: </w:t>
                        </w:r>
                        <w:r w:rsidR="003006B2">
                          <w:rPr>
                            <w:b/>
                            <w:sz w:val="17"/>
                            <w:szCs w:val="17"/>
                          </w:rPr>
                          <w:br/>
                        </w:r>
                        <w:r w:rsidRPr="00253362">
                          <w:rPr>
                            <w:sz w:val="17"/>
                            <w:szCs w:val="17"/>
                          </w:rPr>
                          <w:t xml:space="preserve">Christians believe that Jesus is the Son of God. For Christians, Jesus </w:t>
                        </w:r>
                        <w:r w:rsidRPr="00253362">
                          <w:rPr>
                            <w:b/>
                            <w:i/>
                            <w:sz w:val="17"/>
                            <w:szCs w:val="17"/>
                          </w:rPr>
                          <w:t>is</w:t>
                        </w:r>
                        <w:r w:rsidRPr="00253362">
                          <w:rPr>
                            <w:sz w:val="17"/>
                            <w:szCs w:val="17"/>
                          </w:rPr>
                          <w:t xml:space="preserve"> God. This belief is </w:t>
                        </w:r>
                        <w:r w:rsidR="003006B2">
                          <w:rPr>
                            <w:sz w:val="17"/>
                            <w:szCs w:val="17"/>
                          </w:rPr>
                          <w:br/>
                        </w:r>
                        <w:r w:rsidRPr="00253362">
                          <w:rPr>
                            <w:sz w:val="17"/>
                            <w:szCs w:val="17"/>
                          </w:rPr>
                          <w:t xml:space="preserve">known as the </w:t>
                        </w:r>
                        <w:r w:rsidRPr="00253362">
                          <w:rPr>
                            <w:b/>
                            <w:i/>
                            <w:color w:val="5B9BD5" w:themeColor="accent1"/>
                            <w:sz w:val="17"/>
                            <w:szCs w:val="17"/>
                          </w:rPr>
                          <w:t>incarnation</w:t>
                        </w:r>
                        <w:r w:rsidRPr="00253362">
                          <w:rPr>
                            <w:sz w:val="17"/>
                            <w:szCs w:val="17"/>
                          </w:rPr>
                          <w:t xml:space="preserve">. Christians believe that by coming to earth as a human, God revealed </w:t>
                        </w:r>
                        <w:r w:rsidR="003006B2">
                          <w:rPr>
                            <w:sz w:val="17"/>
                            <w:szCs w:val="17"/>
                          </w:rPr>
                          <w:br/>
                        </w:r>
                        <w:r w:rsidRPr="00253362">
                          <w:rPr>
                            <w:sz w:val="17"/>
                            <w:szCs w:val="17"/>
                          </w:rPr>
                          <w:t>knowledge about</w:t>
                        </w:r>
                        <w:r w:rsidR="00F40630">
                          <w:rPr>
                            <w:sz w:val="17"/>
                            <w:szCs w:val="17"/>
                          </w:rPr>
                          <w:t xml:space="preserve"> </w:t>
                        </w:r>
                        <w:r w:rsidRPr="00253362">
                          <w:rPr>
                            <w:sz w:val="17"/>
                            <w:szCs w:val="17"/>
                          </w:rPr>
                          <w:t>himself to the world.</w:t>
                        </w:r>
                      </w:p>
                      <w:p w:rsidR="005D4A68" w:rsidRPr="00253362" w:rsidRDefault="00253362" w:rsidP="00253362">
                        <w:pPr>
                          <w:spacing w:after="0"/>
                          <w:jc w:val="center"/>
                          <w:rPr>
                            <w:b/>
                            <w:sz w:val="17"/>
                            <w:szCs w:val="17"/>
                          </w:rPr>
                        </w:pPr>
                        <w:r w:rsidRPr="00253362">
                          <w:rPr>
                            <w:b/>
                            <w:sz w:val="17"/>
                            <w:szCs w:val="17"/>
                          </w:rPr>
                          <w:t>God the Holy Spirit</w:t>
                        </w:r>
                        <w:r>
                          <w:rPr>
                            <w:b/>
                            <w:sz w:val="17"/>
                            <w:szCs w:val="17"/>
                          </w:rPr>
                          <w:t xml:space="preserve">: </w:t>
                        </w:r>
                        <w:r w:rsidR="003006B2">
                          <w:rPr>
                            <w:b/>
                            <w:sz w:val="17"/>
                            <w:szCs w:val="17"/>
                          </w:rPr>
                          <w:br/>
                        </w:r>
                        <w:r w:rsidRPr="00253362">
                          <w:rPr>
                            <w:sz w:val="17"/>
                            <w:szCs w:val="17"/>
                          </w:rPr>
                          <w:t xml:space="preserve">Christians believe that after Jesus’ resurrection, Jesus rose up to heaven. </w:t>
                        </w:r>
                        <w:r>
                          <w:rPr>
                            <w:sz w:val="17"/>
                            <w:szCs w:val="17"/>
                          </w:rPr>
                          <w:br/>
                        </w:r>
                        <w:r w:rsidRPr="00253362">
                          <w:rPr>
                            <w:sz w:val="17"/>
                            <w:szCs w:val="17"/>
                          </w:rPr>
                          <w:t xml:space="preserve">They believe that God then sent the Holy Spirit into the world to guide Christians to </w:t>
                        </w:r>
                        <w:r>
                          <w:rPr>
                            <w:sz w:val="17"/>
                            <w:szCs w:val="17"/>
                          </w:rPr>
                          <w:br/>
                        </w:r>
                        <w:r w:rsidRPr="00253362">
                          <w:rPr>
                            <w:sz w:val="17"/>
                            <w:szCs w:val="17"/>
                          </w:rPr>
                          <w:t>live in the best way possible. The Holy Spirit is able to:</w:t>
                        </w:r>
                        <w:r>
                          <w:rPr>
                            <w:sz w:val="17"/>
                            <w:szCs w:val="17"/>
                          </w:rPr>
                          <w:t xml:space="preserve"> </w:t>
                        </w:r>
                        <w:r w:rsidRPr="00253362">
                          <w:rPr>
                            <w:sz w:val="17"/>
                            <w:szCs w:val="17"/>
                          </w:rPr>
                          <w:t xml:space="preserve">Give comfort, courage, </w:t>
                        </w:r>
                        <w:r>
                          <w:rPr>
                            <w:sz w:val="17"/>
                            <w:szCs w:val="17"/>
                          </w:rPr>
                          <w:br/>
                        </w:r>
                        <w:r w:rsidRPr="00253362">
                          <w:rPr>
                            <w:sz w:val="17"/>
                            <w:szCs w:val="17"/>
                          </w:rPr>
                          <w:t>inspiration and guidance to all Christians</w:t>
                        </w:r>
                        <w:r>
                          <w:rPr>
                            <w:sz w:val="17"/>
                            <w:szCs w:val="17"/>
                          </w:rPr>
                          <w:t xml:space="preserve">; </w:t>
                        </w:r>
                        <w:r w:rsidRPr="00253362">
                          <w:rPr>
                            <w:sz w:val="17"/>
                            <w:szCs w:val="17"/>
                          </w:rPr>
                          <w:t xml:space="preserve">Help people to believe in Jesus and </w:t>
                        </w:r>
                        <w:r>
                          <w:rPr>
                            <w:sz w:val="17"/>
                            <w:szCs w:val="17"/>
                          </w:rPr>
                          <w:br/>
                        </w:r>
                        <w:r w:rsidRPr="00253362">
                          <w:rPr>
                            <w:sz w:val="17"/>
                            <w:szCs w:val="17"/>
                          </w:rPr>
                          <w:t>strengthen their faith</w:t>
                        </w:r>
                        <w:r>
                          <w:rPr>
                            <w:sz w:val="17"/>
                            <w:szCs w:val="17"/>
                          </w:rPr>
                          <w:t xml:space="preserve">; </w:t>
                        </w:r>
                        <w:r w:rsidRPr="00253362">
                          <w:rPr>
                            <w:sz w:val="17"/>
                            <w:szCs w:val="17"/>
                          </w:rPr>
                          <w:t xml:space="preserve">Help to understand and interpret the Bible / the Word </w:t>
                        </w:r>
                        <w:r>
                          <w:rPr>
                            <w:sz w:val="17"/>
                            <w:szCs w:val="17"/>
                          </w:rPr>
                          <w:br/>
                        </w:r>
                        <w:r w:rsidRPr="00253362">
                          <w:rPr>
                            <w:sz w:val="17"/>
                            <w:szCs w:val="17"/>
                          </w:rPr>
                          <w:t>of God</w:t>
                        </w:r>
                        <w:r>
                          <w:rPr>
                            <w:sz w:val="17"/>
                            <w:szCs w:val="17"/>
                          </w:rPr>
                          <w:t xml:space="preserve">; </w:t>
                        </w:r>
                        <w:r w:rsidRPr="00253362">
                          <w:rPr>
                            <w:sz w:val="17"/>
                            <w:szCs w:val="17"/>
                          </w:rPr>
                          <w:t xml:space="preserve">Intervene in the world in a miraculous way, e.g. in special </w:t>
                        </w:r>
                        <w:r>
                          <w:rPr>
                            <w:sz w:val="17"/>
                            <w:szCs w:val="17"/>
                          </w:rPr>
                          <w:br/>
                        </w:r>
                        <w:r w:rsidRPr="00253362">
                          <w:rPr>
                            <w:sz w:val="17"/>
                            <w:szCs w:val="17"/>
                          </w:rPr>
                          <w:t>church services</w:t>
                        </w:r>
                      </w:p>
                    </w:txbxContent>
                  </v:textbox>
                </v:shape>
                <v:shape id="Text Box 13" o:spid="_x0000_s1038" type="#_x0000_t202" style="position:absolute;left:57277;top:53340;width:40640;height:30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253362" w:rsidRDefault="00253362" w:rsidP="00253362">
                        <w:r>
                          <w:t xml:space="preserve">Christians </w:t>
                        </w:r>
                        <w:r>
                          <w:t xml:space="preserve">believe in the Trinity because </w:t>
                        </w:r>
                        <w:r>
                          <w:t xml:space="preserve">of evidence from the Bible. </w:t>
                        </w:r>
                        <w:r>
                          <w:br/>
                        </w:r>
                        <w:r>
                          <w:t xml:space="preserve">Jesus said: </w:t>
                        </w:r>
                      </w:p>
                      <w:p w:rsidR="00253362" w:rsidRDefault="00253362" w:rsidP="00253362">
                        <w:pPr>
                          <w:pStyle w:val="ListParagraph"/>
                          <w:numPr>
                            <w:ilvl w:val="0"/>
                            <w:numId w:val="5"/>
                          </w:numPr>
                        </w:pPr>
                        <w:r>
                          <w:t xml:space="preserve">“I and </w:t>
                        </w:r>
                        <w:r>
                          <w:t xml:space="preserve">the Father are one.” </w:t>
                        </w:r>
                        <w:r>
                          <w:t>(John 10:30)</w:t>
                        </w:r>
                      </w:p>
                      <w:p w:rsidR="00253362" w:rsidRDefault="00253362" w:rsidP="00253362">
                        <w:pPr>
                          <w:pStyle w:val="ListParagraph"/>
                          <w:numPr>
                            <w:ilvl w:val="0"/>
                            <w:numId w:val="5"/>
                          </w:numPr>
                        </w:pPr>
                        <w:r>
                          <w:t>“I am the way and the truth and the life. No one comes to the Father except through me.</w:t>
                        </w:r>
                        <w:r>
                          <w:t xml:space="preserve"> If you really know me, you will</w:t>
                        </w:r>
                        <w:r>
                          <w:t xml:space="preserve"> know my Father as well. From now on, you do know him and have seen him.” </w:t>
                        </w:r>
                        <w:r>
                          <w:br/>
                        </w:r>
                        <w:r>
                          <w:t>(John 14: 6 – 11)</w:t>
                        </w:r>
                      </w:p>
                      <w:p w:rsidR="00253362" w:rsidRDefault="00253362" w:rsidP="00253362">
                        <w:pPr>
                          <w:pStyle w:val="ListParagraph"/>
                          <w:numPr>
                            <w:ilvl w:val="0"/>
                            <w:numId w:val="5"/>
                          </w:numPr>
                        </w:pPr>
                        <w:r>
                          <w:t>“Do</w:t>
                        </w:r>
                        <w:r>
                          <w:t xml:space="preserve">n’t you believe that I am </w:t>
                        </w:r>
                        <w:r>
                          <w:t xml:space="preserve">in the Father and the Father </w:t>
                        </w:r>
                        <w:r>
                          <w:br/>
                          <w:t>is in me? The words I say to you I do not speak on my own authority. Rather, it is the Father, livin</w:t>
                        </w:r>
                        <w:r>
                          <w:t>g in me, who is doing his work.”</w:t>
                        </w:r>
                        <w:r>
                          <w:br/>
                        </w:r>
                        <w:r>
                          <w:t>(John 14: 6 – 11)</w:t>
                        </w:r>
                      </w:p>
                      <w:p w:rsidR="00253362" w:rsidRDefault="00253362" w:rsidP="00253362">
                        <w:r>
                          <w:t xml:space="preserve">These passages show that Jesus is one with God and that Jesus has a </w:t>
                        </w:r>
                        <w:r>
                          <w:br/>
                          <w:t xml:space="preserve">    </w:t>
                        </w:r>
                        <w:r>
                          <w:t>special and unique relationship with God.</w:t>
                        </w:r>
                      </w:p>
                      <w:p w:rsidR="00253362" w:rsidRPr="005D4A68" w:rsidRDefault="00253362" w:rsidP="00253362">
                        <w:pPr>
                          <w:spacing w:after="0"/>
                          <w:ind w:left="357"/>
                          <w:jc w:val="center"/>
                          <w:rPr>
                            <w:rFonts w:asciiTheme="majorHAnsi" w:hAnsiTheme="majorHAnsi" w:cstheme="majorHAnsi"/>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9" type="#_x0000_t75" alt="Zenone Bold" style="position:absolute;left:889;top:40767;width:26162;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WtzCAAAA2wAAAA8AAABkcnMvZG93bnJldi54bWxET81qwkAQvgu+wzKF3sym0oqmrtIKtfUg&#10;trEPMGbHbDQ7G7JbTd/eFQRv8/H9znTe2VqcqPWVYwVPSQqCuHC64lLB7/ZjMAbhA7LG2jEp+CcP&#10;81m/N8VMuzP/0CkPpYgh7DNUYEJoMil9YciiT1xDHLm9ay2GCNtS6hbPMdzWcpimI2mx4thgsKGF&#10;oeKY/1kFh+U3rex6l7+8m0Yvd8f95JM3Sj0+dG+vIAJ14S6+ub90nP8M11/iAXJ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lrcwgAAANsAAAAPAAAAAAAAAAAAAAAAAJ8C&#10;AABkcnMvZG93bnJldi54bWxQSwUGAAAAAAQABAD3AAAAjgMAAAAA&#10;">
                  <v:imagedata r:id="rId15" o:title="Zenone Bold"/>
                  <v:path arrowok="t"/>
                </v:shape>
                <v:shape id="Picture 15" o:spid="_x0000_s1040" type="#_x0000_t75" alt="Zenone Bold" style="position:absolute;left:99649;top:1270;width:45847;height:2641;rotation:5200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17CAAAA2wAAAA8AAABkcnMvZG93bnJldi54bWxET01LAzEQvQv+hzCCN5utoJRt01IES1sQ&#10;dRV6nW6mm9DNZE3SdtdfbwTB2zze58wWvWvFmUK0nhWMRwUI4tpry42Cz4/nuwmImJA1tp5JwUAR&#10;FvPrqxmW2l/4nc5VakQO4ViiApNSV0oZa0MO48h3xJk7+OAwZRgaqQNecrhr5X1RPEqHlnODwY6e&#10;DNXH6uQUrParyautvt/Yjodh97ING/MVlLq96ZdTEIn69C/+c691nv8Av7/kA+T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8ftewgAAANsAAAAPAAAAAAAAAAAAAAAAAJ8C&#10;AABkcnMvZG93bnJldi54bWxQSwUGAAAAAAQABAD3AAAAjgMAAAAA&#10;">
                  <v:imagedata r:id="rId16" o:title="Zenone Bold"/>
                  <v:path arrowok="t"/>
                </v:shape>
                <v:shape id="Picture 17" o:spid="_x0000_s1041" type="#_x0000_t75" alt="Zenone Bold" style="position:absolute;left:48387;top:14732;width:39497;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b//zCAAAA2wAAAA8AAABkcnMvZG93bnJldi54bWxET0trwkAQvhf6H5Yp9CK6SYUoqatIoaEX&#10;g6/S6zQ7ZoPZ2ZDdavrvu4LQ23x8z1msBtuKC/W+cawgnSQgiCunG64VHA/v4zkIH5A1to5JwS95&#10;WC0fHxaYa3flHV32oRYxhH2OCkwIXS6lrwxZ9BPXEUfu5HqLIcK+lrrHawy3rXxJkkxabDg2GOzo&#10;zVB13v9YBd3WftbrUZr5YlMY/ZWU+D0tlXp+GtavIAIN4V98d3/oOH8Gt1/i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8wgAAANsAAAAPAAAAAAAAAAAAAAAAAJ8C&#10;AABkcnMvZG93bnJldi54bWxQSwUGAAAAAAQABAD3AAAAjgMAAAAA&#10;">
                  <v:imagedata r:id="rId17" o:title="Zenone Bold"/>
                  <v:path arrowok="t"/>
                </v:shape>
                <v:shape id="Picture 16" o:spid="_x0000_s1042" type="#_x0000_t75" alt="Zenone Bold" style="position:absolute;left:53721;top:5461;width:30353;height: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7JHBAAAA2wAAAA8AAABkcnMvZG93bnJldi54bWxET01rwkAQvRf6H5YpeKubikhJXaW0WDzo&#10;wRj0OmSn2dDsbLq7TeK/dwWht3m8z1muR9uKnnxoHCt4mWYgiCunG64VlMfN8yuIEJE1to5JwYUC&#10;rFePD0vMtRv4QH0Ra5FCOOSowMTY5VKGypDFMHUdceK+nbcYE/S11B6HFG5bOcuyhbTYcGow2NGH&#10;oeqn+LMKfPE535+/epPtTr+nIHHAEmulJk/j+xuISGP8F9/dW53mL+D2SzpArq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9n7JHBAAAA2wAAAA8AAAAAAAAAAAAAAAAAnwIA&#10;AGRycy9kb3ducmV2LnhtbFBLBQYAAAAABAAEAPcAAACNAwAAAAA=&#10;">
                  <v:imagedata r:id="rId18" o:title="Zenone Bold"/>
                  <v:path arrowok="t"/>
                </v:shape>
                <v:shape id="Text Box 18" o:spid="_x0000_s1043" type="#_x0000_t202" style="position:absolute;left:101981;top:47879;width:40640;height:30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253362" w:rsidRDefault="00253362" w:rsidP="00253362">
                        <w:pPr>
                          <w:jc w:val="center"/>
                        </w:pPr>
                        <w:r>
                          <w:t xml:space="preserve">This contains the most important Christian beliefs about God. </w:t>
                        </w:r>
                        <w:r w:rsidR="007815A5">
                          <w:br/>
                        </w:r>
                        <w:r>
                          <w:t>It is recited in church or at solemn occasions, such as a baptism.</w:t>
                        </w:r>
                      </w:p>
                      <w:p w:rsidR="00253362" w:rsidRDefault="00253362" w:rsidP="00253362">
                        <w:pPr>
                          <w:jc w:val="center"/>
                        </w:pPr>
                        <w:r>
                          <w:t xml:space="preserve">All Christians sign up to the beliefs stated in the creed, even if they are not </w:t>
                        </w:r>
                        <w:r>
                          <w:br/>
                        </w:r>
                        <w:r>
                          <w:t>Roman Catholic.</w:t>
                        </w:r>
                      </w:p>
                      <w:p w:rsidR="00253362" w:rsidRPr="00F804FB" w:rsidRDefault="00253362" w:rsidP="00253362">
                        <w:pPr>
                          <w:rPr>
                            <w:b/>
                          </w:rPr>
                        </w:pPr>
                        <w:r w:rsidRPr="00F804FB">
                          <w:rPr>
                            <w:b/>
                          </w:rPr>
                          <w:t>The most important beliefs are:</w:t>
                        </w:r>
                      </w:p>
                      <w:p w:rsidR="00253362" w:rsidRDefault="00253362" w:rsidP="00253362">
                        <w:pPr>
                          <w:pStyle w:val="ListParagraph"/>
                          <w:numPr>
                            <w:ilvl w:val="0"/>
                            <w:numId w:val="6"/>
                          </w:numPr>
                        </w:pPr>
                        <w:r>
                          <w:t>God is an all-powerful creator</w:t>
                        </w:r>
                      </w:p>
                      <w:p w:rsidR="00253362" w:rsidRDefault="00253362" w:rsidP="00253362">
                        <w:pPr>
                          <w:pStyle w:val="ListParagraph"/>
                          <w:numPr>
                            <w:ilvl w:val="0"/>
                            <w:numId w:val="6"/>
                          </w:numPr>
                        </w:pPr>
                        <w:r>
                          <w:t>Jesus was born of Mary by the power of the Holy Spirit</w:t>
                        </w:r>
                      </w:p>
                      <w:p w:rsidR="00253362" w:rsidRDefault="00253362" w:rsidP="00253362">
                        <w:pPr>
                          <w:pStyle w:val="ListParagraph"/>
                          <w:numPr>
                            <w:ilvl w:val="0"/>
                            <w:numId w:val="6"/>
                          </w:numPr>
                        </w:pPr>
                        <w:r>
                          <w:t>Jesus was crucified, buried and rose from the dead and ascended to heaven.</w:t>
                        </w:r>
                      </w:p>
                      <w:p w:rsidR="00253362" w:rsidRDefault="00253362" w:rsidP="00253362">
                        <w:pPr>
                          <w:pStyle w:val="ListParagraph"/>
                          <w:numPr>
                            <w:ilvl w:val="0"/>
                            <w:numId w:val="6"/>
                          </w:numPr>
                        </w:pPr>
                        <w:r>
                          <w:t>There will be a day of judgment</w:t>
                        </w:r>
                      </w:p>
                      <w:p w:rsidR="00253362" w:rsidRDefault="00253362" w:rsidP="00253362">
                        <w:pPr>
                          <w:pStyle w:val="ListParagraph"/>
                          <w:numPr>
                            <w:ilvl w:val="0"/>
                            <w:numId w:val="6"/>
                          </w:numPr>
                        </w:pPr>
                        <w:r>
                          <w:t>There is one holy and universal Church</w:t>
                        </w:r>
                      </w:p>
                      <w:p w:rsidR="00253362" w:rsidRDefault="00253362" w:rsidP="00253362">
                        <w:pPr>
                          <w:pStyle w:val="ListParagraph"/>
                          <w:numPr>
                            <w:ilvl w:val="0"/>
                            <w:numId w:val="6"/>
                          </w:numPr>
                        </w:pPr>
                        <w:r>
                          <w:t>God will forgive our sins</w:t>
                        </w:r>
                      </w:p>
                      <w:p w:rsidR="00253362" w:rsidRDefault="00253362" w:rsidP="00253362">
                        <w:pPr>
                          <w:pStyle w:val="ListParagraph"/>
                          <w:numPr>
                            <w:ilvl w:val="0"/>
                            <w:numId w:val="6"/>
                          </w:numPr>
                        </w:pPr>
                        <w:r>
                          <w:t xml:space="preserve">There will be a resurrection of the body and </w:t>
                        </w:r>
                        <w:r>
                          <w:br/>
                        </w:r>
                        <w:r>
                          <w:t>an eternal afterlife</w:t>
                        </w:r>
                      </w:p>
                      <w:p w:rsidR="00253362" w:rsidRPr="005D4A68" w:rsidRDefault="00253362" w:rsidP="00253362">
                        <w:pPr>
                          <w:spacing w:after="0"/>
                          <w:ind w:left="357"/>
                          <w:jc w:val="center"/>
                          <w:rPr>
                            <w:rFonts w:asciiTheme="majorHAnsi" w:hAnsiTheme="majorHAnsi" w:cstheme="majorHAnsi"/>
                            <w:szCs w:val="18"/>
                          </w:rPr>
                        </w:pPr>
                      </w:p>
                    </w:txbxContent>
                  </v:textbox>
                </v:shape>
                <v:shape id="Picture 19" o:spid="_x0000_s1044" type="#_x0000_t75" alt="Zenone Bold" style="position:absolute;left:97282;top:71755;width:26547;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6MjBAAAA2wAAAA8AAABkcnMvZG93bnJldi54bWxET9tqwkAQfRf8h2WEvplNS5UaXUUshdoH&#10;S5N+wJAdk9DsbNjd5vL33YLg2xzOdXaH0bSiJ+cbywoekxQEcWl1w5WC7+Jt+QLCB2SNrWVSMJGH&#10;w34+22Gm7cBf1OehEjGEfYYK6hC6TEpf1mTQJ7YjjtzVOoMhQldJ7XCI4aaVT2m6lgYbjg01dnSq&#10;qfzJf42Cdir43DXluJouH8/Fa7XhT6eVeliMxy2IQGO4i2/udx3nb+D/l3iA3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6MjBAAAA2wAAAA8AAAAAAAAAAAAAAAAAnwIA&#10;AGRycy9kb3ducmV2LnhtbFBLBQYAAAAABAAEAPcAAACNAwAAAAA=&#10;">
                  <v:imagedata r:id="rId19" o:title="Zenone Bold" cropbottom="-6584f" cropright="27482f"/>
                  <v:path arrowok="t"/>
                </v:shape>
              </v:group>
            </w:pict>
          </mc:Fallback>
        </mc:AlternateContent>
      </w:r>
      <w:r w:rsidRPr="00F40630">
        <w:rPr>
          <w:noProof/>
          <w:lang w:val="en-GB" w:eastAsia="en-GB"/>
        </w:rPr>
        <w:drawing>
          <wp:anchor distT="0" distB="0" distL="114300" distR="114300" simplePos="0" relativeHeight="251693056" behindDoc="0" locked="0" layoutInCell="1" allowOverlap="1" wp14:anchorId="19714E6F" wp14:editId="2ADAC1AE">
            <wp:simplePos x="0" y="0"/>
            <wp:positionH relativeFrom="column">
              <wp:posOffset>9330001</wp:posOffset>
            </wp:positionH>
            <wp:positionV relativeFrom="paragraph">
              <wp:posOffset>44359</wp:posOffset>
            </wp:positionV>
            <wp:extent cx="1207522" cy="798706"/>
            <wp:effectExtent l="0" t="0" r="0" b="0"/>
            <wp:wrapNone/>
            <wp:docPr id="25" name="Picture 25" descr="Image result for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n"/>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10000" r="90000">
                                  <a14:foregroundMark x1="38353" y1="30851" x2="37647" y2="23050"/>
                                  <a14:backgroundMark x1="14118" y1="57447" x2="31059" y2="78723"/>
                                  <a14:backgroundMark x1="51294" y1="74823" x2="51059" y2="74823"/>
                                  <a14:backgroundMark x1="29882" y1="73759" x2="88941" y2="76950"/>
                                </a14:backgroundRemoval>
                              </a14:imgEffect>
                            </a14:imgLayer>
                          </a14:imgProps>
                        </a:ext>
                        <a:ext uri="{28A0092B-C50C-407E-A947-70E740481C1C}">
                          <a14:useLocalDpi xmlns:a14="http://schemas.microsoft.com/office/drawing/2010/main" val="0"/>
                        </a:ext>
                      </a:extLst>
                    </a:blip>
                    <a:srcRect/>
                    <a:stretch>
                      <a:fillRect/>
                    </a:stretch>
                  </pic:blipFill>
                  <pic:spPr bwMode="auto">
                    <a:xfrm rot="20887221">
                      <a:off x="0" y="0"/>
                      <a:ext cx="1207522" cy="798706"/>
                    </a:xfrm>
                    <a:prstGeom prst="rect">
                      <a:avLst/>
                    </a:prstGeom>
                    <a:noFill/>
                    <a:ln>
                      <a:noFill/>
                    </a:ln>
                  </pic:spPr>
                </pic:pic>
              </a:graphicData>
            </a:graphic>
            <wp14:sizeRelH relativeFrom="page">
              <wp14:pctWidth>0</wp14:pctWidth>
            </wp14:sizeRelH>
            <wp14:sizeRelV relativeFrom="page">
              <wp14:pctHeight>0</wp14:pctHeight>
            </wp14:sizeRelV>
          </wp:anchor>
        </w:drawing>
      </w:r>
      <w:r w:rsidR="003C45A7">
        <w:rPr>
          <w:noProof/>
          <w:lang w:val="en-GB" w:eastAsia="en-GB"/>
        </w:rPr>
        <w:drawing>
          <wp:anchor distT="0" distB="0" distL="114300" distR="114300" simplePos="0" relativeHeight="251703296" behindDoc="0" locked="0" layoutInCell="1" allowOverlap="1">
            <wp:simplePos x="0" y="0"/>
            <wp:positionH relativeFrom="margin">
              <wp:posOffset>38101</wp:posOffset>
            </wp:positionH>
            <wp:positionV relativeFrom="paragraph">
              <wp:posOffset>75042</wp:posOffset>
            </wp:positionV>
            <wp:extent cx="4203700" cy="234844"/>
            <wp:effectExtent l="19050" t="228600" r="6350" b="222885"/>
            <wp:wrapNone/>
            <wp:docPr id="7169" name="Picture 7169" descr="Zenone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enone Bo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235129">
                      <a:off x="0" y="0"/>
                      <a:ext cx="4203700" cy="234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624FE8" w:rsidP="00624FE8">
      <w:pPr>
        <w:tabs>
          <w:tab w:val="left" w:pos="6240"/>
        </w:tabs>
      </w:pPr>
      <w:r>
        <w:tab/>
      </w:r>
    </w:p>
    <w:p w:rsidR="00D8772E" w:rsidRDefault="003C45A7" w:rsidP="00624FE8">
      <w:pPr>
        <w:tabs>
          <w:tab w:val="left" w:pos="6240"/>
        </w:tabs>
      </w:pPr>
      <w:r>
        <w:rPr>
          <w:noProof/>
          <w:lang w:val="en-GB" w:eastAsia="en-GB"/>
        </w:rPr>
        <w:drawing>
          <wp:anchor distT="0" distB="0" distL="114300" distR="114300" simplePos="0" relativeHeight="251685888" behindDoc="0" locked="0" layoutInCell="1" allowOverlap="1" wp14:anchorId="2F5B03E7" wp14:editId="51B189A9">
            <wp:simplePos x="0" y="0"/>
            <wp:positionH relativeFrom="margin">
              <wp:posOffset>-76199</wp:posOffset>
            </wp:positionH>
            <wp:positionV relativeFrom="paragraph">
              <wp:posOffset>81870</wp:posOffset>
            </wp:positionV>
            <wp:extent cx="825500" cy="1050478"/>
            <wp:effectExtent l="0" t="0" r="0" b="0"/>
            <wp:wrapNone/>
            <wp:docPr id="22" name="Picture 22" descr="Image result for number 1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mber 1 clip art"/>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3750" b="95125" l="5405" r="95946">
                                  <a14:foregroundMark x1="39587" y1="37438" x2="39587" y2="39563"/>
                                  <a14:foregroundMark x1="38951" y1="52125" x2="38951" y2="55563"/>
                                  <a14:foregroundMark x1="38792" y1="67125" x2="38553" y2="70375"/>
                                  <a14:foregroundMark x1="28378" y1="90688" x2="76868" y2="91063"/>
                                  <a14:foregroundMark x1="15342" y1="29313" x2="21145" y2="39875"/>
                                  <a14:foregroundMark x1="21145" y1="39875" x2="26948" y2="39563"/>
                                  <a14:foregroundMark x1="31320" y1="17438" x2="33784" y2="15000"/>
                                  <a14:foregroundMark x1="29014" y1="19063" x2="32989" y2="15625"/>
                                  <a14:foregroundMark x1="37520" y1="10125" x2="68839" y2="9625"/>
                                  <a14:foregroundMark x1="37758" y1="36000" x2="37917" y2="69188"/>
                                </a14:backgroundRemoval>
                              </a14:imgEffect>
                            </a14:imgLayer>
                          </a14:imgProps>
                        </a:ext>
                        <a:ext uri="{28A0092B-C50C-407E-A947-70E740481C1C}">
                          <a14:useLocalDpi xmlns:a14="http://schemas.microsoft.com/office/drawing/2010/main" val="0"/>
                        </a:ext>
                      </a:extLst>
                    </a:blip>
                    <a:srcRect/>
                    <a:stretch>
                      <a:fillRect/>
                    </a:stretch>
                  </pic:blipFill>
                  <pic:spPr bwMode="auto">
                    <a:xfrm rot="21102536">
                      <a:off x="0" y="0"/>
                      <a:ext cx="825500" cy="10504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F40630" w:rsidP="00624FE8">
      <w:pPr>
        <w:tabs>
          <w:tab w:val="left" w:pos="6240"/>
        </w:tabs>
      </w:pPr>
      <w:r>
        <w:rPr>
          <w:noProof/>
          <w:lang w:val="en-GB" w:eastAsia="en-GB"/>
        </w:rPr>
        <w:drawing>
          <wp:anchor distT="0" distB="0" distL="114300" distR="114300" simplePos="0" relativeHeight="251695104" behindDoc="0" locked="0" layoutInCell="1" allowOverlap="1" wp14:anchorId="61E53038" wp14:editId="3077CC61">
            <wp:simplePos x="0" y="0"/>
            <wp:positionH relativeFrom="margin">
              <wp:posOffset>2997200</wp:posOffset>
            </wp:positionH>
            <wp:positionV relativeFrom="paragraph">
              <wp:posOffset>191770</wp:posOffset>
            </wp:positionV>
            <wp:extent cx="1008445" cy="736576"/>
            <wp:effectExtent l="0" t="0" r="1270" b="6985"/>
            <wp:wrapNone/>
            <wp:docPr id="26" name="Picture 26" descr="Image result for cre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eation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8445" cy="7365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F40630" w:rsidP="00624FE8">
      <w:pPr>
        <w:tabs>
          <w:tab w:val="left" w:pos="6240"/>
        </w:tabs>
      </w:pPr>
      <w:r>
        <w:rPr>
          <w:noProof/>
          <w:lang w:val="en-GB" w:eastAsia="en-GB"/>
        </w:rPr>
        <w:drawing>
          <wp:anchor distT="0" distB="0" distL="114300" distR="114300" simplePos="0" relativeHeight="251689984" behindDoc="0" locked="0" layoutInCell="1" allowOverlap="1" wp14:anchorId="73525B75" wp14:editId="398B8679">
            <wp:simplePos x="0" y="0"/>
            <wp:positionH relativeFrom="column">
              <wp:posOffset>13525499</wp:posOffset>
            </wp:positionH>
            <wp:positionV relativeFrom="paragraph">
              <wp:posOffset>39370</wp:posOffset>
            </wp:positionV>
            <wp:extent cx="931587" cy="673497"/>
            <wp:effectExtent l="19050" t="19050" r="20955" b="317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BEBA8EAE-BF5A-486C-A8C5-ECC9F3942E4B}">
                          <a14:imgProps xmlns:a14="http://schemas.microsoft.com/office/drawing/2010/main">
                            <a14:imgLayer r:embed="rId27">
                              <a14:imgEffect>
                                <a14:backgroundRemoval t="36481" b="74259" l="17083" r="47708">
                                  <a14:foregroundMark x1="19219" y1="45926" x2="30833" y2="63333"/>
                                  <a14:foregroundMark x1="34740" y1="43519" x2="43438" y2="66204"/>
                                  <a14:foregroundMark x1="28385" y1="47222" x2="22396" y2="51574"/>
                                  <a14:foregroundMark x1="21823" y1="54167" x2="29479" y2="55926"/>
                                  <a14:foregroundMark x1="20833" y1="56111" x2="25729" y2="57870"/>
                                  <a14:foregroundMark x1="20938" y1="60463" x2="29115" y2="64444"/>
                                  <a14:foregroundMark x1="36719" y1="55648" x2="43438" y2="57222"/>
                                  <a14:foregroundMark x1="35000" y1="57870" x2="40990" y2="64352"/>
                                  <a14:foregroundMark x1="35729" y1="50741" x2="33906" y2="59167"/>
                                  <a14:foregroundMark x1="33906" y1="59167" x2="35729" y2="65741"/>
                                  <a14:foregroundMark x1="35729" y1="65741" x2="40365" y2="68333"/>
                                  <a14:foregroundMark x1="40365" y1="68333" x2="45052" y2="58333"/>
                                  <a14:foregroundMark x1="45052" y1="58333" x2="42500" y2="48056"/>
                                  <a14:foregroundMark x1="24115" y1="50926" x2="30104" y2="49352"/>
                                  <a14:foregroundMark x1="30990" y1="46759" x2="23125" y2="43704"/>
                                  <a14:foregroundMark x1="21823" y1="50648" x2="19479" y2="59167"/>
                                  <a14:foregroundMark x1="19583" y1="59444" x2="21563" y2="65556"/>
                                  <a14:foregroundMark x1="21563" y1="65556" x2="25365" y2="68333"/>
                                </a14:backgroundRemoval>
                              </a14:imgEffect>
                            </a14:imgLayer>
                          </a14:imgProps>
                        </a:ext>
                        <a:ext uri="{28A0092B-C50C-407E-A947-70E740481C1C}">
                          <a14:useLocalDpi xmlns:a14="http://schemas.microsoft.com/office/drawing/2010/main" val="0"/>
                        </a:ext>
                      </a:extLst>
                    </a:blip>
                    <a:srcRect l="17406" t="36744" r="52500" b="24574"/>
                    <a:stretch/>
                  </pic:blipFill>
                  <pic:spPr bwMode="auto">
                    <a:xfrm rot="915810">
                      <a:off x="0" y="0"/>
                      <a:ext cx="931587" cy="6734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AF35E2" w:rsidP="00624FE8">
      <w:pPr>
        <w:tabs>
          <w:tab w:val="left" w:pos="6240"/>
        </w:tabs>
      </w:pPr>
      <w:r>
        <w:rPr>
          <w:noProof/>
          <w:lang w:val="en-GB" w:eastAsia="en-GB"/>
        </w:rPr>
        <w:drawing>
          <wp:anchor distT="0" distB="0" distL="114300" distR="114300" simplePos="0" relativeHeight="251699200" behindDoc="0" locked="0" layoutInCell="1" allowOverlap="1" wp14:anchorId="7F234B6E" wp14:editId="0811C86E">
            <wp:simplePos x="0" y="0"/>
            <wp:positionH relativeFrom="margin">
              <wp:posOffset>4277995</wp:posOffset>
            </wp:positionH>
            <wp:positionV relativeFrom="paragraph">
              <wp:posOffset>52705</wp:posOffset>
            </wp:positionV>
            <wp:extent cx="388580" cy="369726"/>
            <wp:effectExtent l="19050" t="57150" r="12065" b="49530"/>
            <wp:wrapNone/>
            <wp:docPr id="27" name="Picture 27" descr="Image result for he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eart clipart"/>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849701">
                      <a:off x="0" y="0"/>
                      <a:ext cx="388580" cy="369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AF35E2" w:rsidP="00624FE8">
      <w:pPr>
        <w:tabs>
          <w:tab w:val="left" w:pos="6240"/>
        </w:tabs>
      </w:pPr>
      <w:r>
        <w:rPr>
          <w:noProof/>
          <w:lang w:val="en-GB" w:eastAsia="en-GB"/>
        </w:rPr>
        <w:drawing>
          <wp:anchor distT="0" distB="0" distL="114300" distR="114300" simplePos="0" relativeHeight="251697152" behindDoc="0" locked="0" layoutInCell="1" allowOverlap="1" wp14:anchorId="5D634739" wp14:editId="44B045A7">
            <wp:simplePos x="0" y="0"/>
            <wp:positionH relativeFrom="margin">
              <wp:posOffset>4433570</wp:posOffset>
            </wp:positionH>
            <wp:positionV relativeFrom="paragraph">
              <wp:posOffset>226695</wp:posOffset>
            </wp:positionV>
            <wp:extent cx="917192" cy="872689"/>
            <wp:effectExtent l="57150" t="76200" r="16510" b="22860"/>
            <wp:wrapNone/>
            <wp:docPr id="29" name="Picture 29" descr="Image result for he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eart clipart"/>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20978757">
                      <a:off x="0" y="0"/>
                      <a:ext cx="917192" cy="8726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7815A5" w:rsidP="00624FE8">
      <w:pPr>
        <w:tabs>
          <w:tab w:val="left" w:pos="6240"/>
        </w:tabs>
      </w:pPr>
      <w:r w:rsidRPr="007815A5">
        <w:rPr>
          <w:noProof/>
          <w:lang w:val="en-GB" w:eastAsia="en-GB"/>
        </w:rPr>
        <w:drawing>
          <wp:anchor distT="0" distB="0" distL="114300" distR="114300" simplePos="0" relativeHeight="251717632" behindDoc="0" locked="0" layoutInCell="1" allowOverlap="1" wp14:anchorId="3BA9B2D0" wp14:editId="783DA309">
            <wp:simplePos x="0" y="0"/>
            <wp:positionH relativeFrom="margin">
              <wp:align>right</wp:align>
            </wp:positionH>
            <wp:positionV relativeFrom="paragraph">
              <wp:posOffset>19463</wp:posOffset>
            </wp:positionV>
            <wp:extent cx="1043930" cy="1707532"/>
            <wp:effectExtent l="0" t="0" r="80645" b="0"/>
            <wp:wrapNone/>
            <wp:docPr id="7181" name="Picture 7181" descr="Image result for jesus on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esus on cross"/>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4281" b="89908" l="4167" r="96250">
                                  <a14:foregroundMark x1="8917" y1="16157" x2="51500" y2="20642"/>
                                  <a14:foregroundMark x1="16083" y1="20642" x2="83917" y2="21305"/>
                                  <a14:foregroundMark x1="27583" y1="20591" x2="53833" y2="29511"/>
                                  <a14:foregroundMark x1="46750" y1="33028" x2="47083" y2="58410"/>
                                  <a14:foregroundMark x1="52000" y1="38787" x2="52500" y2="56422"/>
                                  <a14:foregroundMark x1="45500" y1="47452" x2="48417" y2="72273"/>
                                  <a14:foregroundMark x1="42250" y1="44139" x2="41083" y2="47248"/>
                                  <a14:foregroundMark x1="41167" y1="27268" x2="42750" y2="30581"/>
                                  <a14:foregroundMark x1="82750" y1="21814" x2="79500" y2="22273"/>
                                  <a14:foregroundMark x1="89667" y1="17533" x2="87500" y2="23089"/>
                                  <a14:foregroundMark x1="90583" y1="16769" x2="91083" y2="21865"/>
                                  <a14:foregroundMark x1="91500" y1="16718" x2="91500" y2="21509"/>
                                </a14:backgroundRemoval>
                              </a14:imgEffect>
                            </a14:imgLayer>
                          </a14:imgProps>
                        </a:ext>
                        <a:ext uri="{28A0092B-C50C-407E-A947-70E740481C1C}">
                          <a14:useLocalDpi xmlns:a14="http://schemas.microsoft.com/office/drawing/2010/main" val="0"/>
                        </a:ext>
                      </a:extLst>
                    </a:blip>
                    <a:srcRect/>
                    <a:stretch>
                      <a:fillRect/>
                    </a:stretch>
                  </pic:blipFill>
                  <pic:spPr bwMode="auto">
                    <a:xfrm rot="727980">
                      <a:off x="0" y="0"/>
                      <a:ext cx="1043930" cy="17075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9017" behindDoc="0" locked="0" layoutInCell="1" allowOverlap="1">
            <wp:simplePos x="0" y="0"/>
            <wp:positionH relativeFrom="margin">
              <wp:align>center</wp:align>
            </wp:positionH>
            <wp:positionV relativeFrom="paragraph">
              <wp:posOffset>120650</wp:posOffset>
            </wp:positionV>
            <wp:extent cx="5499100" cy="3093244"/>
            <wp:effectExtent l="0" t="0" r="6350" b="0"/>
            <wp:wrapNone/>
            <wp:docPr id="7179" name="Picture 7179" descr="Image result for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revel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3093244"/>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D8772E" w:rsidRDefault="007815A5" w:rsidP="00624FE8">
      <w:pPr>
        <w:tabs>
          <w:tab w:val="left" w:pos="6240"/>
        </w:tabs>
      </w:pPr>
      <w:r>
        <w:rPr>
          <w:noProof/>
          <w:lang w:val="en-GB" w:eastAsia="en-GB"/>
        </w:rPr>
        <w:drawing>
          <wp:anchor distT="0" distB="0" distL="114300" distR="114300" simplePos="0" relativeHeight="251653117" behindDoc="0" locked="0" layoutInCell="1" allowOverlap="1">
            <wp:simplePos x="0" y="0"/>
            <wp:positionH relativeFrom="margin">
              <wp:posOffset>3047365</wp:posOffset>
            </wp:positionH>
            <wp:positionV relativeFrom="paragraph">
              <wp:posOffset>175260</wp:posOffset>
            </wp:positionV>
            <wp:extent cx="1968500" cy="2116919"/>
            <wp:effectExtent l="19050" t="38100" r="0" b="0"/>
            <wp:wrapNone/>
            <wp:docPr id="31" name="Picture 31" descr="Image result for trini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inity clipart"/>
                    <pic:cNvPicPr>
                      <a:picLocks noChangeAspect="1" noChangeArrowheads="1"/>
                    </pic:cNvPicPr>
                  </pic:nvPicPr>
                  <pic:blipFill>
                    <a:blip r:embed="rId35">
                      <a:extLst>
                        <a:ext uri="{BEBA8EAE-BF5A-486C-A8C5-ECC9F3942E4B}">
                          <a14:imgProps xmlns:a14="http://schemas.microsoft.com/office/drawing/2010/main">
                            <a14:imgLayer r:embed="rId36">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767256">
                      <a:off x="0" y="0"/>
                      <a:ext cx="1968500" cy="2116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630">
        <w:rPr>
          <w:noProof/>
          <w:lang w:val="en-GB" w:eastAsia="en-GB"/>
        </w:rPr>
        <w:drawing>
          <wp:anchor distT="0" distB="0" distL="114300" distR="114300" simplePos="0" relativeHeight="251714560" behindDoc="0" locked="0" layoutInCell="1" allowOverlap="1" wp14:anchorId="639F91E7" wp14:editId="7BAD39CF">
            <wp:simplePos x="0" y="0"/>
            <wp:positionH relativeFrom="column">
              <wp:posOffset>9401810</wp:posOffset>
            </wp:positionH>
            <wp:positionV relativeFrom="paragraph">
              <wp:posOffset>15240</wp:posOffset>
            </wp:positionV>
            <wp:extent cx="575310" cy="651510"/>
            <wp:effectExtent l="38100" t="0" r="72390" b="34290"/>
            <wp:wrapNone/>
            <wp:docPr id="7184" name="Picture 7184" descr="Image result for ap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apple clipa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392013">
                      <a:off x="0" y="0"/>
                      <a:ext cx="57531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5E2">
        <w:rPr>
          <w:noProof/>
          <w:lang w:val="en-GB" w:eastAsia="en-GB"/>
        </w:rPr>
        <w:drawing>
          <wp:anchor distT="0" distB="0" distL="114300" distR="114300" simplePos="0" relativeHeight="251701248" behindDoc="0" locked="0" layoutInCell="1" allowOverlap="1" wp14:anchorId="69E80714" wp14:editId="05647BDC">
            <wp:simplePos x="0" y="0"/>
            <wp:positionH relativeFrom="margin">
              <wp:posOffset>5410200</wp:posOffset>
            </wp:positionH>
            <wp:positionV relativeFrom="paragraph">
              <wp:posOffset>168275</wp:posOffset>
            </wp:positionV>
            <wp:extent cx="259250" cy="246671"/>
            <wp:effectExtent l="38100" t="38100" r="0" b="39370"/>
            <wp:wrapNone/>
            <wp:docPr id="30" name="Picture 30" descr="Image result for he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eart clipart"/>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20895745">
                      <a:off x="0" y="0"/>
                      <a:ext cx="259250" cy="2466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7815A5" w:rsidP="00624FE8">
      <w:pPr>
        <w:tabs>
          <w:tab w:val="left" w:pos="6240"/>
        </w:tabs>
      </w:pPr>
      <w:r>
        <w:rPr>
          <w:noProof/>
          <w:lang w:val="en-GB" w:eastAsia="en-GB"/>
        </w:rPr>
        <w:drawing>
          <wp:anchor distT="0" distB="0" distL="114300" distR="114300" simplePos="0" relativeHeight="251719680" behindDoc="0" locked="0" layoutInCell="1" allowOverlap="1" wp14:anchorId="5FA86FC5" wp14:editId="5BD4B94C">
            <wp:simplePos x="0" y="0"/>
            <wp:positionH relativeFrom="margin">
              <wp:posOffset>11741121</wp:posOffset>
            </wp:positionH>
            <wp:positionV relativeFrom="paragraph">
              <wp:posOffset>183463</wp:posOffset>
            </wp:positionV>
            <wp:extent cx="797886" cy="1069868"/>
            <wp:effectExtent l="152400" t="76200" r="0" b="0"/>
            <wp:wrapNone/>
            <wp:docPr id="24" name="Picture 24" descr="Image result for sou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oul clipart"/>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0" b="100000" l="336" r="100000">
                                  <a14:backgroundMark x1="33221" y1="11779" x2="16443" y2="0"/>
                                  <a14:backgroundMark x1="7383" y1="23308" x2="8725" y2="42105"/>
                                </a14:backgroundRemoval>
                              </a14:imgEffect>
                            </a14:imgLayer>
                          </a14:imgProps>
                        </a:ext>
                        <a:ext uri="{28A0092B-C50C-407E-A947-70E740481C1C}">
                          <a14:useLocalDpi xmlns:a14="http://schemas.microsoft.com/office/drawing/2010/main" val="0"/>
                        </a:ext>
                      </a:extLst>
                    </a:blip>
                    <a:srcRect/>
                    <a:stretch>
                      <a:fillRect/>
                    </a:stretch>
                  </pic:blipFill>
                  <pic:spPr bwMode="auto">
                    <a:xfrm rot="1745373">
                      <a:off x="0" y="0"/>
                      <a:ext cx="797886" cy="10698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7815A5" w:rsidP="00624FE8">
      <w:pPr>
        <w:tabs>
          <w:tab w:val="left" w:pos="6240"/>
        </w:tabs>
      </w:pPr>
      <w:r>
        <w:rPr>
          <w:noProof/>
          <w:lang w:val="en-GB" w:eastAsia="en-GB"/>
        </w:rPr>
        <w:drawing>
          <wp:anchor distT="0" distB="0" distL="114300" distR="114300" simplePos="0" relativeHeight="251655167" behindDoc="0" locked="0" layoutInCell="1" allowOverlap="1" wp14:anchorId="20DE44B5" wp14:editId="09FEA8A7">
            <wp:simplePos x="0" y="0"/>
            <wp:positionH relativeFrom="column">
              <wp:posOffset>7794145</wp:posOffset>
            </wp:positionH>
            <wp:positionV relativeFrom="paragraph">
              <wp:posOffset>18414</wp:posOffset>
            </wp:positionV>
            <wp:extent cx="3922395" cy="2164715"/>
            <wp:effectExtent l="0" t="0" r="0" b="102235"/>
            <wp:wrapNone/>
            <wp:docPr id="69" name="Picture 69" descr="Image result for family gu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family guy god"/>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5278" b="100000" l="7500" r="93542"/>
                              </a14:imgEffect>
                            </a14:imgLayer>
                          </a14:imgProps>
                        </a:ext>
                        <a:ext uri="{28A0092B-C50C-407E-A947-70E740481C1C}">
                          <a14:useLocalDpi xmlns:a14="http://schemas.microsoft.com/office/drawing/2010/main" val="0"/>
                        </a:ext>
                      </a:extLst>
                    </a:blip>
                    <a:srcRect t="26348"/>
                    <a:stretch/>
                  </pic:blipFill>
                  <pic:spPr bwMode="auto">
                    <a:xfrm rot="423807">
                      <a:off x="0" y="0"/>
                      <a:ext cx="3922395" cy="216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772E" w:rsidRDefault="007815A5" w:rsidP="00624FE8">
      <w:pPr>
        <w:tabs>
          <w:tab w:val="left" w:pos="6240"/>
        </w:tabs>
      </w:pPr>
      <w:r>
        <w:rPr>
          <w:noProof/>
          <w:lang w:val="en-GB" w:eastAsia="en-GB"/>
        </w:rPr>
        <w:drawing>
          <wp:anchor distT="0" distB="0" distL="114300" distR="114300" simplePos="0" relativeHeight="251650042" behindDoc="0" locked="0" layoutInCell="1" allowOverlap="1">
            <wp:simplePos x="0" y="0"/>
            <wp:positionH relativeFrom="margin">
              <wp:posOffset>13191977</wp:posOffset>
            </wp:positionH>
            <wp:positionV relativeFrom="paragraph">
              <wp:posOffset>158115</wp:posOffset>
            </wp:positionV>
            <wp:extent cx="1071639" cy="1386739"/>
            <wp:effectExtent l="57150" t="0" r="14605" b="0"/>
            <wp:wrapNone/>
            <wp:docPr id="7177" name="Picture 7177" descr="Image result for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baptism clipart"/>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5019" b="91572" l="3309" r="95466">
                                  <a14:foregroundMark x1="25858" y1="27652" x2="78064" y2="28693"/>
                                  <a14:foregroundMark x1="30025" y1="29640" x2="71569" y2="31913"/>
                                  <a14:foregroundMark x1="35294" y1="24905" x2="67157" y2="23864"/>
                                  <a14:foregroundMark x1="38848" y1="29167" x2="61887" y2="31155"/>
                                  <a14:foregroundMark x1="35907" y1="30682" x2="57353" y2="33712"/>
                                  <a14:foregroundMark x1="62132" y1="23485" x2="71936" y2="27746"/>
                                </a14:backgroundRemoval>
                              </a14:imgEffect>
                            </a14:imgLayer>
                          </a14:imgProps>
                        </a:ext>
                        <a:ext uri="{28A0092B-C50C-407E-A947-70E740481C1C}">
                          <a14:useLocalDpi xmlns:a14="http://schemas.microsoft.com/office/drawing/2010/main" val="0"/>
                        </a:ext>
                      </a:extLst>
                    </a:blip>
                    <a:srcRect/>
                    <a:stretch>
                      <a:fillRect/>
                    </a:stretch>
                  </pic:blipFill>
                  <pic:spPr bwMode="auto">
                    <a:xfrm rot="20574241">
                      <a:off x="0" y="0"/>
                      <a:ext cx="1071639" cy="13867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D8772E" w:rsidP="00624FE8">
      <w:pPr>
        <w:tabs>
          <w:tab w:val="left" w:pos="6240"/>
        </w:tabs>
      </w:pPr>
    </w:p>
    <w:p w:rsidR="00D8772E" w:rsidRDefault="00A33697" w:rsidP="00624FE8">
      <w:pPr>
        <w:tabs>
          <w:tab w:val="left" w:pos="6240"/>
        </w:tabs>
      </w:pPr>
      <w:r>
        <w:rPr>
          <w:noProof/>
          <w:lang w:val="en-GB" w:eastAsia="en-GB"/>
        </w:rPr>
        <w:drawing>
          <wp:anchor distT="0" distB="0" distL="114300" distR="114300" simplePos="0" relativeHeight="251702272" behindDoc="0" locked="0" layoutInCell="1" allowOverlap="1">
            <wp:simplePos x="0" y="0"/>
            <wp:positionH relativeFrom="page">
              <wp:posOffset>177165</wp:posOffset>
            </wp:positionH>
            <wp:positionV relativeFrom="paragraph">
              <wp:posOffset>213360</wp:posOffset>
            </wp:positionV>
            <wp:extent cx="1073051" cy="1073051"/>
            <wp:effectExtent l="0" t="38100" r="0" b="51435"/>
            <wp:wrapNone/>
            <wp:docPr id="7168" name="Picture 7168" descr="Image result for dove fire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ove fire wind"/>
                    <pic:cNvPicPr>
                      <a:picLocks noChangeAspect="1" noChangeArrowheads="1"/>
                    </pic:cNvPicPr>
                  </pic:nvPicPr>
                  <pic:blipFill>
                    <a:blip r:embed="rId46" cstate="print">
                      <a:extLst>
                        <a:ext uri="{BEBA8EAE-BF5A-486C-A8C5-ECC9F3942E4B}">
                          <a14:imgProps xmlns:a14="http://schemas.microsoft.com/office/drawing/2010/main">
                            <a14:imgLayer r:embed="rId47">
                              <a14:imgEffect>
                                <a14:backgroundRemoval t="0" b="100000" l="0" r="100000">
                                  <a14:foregroundMark x1="22147" y1="47826" x2="23370" y2="36413"/>
                                  <a14:foregroundMark x1="31114" y1="23777" x2="31114" y2="15625"/>
                                  <a14:foregroundMark x1="41440" y1="34103" x2="40082" y2="7745"/>
                                  <a14:foregroundMark x1="68071" y1="24864" x2="68614" y2="19022"/>
                                  <a14:foregroundMark x1="34103" y1="55978" x2="73913" y2="44973"/>
                                  <a14:foregroundMark x1="29891" y1="61821" x2="62636" y2="59783"/>
                                  <a14:foregroundMark x1="35190" y1="64674" x2="62636" y2="67935"/>
                                  <a14:foregroundMark x1="36277" y1="57065" x2="71060" y2="50951"/>
                                  <a14:foregroundMark x1="42255" y1="70652" x2="71332" y2="64538"/>
                                  <a14:foregroundMark x1="44429" y1="73777" x2="66168" y2="51495"/>
                                  <a14:foregroundMark x1="36277" y1="77582" x2="57745" y2="75951"/>
                                  <a14:foregroundMark x1="35462" y1="80027" x2="64130" y2="80842"/>
                                  <a14:foregroundMark x1="19158" y1="71196" x2="13043" y2="52582"/>
                                  <a14:foregroundMark x1="22418" y1="58560" x2="20109" y2="35462"/>
                                  <a14:foregroundMark x1="26087" y1="50136" x2="25000" y2="23234"/>
                                  <a14:foregroundMark x1="37364" y1="55571" x2="35734" y2="12364"/>
                                  <a14:foregroundMark x1="50136" y1="51766" x2="49864" y2="0"/>
                                  <a14:foregroundMark x1="59103" y1="53261" x2="53940" y2="1766"/>
                                  <a14:foregroundMark x1="69565" y1="50408" x2="63587" y2="9783"/>
                                  <a14:foregroundMark x1="63995" y1="13587" x2="78125" y2="26223"/>
                                  <a14:foregroundMark x1="64674" y1="18614" x2="80978" y2="41304"/>
                                  <a14:foregroundMark x1="67391" y1="33152" x2="79891" y2="56658"/>
                                  <a14:foregroundMark x1="84647" y1="39674" x2="87636" y2="50408"/>
                                  <a14:foregroundMark x1="87364" y1="58832" x2="87636" y2="50679"/>
                                  <a14:foregroundMark x1="79484" y1="69429" x2="87364" y2="55978"/>
                                  <a14:foregroundMark x1="69022" y1="52717" x2="62500" y2="30435"/>
                                  <a14:foregroundMark x1="63451" y1="52582" x2="59103" y2="36413"/>
                                  <a14:foregroundMark x1="40761" y1="57201" x2="38043" y2="27582"/>
                                  <a14:foregroundMark x1="46739" y1="56114" x2="45245" y2="19701"/>
                                  <a14:foregroundMark x1="46739" y1="23370" x2="46739" y2="951"/>
                                  <a14:foregroundMark x1="34239" y1="45788" x2="30299" y2="23505"/>
                                  <a14:foregroundMark x1="19973" y1="28397" x2="37908" y2="9239"/>
                                  <a14:foregroundMark x1="11957" y1="52582" x2="14538" y2="41304"/>
                                  <a14:foregroundMark x1="24864" y1="85734" x2="16168" y2="71332"/>
                                  <a14:foregroundMark x1="78940" y1="81386" x2="85734" y2="67799"/>
                                  <a14:foregroundMark x1="64538" y1="94158" x2="69565" y2="91440"/>
                                </a14:backgroundRemoval>
                              </a14:imgEffect>
                            </a14:imgLayer>
                          </a14:imgProps>
                        </a:ext>
                        <a:ext uri="{28A0092B-C50C-407E-A947-70E740481C1C}">
                          <a14:useLocalDpi xmlns:a14="http://schemas.microsoft.com/office/drawing/2010/main" val="0"/>
                        </a:ext>
                      </a:extLst>
                    </a:blip>
                    <a:srcRect/>
                    <a:stretch>
                      <a:fillRect/>
                    </a:stretch>
                  </pic:blipFill>
                  <pic:spPr bwMode="auto">
                    <a:xfrm rot="20956701">
                      <a:off x="0" y="0"/>
                      <a:ext cx="1073051" cy="10730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D8772E" w:rsidP="00624FE8">
      <w:pPr>
        <w:tabs>
          <w:tab w:val="left" w:pos="6240"/>
        </w:tabs>
      </w:pPr>
    </w:p>
    <w:p w:rsidR="00D8772E" w:rsidRDefault="00D8772E" w:rsidP="00624FE8">
      <w:pPr>
        <w:tabs>
          <w:tab w:val="left" w:pos="6240"/>
        </w:tabs>
      </w:pPr>
    </w:p>
    <w:p w:rsidR="00D8772E" w:rsidRDefault="007815A5" w:rsidP="00624FE8">
      <w:pPr>
        <w:tabs>
          <w:tab w:val="left" w:pos="6240"/>
        </w:tabs>
      </w:pPr>
      <w:r>
        <w:rPr>
          <w:noProof/>
          <w:lang w:val="en-GB" w:eastAsia="en-GB"/>
        </w:rPr>
        <w:drawing>
          <wp:anchor distT="0" distB="0" distL="114300" distR="114300" simplePos="0" relativeHeight="251713536" behindDoc="0" locked="0" layoutInCell="1" allowOverlap="1" wp14:anchorId="047D78B9" wp14:editId="5C8D16E4">
            <wp:simplePos x="0" y="0"/>
            <wp:positionH relativeFrom="column">
              <wp:posOffset>13355426</wp:posOffset>
            </wp:positionH>
            <wp:positionV relativeFrom="paragraph">
              <wp:posOffset>63500</wp:posOffset>
            </wp:positionV>
            <wp:extent cx="328276" cy="407670"/>
            <wp:effectExtent l="0" t="0" r="0" b="0"/>
            <wp:wrapNone/>
            <wp:docPr id="71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rotWithShape="1">
                    <a:blip r:embed="rId48" cstate="print">
                      <a:extLst>
                        <a:ext uri="{28A0092B-C50C-407E-A947-70E740481C1C}">
                          <a14:useLocalDpi xmlns:a14="http://schemas.microsoft.com/office/drawing/2010/main" val="0"/>
                        </a:ext>
                      </a:extLst>
                    </a:blip>
                    <a:srcRect l="23665" t="32498" r="56671" b="24068"/>
                    <a:stretch/>
                  </pic:blipFill>
                  <pic:spPr>
                    <a:xfrm rot="1496037">
                      <a:off x="0" y="0"/>
                      <a:ext cx="328276" cy="407670"/>
                    </a:xfrm>
                    <a:prstGeom prst="rect">
                      <a:avLst/>
                    </a:prstGeom>
                    <a:scene3d>
                      <a:camera prst="orthographicFront">
                        <a:rot lat="21223218" lon="818985" rev="1454859"/>
                      </a:camera>
                      <a:lightRig rig="threePt" dir="t"/>
                    </a:scene3d>
                  </pic:spPr>
                </pic:pic>
              </a:graphicData>
            </a:graphic>
          </wp:anchor>
        </w:drawing>
      </w:r>
    </w:p>
    <w:p w:rsidR="00D8772E" w:rsidRDefault="00D8772E" w:rsidP="00624FE8">
      <w:pPr>
        <w:tabs>
          <w:tab w:val="left" w:pos="6240"/>
        </w:tabs>
      </w:pPr>
    </w:p>
    <w:p w:rsidR="00D8772E" w:rsidRDefault="00576300" w:rsidP="00624FE8">
      <w:pPr>
        <w:tabs>
          <w:tab w:val="left" w:pos="6240"/>
        </w:tabs>
      </w:pPr>
      <w:r>
        <w:rPr>
          <w:noProof/>
          <w:lang w:val="en-GB" w:eastAsia="en-GB"/>
        </w:rPr>
        <w:drawing>
          <wp:anchor distT="0" distB="0" distL="114300" distR="114300" simplePos="0" relativeHeight="251687936" behindDoc="0" locked="0" layoutInCell="1" allowOverlap="1" wp14:anchorId="24F2221A" wp14:editId="7812FF6E">
            <wp:simplePos x="0" y="0"/>
            <wp:positionH relativeFrom="margin">
              <wp:posOffset>-88900</wp:posOffset>
            </wp:positionH>
            <wp:positionV relativeFrom="paragraph">
              <wp:posOffset>153670</wp:posOffset>
            </wp:positionV>
            <wp:extent cx="984061" cy="1332507"/>
            <wp:effectExtent l="0" t="38100" r="0" b="39370"/>
            <wp:wrapNone/>
            <wp:docPr id="23" name="Picture 23" descr="Image result for jesus family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sus family gu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21037051" flipH="1">
                      <a:off x="0" y="0"/>
                      <a:ext cx="984061" cy="13325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3C45A7" w:rsidP="00624FE8">
      <w:pPr>
        <w:tabs>
          <w:tab w:val="left" w:pos="6240"/>
        </w:tabs>
      </w:pPr>
      <w:r>
        <w:rPr>
          <w:noProof/>
          <w:lang w:val="en-GB" w:eastAsia="en-GB"/>
        </w:rPr>
        <w:drawing>
          <wp:anchor distT="0" distB="0" distL="114300" distR="114300" simplePos="0" relativeHeight="251706368" behindDoc="0" locked="0" layoutInCell="1" allowOverlap="1">
            <wp:simplePos x="0" y="0"/>
            <wp:positionH relativeFrom="margin">
              <wp:posOffset>12755246</wp:posOffset>
            </wp:positionH>
            <wp:positionV relativeFrom="paragraph">
              <wp:posOffset>113665</wp:posOffset>
            </wp:positionV>
            <wp:extent cx="1754578" cy="1828846"/>
            <wp:effectExtent l="76200" t="95250" r="74295" b="95250"/>
            <wp:wrapNone/>
            <wp:docPr id="7173" name="Picture 7173" descr="Image result for apost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postles clip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669556">
                      <a:off x="0" y="0"/>
                      <a:ext cx="1754578" cy="1828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D8772E" w:rsidP="00624FE8">
      <w:pPr>
        <w:tabs>
          <w:tab w:val="left" w:pos="6240"/>
        </w:tabs>
      </w:pPr>
    </w:p>
    <w:p w:rsidR="00D8772E" w:rsidRDefault="003C45A7" w:rsidP="00624FE8">
      <w:pPr>
        <w:tabs>
          <w:tab w:val="left" w:pos="6240"/>
        </w:tabs>
      </w:pPr>
      <w:r>
        <w:rPr>
          <w:noProof/>
          <w:lang w:val="en-GB" w:eastAsia="en-GB"/>
        </w:rPr>
        <w:drawing>
          <wp:anchor distT="0" distB="0" distL="114300" distR="114300" simplePos="0" relativeHeight="251711488" behindDoc="0" locked="0" layoutInCell="1" allowOverlap="1" wp14:anchorId="3C094EFD" wp14:editId="4C280538">
            <wp:simplePos x="0" y="0"/>
            <wp:positionH relativeFrom="margin">
              <wp:posOffset>2858135</wp:posOffset>
            </wp:positionH>
            <wp:positionV relativeFrom="paragraph">
              <wp:posOffset>213359</wp:posOffset>
            </wp:positionV>
            <wp:extent cx="868852" cy="1606788"/>
            <wp:effectExtent l="0" t="38100" r="83820" b="69850"/>
            <wp:wrapNone/>
            <wp:docPr id="77" name="Picture 77" descr="Image result for chur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hurch clipar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21091817">
                      <a:off x="0" y="0"/>
                      <a:ext cx="868852" cy="1606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9440" behindDoc="0" locked="0" layoutInCell="1" allowOverlap="1">
            <wp:simplePos x="0" y="0"/>
            <wp:positionH relativeFrom="margin">
              <wp:posOffset>825500</wp:posOffset>
            </wp:positionH>
            <wp:positionV relativeFrom="paragraph">
              <wp:posOffset>126999</wp:posOffset>
            </wp:positionV>
            <wp:extent cx="1790700" cy="1719479"/>
            <wp:effectExtent l="190500" t="0" r="0" b="186055"/>
            <wp:wrapNone/>
            <wp:docPr id="7175" name="Picture 7175" descr="Image result for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rinity"/>
                    <pic:cNvPicPr>
                      <a:picLocks noChangeAspect="1" noChangeArrowheads="1"/>
                    </pic:cNvPicPr>
                  </pic:nvPicPr>
                  <pic:blipFill>
                    <a:blip r:embed="rId52" cstate="print">
                      <a:extLst>
                        <a:ext uri="{BEBA8EAE-BF5A-486C-A8C5-ECC9F3942E4B}">
                          <a14:imgProps xmlns:a14="http://schemas.microsoft.com/office/drawing/2010/main">
                            <a14:imgLayer r:embed="rId5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971725">
                      <a:off x="0" y="0"/>
                      <a:ext cx="1790700" cy="17194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576300" w:rsidP="00624FE8">
      <w:pPr>
        <w:tabs>
          <w:tab w:val="left" w:pos="6240"/>
        </w:tabs>
      </w:pPr>
      <w:r>
        <w:rPr>
          <w:noProof/>
          <w:lang w:val="en-GB" w:eastAsia="en-GB"/>
        </w:rPr>
        <w:drawing>
          <wp:anchor distT="0" distB="0" distL="114300" distR="114300" simplePos="0" relativeHeight="251708416" behindDoc="0" locked="0" layoutInCell="1" allowOverlap="1" wp14:anchorId="5B840430" wp14:editId="72A19587">
            <wp:simplePos x="0" y="0"/>
            <wp:positionH relativeFrom="column">
              <wp:posOffset>9573895</wp:posOffset>
            </wp:positionH>
            <wp:positionV relativeFrom="paragraph">
              <wp:posOffset>259715</wp:posOffset>
            </wp:positionV>
            <wp:extent cx="1791970" cy="328295"/>
            <wp:effectExtent l="0" t="0" r="0" b="0"/>
            <wp:wrapNone/>
            <wp:docPr id="7174" name="Picture 7174" descr="Zenone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Zenone Bold"/>
                    <pic:cNvPicPr>
                      <a:picLocks noChangeAspect="1"/>
                    </pic:cNvPicPr>
                  </pic:nvPicPr>
                  <pic:blipFill rotWithShape="1">
                    <a:blip r:embed="rId14" cstate="print">
                      <a:extLst>
                        <a:ext uri="{28A0092B-C50C-407E-A947-70E740481C1C}">
                          <a14:useLocalDpi xmlns:a14="http://schemas.microsoft.com/office/drawing/2010/main" val="0"/>
                        </a:ext>
                      </a:extLst>
                    </a:blip>
                    <a:srcRect l="60800" t="-23927" b="-1"/>
                    <a:stretch/>
                  </pic:blipFill>
                  <pic:spPr bwMode="auto">
                    <a:xfrm>
                      <a:off x="0" y="0"/>
                      <a:ext cx="1791970" cy="328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1067" behindDoc="0" locked="0" layoutInCell="1" allowOverlap="1">
            <wp:simplePos x="0" y="0"/>
            <wp:positionH relativeFrom="margin">
              <wp:posOffset>4151124</wp:posOffset>
            </wp:positionH>
            <wp:positionV relativeFrom="paragraph">
              <wp:posOffset>265448</wp:posOffset>
            </wp:positionV>
            <wp:extent cx="3421851" cy="1135548"/>
            <wp:effectExtent l="0" t="457200" r="102870" b="255270"/>
            <wp:wrapNone/>
            <wp:docPr id="7176" name="Picture 7176" descr="Image result for relationship with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elationship with god"/>
                    <pic:cNvPicPr>
                      <a:picLocks noChangeAspect="1" noChangeArrowheads="1"/>
                    </pic:cNvPicPr>
                  </pic:nvPicPr>
                  <pic:blipFill>
                    <a:blip r:embed="rId54" cstate="print">
                      <a:extLst>
                        <a:ext uri="{BEBA8EAE-BF5A-486C-A8C5-ECC9F3942E4B}">
                          <a14:imgProps xmlns:a14="http://schemas.microsoft.com/office/drawing/2010/main">
                            <a14:imgLayer r:embed="rId55">
                              <a14:imgEffect>
                                <a14:backgroundRemoval t="0" b="100000" l="0" r="100000">
                                  <a14:foregroundMark x1="4111" y1="5351" x2="36000" y2="18395"/>
                                  <a14:backgroundMark x1="38111" y1="4348" x2="70333" y2="10368"/>
                                  <a14:backgroundMark x1="36333" y1="82274" x2="56444" y2="85284"/>
                                  <a14:backgroundMark x1="70111" y1="96990" x2="70667" y2="88963"/>
                                </a14:backgroundRemoval>
                              </a14:imgEffect>
                            </a14:imgLayer>
                          </a14:imgProps>
                        </a:ext>
                        <a:ext uri="{28A0092B-C50C-407E-A947-70E740481C1C}">
                          <a14:useLocalDpi xmlns:a14="http://schemas.microsoft.com/office/drawing/2010/main" val="0"/>
                        </a:ext>
                      </a:extLst>
                    </a:blip>
                    <a:srcRect/>
                    <a:stretch>
                      <a:fillRect/>
                    </a:stretch>
                  </pic:blipFill>
                  <pic:spPr bwMode="auto">
                    <a:xfrm rot="947396">
                      <a:off x="0" y="0"/>
                      <a:ext cx="3421851" cy="1135548"/>
                    </a:xfrm>
                    <a:prstGeom prst="rect">
                      <a:avLst/>
                    </a:prstGeom>
                    <a:noFill/>
                    <a:ln>
                      <a:noFill/>
                    </a:ln>
                  </pic:spPr>
                </pic:pic>
              </a:graphicData>
            </a:graphic>
            <wp14:sizeRelH relativeFrom="page">
              <wp14:pctWidth>0</wp14:pctWidth>
            </wp14:sizeRelH>
            <wp14:sizeRelV relativeFrom="page">
              <wp14:pctHeight>0</wp14:pctHeight>
            </wp14:sizeRelV>
          </wp:anchor>
        </w:drawing>
      </w:r>
      <w:r w:rsidR="003C45A7">
        <w:rPr>
          <w:noProof/>
          <w:lang w:val="en-GB" w:eastAsia="en-GB"/>
        </w:rPr>
        <w:drawing>
          <wp:anchor distT="0" distB="0" distL="114300" distR="114300" simplePos="0" relativeHeight="251705344" behindDoc="0" locked="0" layoutInCell="1" allowOverlap="1" wp14:anchorId="42A19D2C" wp14:editId="4D176CD0">
            <wp:simplePos x="0" y="0"/>
            <wp:positionH relativeFrom="margin">
              <wp:posOffset>7200901</wp:posOffset>
            </wp:positionH>
            <wp:positionV relativeFrom="paragraph">
              <wp:posOffset>36195</wp:posOffset>
            </wp:positionV>
            <wp:extent cx="2186405" cy="1505652"/>
            <wp:effectExtent l="0" t="19050" r="80645" b="94615"/>
            <wp:wrapNone/>
            <wp:docPr id="7171" name="Picture 7171" descr="Image result for bib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bible clipart"/>
                    <pic:cNvPicPr>
                      <a:picLocks noChangeAspect="1" noChangeArrowheads="1"/>
                    </pic:cNvPicPr>
                  </pic:nvPicPr>
                  <pic:blipFill>
                    <a:blip r:embed="rId56" cstate="print">
                      <a:extLst>
                        <a:ext uri="{BEBA8EAE-BF5A-486C-A8C5-ECC9F3942E4B}">
                          <a14:imgProps xmlns:a14="http://schemas.microsoft.com/office/drawing/2010/main">
                            <a14:imgLayer r:embed="rId57">
                              <a14:imgEffect>
                                <a14:backgroundRemoval t="0" b="95099" l="0" r="99909">
                                  <a14:foregroundMark x1="22009" y1="16159" x2="36438" y2="13642"/>
                                  <a14:foregroundMark x1="36438" y1="13642" x2="42740" y2="14172"/>
                                  <a14:foregroundMark x1="42740" y1="14172" x2="49498" y2="18278"/>
                                  <a14:foregroundMark x1="48767" y1="17748" x2="54612" y2="13775"/>
                                  <a14:foregroundMark x1="54612" y1="13775" x2="58174" y2="13642"/>
                                  <a14:foregroundMark x1="58174" y1="13642" x2="68676" y2="15364"/>
                                  <a14:foregroundMark x1="68676" y1="15364" x2="73425" y2="14172"/>
                                </a14:backgroundRemoval>
                              </a14:imgEffect>
                            </a14:imgLayer>
                          </a14:imgProps>
                        </a:ext>
                        <a:ext uri="{28A0092B-C50C-407E-A947-70E740481C1C}">
                          <a14:useLocalDpi xmlns:a14="http://schemas.microsoft.com/office/drawing/2010/main" val="0"/>
                        </a:ext>
                      </a:extLst>
                    </a:blip>
                    <a:srcRect/>
                    <a:stretch>
                      <a:fillRect/>
                    </a:stretch>
                  </pic:blipFill>
                  <pic:spPr bwMode="auto">
                    <a:xfrm rot="20144759">
                      <a:off x="0" y="0"/>
                      <a:ext cx="2186405" cy="15056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D8772E" w:rsidP="00624FE8">
      <w:pPr>
        <w:tabs>
          <w:tab w:val="left" w:pos="6240"/>
        </w:tabs>
      </w:pPr>
    </w:p>
    <w:p w:rsidR="00D8772E" w:rsidRDefault="00D8772E" w:rsidP="00624FE8">
      <w:pPr>
        <w:tabs>
          <w:tab w:val="left" w:pos="6240"/>
        </w:tabs>
      </w:pPr>
    </w:p>
    <w:p w:rsidR="00654C72" w:rsidRDefault="00253362" w:rsidP="00624FE8">
      <w:pPr>
        <w:tabs>
          <w:tab w:val="left" w:pos="6240"/>
        </w:tabs>
      </w:pPr>
      <w:r w:rsidRPr="00253362">
        <w:t xml:space="preserve"> </w:t>
      </w:r>
    </w:p>
    <w:p w:rsidR="00A33697" w:rsidRPr="00624FE8" w:rsidRDefault="00A33697" w:rsidP="00624FE8">
      <w:pPr>
        <w:tabs>
          <w:tab w:val="left" w:pos="6240"/>
        </w:tabs>
      </w:pPr>
    </w:p>
    <w:sectPr w:rsidR="00A33697"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pPr>
      <w:r>
        <w:separator/>
      </w:r>
    </w:p>
  </w:endnote>
  <w:endnote w:type="continuationSeparator" w:id="0">
    <w:p w:rsidR="00624FE8" w:rsidRDefault="00624FE8" w:rsidP="00624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pPr>
      <w:r>
        <w:separator/>
      </w:r>
    </w:p>
  </w:footnote>
  <w:footnote w:type="continuationSeparator" w:id="0">
    <w:p w:rsidR="00624FE8" w:rsidRDefault="00624FE8" w:rsidP="00624F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0114"/>
    <w:multiLevelType w:val="hybridMultilevel"/>
    <w:tmpl w:val="2CECD7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E0F89"/>
    <w:multiLevelType w:val="hybridMultilevel"/>
    <w:tmpl w:val="70643A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2120D"/>
    <w:multiLevelType w:val="hybridMultilevel"/>
    <w:tmpl w:val="3E584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101D4D"/>
    <w:multiLevelType w:val="hybridMultilevel"/>
    <w:tmpl w:val="B5E6EFD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9811E9"/>
    <w:multiLevelType w:val="hybridMultilevel"/>
    <w:tmpl w:val="B1FED5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B85EB2"/>
    <w:multiLevelType w:val="hybridMultilevel"/>
    <w:tmpl w:val="26D8929C"/>
    <w:lvl w:ilvl="0" w:tplc="08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D6C34"/>
    <w:rsid w:val="00253362"/>
    <w:rsid w:val="003006B2"/>
    <w:rsid w:val="00356089"/>
    <w:rsid w:val="003C45A7"/>
    <w:rsid w:val="00576300"/>
    <w:rsid w:val="005D4A68"/>
    <w:rsid w:val="00624FE8"/>
    <w:rsid w:val="00654C72"/>
    <w:rsid w:val="006F6B85"/>
    <w:rsid w:val="007815A5"/>
    <w:rsid w:val="008349F9"/>
    <w:rsid w:val="00A33697"/>
    <w:rsid w:val="00AF35E2"/>
    <w:rsid w:val="00D8772E"/>
    <w:rsid w:val="00F351B6"/>
    <w:rsid w:val="00F40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72E"/>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D877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microsoft.com/office/2007/relationships/hdphoto" Target="media/hdphoto8.wdp"/><Relationship Id="rId21" Type="http://schemas.microsoft.com/office/2007/relationships/hdphoto" Target="media/hdphoto1.wdp"/><Relationship Id="rId34" Type="http://schemas.openxmlformats.org/officeDocument/2006/relationships/image" Target="media/image22.jpeg"/><Relationship Id="rId42" Type="http://schemas.openxmlformats.org/officeDocument/2006/relationships/image" Target="media/image27.png"/><Relationship Id="rId47" Type="http://schemas.microsoft.com/office/2007/relationships/hdphoto" Target="media/hdphoto12.wdp"/><Relationship Id="rId50" Type="http://schemas.openxmlformats.org/officeDocument/2006/relationships/image" Target="media/image32.gif"/><Relationship Id="rId55" Type="http://schemas.microsoft.com/office/2007/relationships/hdphoto" Target="media/hdphoto14.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microsoft.com/office/2007/relationships/hdphoto" Target="media/hdphoto6.wdp"/><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hdphoto" Target="media/hdphoto4.wdp"/><Relationship Id="rId41" Type="http://schemas.microsoft.com/office/2007/relationships/hdphoto" Target="media/hdphoto9.wdp"/><Relationship Id="rId54"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2.wdp"/><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6.png"/><Relationship Id="rId45" Type="http://schemas.microsoft.com/office/2007/relationships/hdphoto" Target="media/hdphoto11.wdp"/><Relationship Id="rId53" Type="http://schemas.microsoft.com/office/2007/relationships/hdphoto" Target="media/hdphoto13.wdp"/><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microsoft.com/office/2007/relationships/hdphoto" Target="media/hdphoto7.wdp"/><Relationship Id="rId49" Type="http://schemas.openxmlformats.org/officeDocument/2006/relationships/image" Target="media/image31.png"/><Relationship Id="rId57" Type="http://schemas.microsoft.com/office/2007/relationships/hdphoto" Target="media/hdphoto15.wdp"/><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hdphoto" Target="media/hdphoto5.wdp"/><Relationship Id="rId44" Type="http://schemas.openxmlformats.org/officeDocument/2006/relationships/image" Target="media/image28.png"/><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microsoft.com/office/2007/relationships/hdphoto" Target="media/hdphoto3.wdp"/><Relationship Id="rId30" Type="http://schemas.openxmlformats.org/officeDocument/2006/relationships/image" Target="media/image20.png"/><Relationship Id="rId35" Type="http://schemas.openxmlformats.org/officeDocument/2006/relationships/image" Target="media/image23.png"/><Relationship Id="rId43" Type="http://schemas.microsoft.com/office/2007/relationships/hdphoto" Target="media/hdphoto10.wdp"/><Relationship Id="rId48" Type="http://schemas.openxmlformats.org/officeDocument/2006/relationships/image" Target="media/image30.png"/><Relationship Id="rId56"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E6832963</Template>
  <TotalTime>0</TotalTime>
  <Pages>1</Pages>
  <Words>10</Words>
  <Characters>58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2018-01-30T09:28:00Z</dcterms:created>
  <dcterms:modified xsi:type="dcterms:W3CDTF">2018-01-30T09:28:00Z</dcterms:modified>
</cp:coreProperties>
</file>