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5D6274" w:rsidP="00624FE8">
      <w:bookmarkStart w:id="0" w:name="_GoBack"/>
      <w:bookmarkEnd w:id="0"/>
      <w:r>
        <w:rPr>
          <w:noProof/>
          <w:lang w:eastAsia="en-GB"/>
        </w:rPr>
        <w:drawing>
          <wp:anchor distT="0" distB="0" distL="114300" distR="114300" simplePos="0" relativeHeight="251644921" behindDoc="0" locked="0" layoutInCell="1" allowOverlap="1" wp14:anchorId="116B5080" wp14:editId="5CFBECA8">
            <wp:simplePos x="0" y="0"/>
            <wp:positionH relativeFrom="margin">
              <wp:posOffset>9194800</wp:posOffset>
            </wp:positionH>
            <wp:positionV relativeFrom="paragraph">
              <wp:posOffset>-38100</wp:posOffset>
            </wp:positionV>
            <wp:extent cx="1866900" cy="1866900"/>
            <wp:effectExtent l="0" t="0" r="0" b="0"/>
            <wp:wrapNone/>
            <wp:docPr id="81" name="Picture 81" descr="Image result for death has been swallowed up in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death has been swallowed up in victory"/>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9222" l="10000" r="100000">
                                  <a14:foregroundMark x1="14333" y1="30111" x2="12556" y2="39000"/>
                                  <a14:foregroundMark x1="18556" y1="56556" x2="18778" y2="64778"/>
                                  <a14:foregroundMark x1="18111" y1="53222" x2="48333" y2="52000"/>
                                  <a14:foregroundMark x1="22556" y1="66111" x2="62667" y2="55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14:anchorId="02ADECA8" wp14:editId="655C93E3">
            <wp:simplePos x="0" y="0"/>
            <wp:positionH relativeFrom="column">
              <wp:posOffset>12001500</wp:posOffset>
            </wp:positionH>
            <wp:positionV relativeFrom="paragraph">
              <wp:posOffset>10795</wp:posOffset>
            </wp:positionV>
            <wp:extent cx="1282700" cy="339861"/>
            <wp:effectExtent l="0" t="0" r="0" b="3175"/>
            <wp:wrapNone/>
            <wp:docPr id="10" name="Picture 10"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ara Script De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339861"/>
                    </a:xfrm>
                    <a:prstGeom prst="rect">
                      <a:avLst/>
                    </a:prstGeom>
                    <a:noFill/>
                    <a:ln>
                      <a:noFill/>
                    </a:ln>
                  </pic:spPr>
                </pic:pic>
              </a:graphicData>
            </a:graphic>
            <wp14:sizeRelH relativeFrom="page">
              <wp14:pctWidth>0</wp14:pctWidth>
            </wp14:sizeRelH>
            <wp14:sizeRelV relativeFrom="page">
              <wp14:pctHeight>0</wp14:pctHeight>
            </wp14:sizeRelV>
          </wp:anchor>
        </w:drawing>
      </w:r>
      <w:r w:rsidR="00E85A11">
        <w:rPr>
          <w:noProof/>
          <w:lang w:eastAsia="en-GB"/>
        </w:rPr>
        <mc:AlternateContent>
          <mc:Choice Requires="wpg">
            <w:drawing>
              <wp:anchor distT="0" distB="0" distL="114300" distR="114300" simplePos="0" relativeHeight="251678720" behindDoc="0" locked="0" layoutInCell="1" allowOverlap="1" wp14:anchorId="2BA267C6" wp14:editId="1073EE86">
                <wp:simplePos x="0" y="0"/>
                <wp:positionH relativeFrom="column">
                  <wp:posOffset>10401300</wp:posOffset>
                </wp:positionH>
                <wp:positionV relativeFrom="paragraph">
                  <wp:posOffset>-76200</wp:posOffset>
                </wp:positionV>
                <wp:extent cx="3873500" cy="5054600"/>
                <wp:effectExtent l="19050" t="19050" r="12700" b="12700"/>
                <wp:wrapNone/>
                <wp:docPr id="14" name="Group 14"/>
                <wp:cNvGraphicFramePr/>
                <a:graphic xmlns:a="http://schemas.openxmlformats.org/drawingml/2006/main">
                  <a:graphicData uri="http://schemas.microsoft.com/office/word/2010/wordprocessingGroup">
                    <wpg:wgp>
                      <wpg:cNvGrpSpPr/>
                      <wpg:grpSpPr>
                        <a:xfrm>
                          <a:off x="0" y="0"/>
                          <a:ext cx="3873500" cy="5054600"/>
                          <a:chOff x="0" y="0"/>
                          <a:chExt cx="3873500" cy="5054600"/>
                        </a:xfrm>
                      </wpg:grpSpPr>
                      <wps:wsp>
                        <wps:cNvPr id="11" name="Vertical Scroll 11"/>
                        <wps:cNvSpPr/>
                        <wps:spPr>
                          <a:xfrm>
                            <a:off x="0" y="0"/>
                            <a:ext cx="3873500" cy="5054600"/>
                          </a:xfrm>
                          <a:prstGeom prst="verticalScroll">
                            <a:avLst/>
                          </a:prstGeom>
                          <a:solidFill>
                            <a:schemeClr val="bg1"/>
                          </a:solidFill>
                          <a:ln w="381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520700" y="520700"/>
                            <a:ext cx="2844800" cy="452120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E85A11" w:rsidRPr="00E85A11" w:rsidRDefault="00E85A11" w:rsidP="00E85A11">
                              <w:pPr>
                                <w:rPr>
                                  <w:rFonts w:asciiTheme="majorHAnsi" w:hAnsiTheme="majorHAnsi"/>
                                  <w:sz w:val="18"/>
                                  <w:szCs w:val="18"/>
                                </w:rPr>
                              </w:pPr>
                              <w:r w:rsidRPr="00E85A11">
                                <w:rPr>
                                  <w:rFonts w:asciiTheme="majorHAnsi" w:hAnsiTheme="majorHAnsi"/>
                                  <w:sz w:val="18"/>
                                  <w:szCs w:val="18"/>
                                </w:rPr>
                                <w:t>The spiritual part of a person, their soul</w:t>
                              </w:r>
                              <w:r>
                                <w:rPr>
                                  <w:rFonts w:asciiTheme="majorHAnsi" w:hAnsiTheme="majorHAnsi"/>
                                  <w:sz w:val="18"/>
                                  <w:szCs w:val="18"/>
                                </w:rPr>
                                <w:t xml:space="preserve">, joins God in heaven at </w:t>
                              </w:r>
                              <w:r w:rsidR="00565A11">
                                <w:rPr>
                                  <w:rFonts w:asciiTheme="majorHAnsi" w:hAnsiTheme="majorHAnsi"/>
                                  <w:sz w:val="18"/>
                                  <w:szCs w:val="18"/>
                                </w:rPr>
                                <w:t>death.</w:t>
                              </w:r>
                              <w:r w:rsidR="00565A11" w:rsidRPr="00E85A11">
                                <w:rPr>
                                  <w:rFonts w:asciiTheme="majorHAnsi" w:hAnsiTheme="majorHAnsi"/>
                                  <w:sz w:val="18"/>
                                  <w:szCs w:val="18"/>
                                </w:rPr>
                                <w:t xml:space="preserve"> However</w:t>
                              </w:r>
                              <w:r w:rsidRPr="00E85A11">
                                <w:rPr>
                                  <w:rFonts w:asciiTheme="majorHAnsi" w:hAnsiTheme="majorHAnsi"/>
                                  <w:sz w:val="18"/>
                                  <w:szCs w:val="18"/>
                                </w:rPr>
                                <w:t>, Christians also believe that at the end of time there will also be a physical resurrection. This means that people will be brought back to life with physi</w:t>
                              </w:r>
                              <w:r>
                                <w:rPr>
                                  <w:rFonts w:asciiTheme="majorHAnsi" w:hAnsiTheme="majorHAnsi"/>
                                  <w:sz w:val="18"/>
                                  <w:szCs w:val="18"/>
                                </w:rPr>
                                <w:t>cal bodies – just as Jesus was.</w:t>
                              </w:r>
                              <w:r>
                                <w:rPr>
                                  <w:rFonts w:asciiTheme="majorHAnsi" w:hAnsiTheme="majorHAnsi"/>
                                  <w:sz w:val="18"/>
                                  <w:szCs w:val="18"/>
                                </w:rPr>
                                <w:br/>
                              </w:r>
                              <w:r w:rsidRPr="00E85A11">
                                <w:rPr>
                                  <w:rFonts w:asciiTheme="majorHAnsi" w:hAnsiTheme="majorHAnsi"/>
                                  <w:sz w:val="18"/>
                                  <w:szCs w:val="18"/>
                                </w:rPr>
                                <w:t>This belief is stated in the creeds. At the ends of time, a trumpet will sound and the dead will rise up. This signifies the victory over death – “</w:t>
                              </w:r>
                              <w:r w:rsidRPr="00E85A11">
                                <w:rPr>
                                  <w:rFonts w:asciiTheme="majorHAnsi" w:hAnsiTheme="majorHAnsi"/>
                                  <w:b/>
                                  <w:sz w:val="18"/>
                                  <w:szCs w:val="18"/>
                                </w:rPr>
                                <w:t>death has been swallowed up in victory</w:t>
                              </w:r>
                              <w:r w:rsidRPr="00E85A11">
                                <w:rPr>
                                  <w:rFonts w:asciiTheme="majorHAnsi" w:hAnsiTheme="majorHAnsi"/>
                                  <w:sz w:val="18"/>
                                  <w:szCs w:val="18"/>
                                </w:rPr>
                                <w:t xml:space="preserve">.” </w:t>
                              </w:r>
                            </w:p>
                            <w:p w:rsidR="00101930" w:rsidRPr="00E85A11" w:rsidRDefault="00101930" w:rsidP="00101930">
                              <w:pPr>
                                <w:shd w:val="clear" w:color="auto" w:fill="FFFFFF"/>
                                <w:rPr>
                                  <w:rFonts w:asciiTheme="majorHAnsi" w:hAnsiTheme="majorHAnsi"/>
                                  <w:bCs/>
                                  <w:color w:val="000000"/>
                                  <w:sz w:val="18"/>
                                  <w:szCs w:val="18"/>
                                  <w:u w:val="single"/>
                                </w:rPr>
                              </w:pPr>
                              <w:r w:rsidRPr="00E85A11">
                                <w:rPr>
                                  <w:rFonts w:asciiTheme="majorHAnsi" w:hAnsiTheme="majorHAnsi"/>
                                  <w:b/>
                                  <w:color w:val="000000"/>
                                  <w:sz w:val="18"/>
                                  <w:szCs w:val="18"/>
                                  <w:u w:val="single"/>
                                </w:rPr>
                                <w:t>1 Corinthians 15:42-55</w:t>
                              </w:r>
                            </w:p>
                            <w:p w:rsidR="00101930" w:rsidRPr="00E85A11" w:rsidRDefault="00101930" w:rsidP="00101930">
                              <w:pPr>
                                <w:shd w:val="clear" w:color="auto" w:fill="FFFFFF"/>
                                <w:spacing w:after="150" w:line="240" w:lineRule="auto"/>
                                <w:rPr>
                                  <w:rFonts w:asciiTheme="majorHAnsi" w:hAnsiTheme="majorHAnsi"/>
                                  <w:color w:val="000000"/>
                                  <w:sz w:val="18"/>
                                  <w:szCs w:val="18"/>
                                </w:rPr>
                              </w:pPr>
                              <w:r w:rsidRPr="00E85A11">
                                <w:rPr>
                                  <w:rFonts w:asciiTheme="majorHAnsi" w:eastAsiaTheme="majorEastAsia" w:hAnsiTheme="majorHAnsi"/>
                                  <w:color w:val="000000"/>
                                  <w:sz w:val="18"/>
                                  <w:szCs w:val="18"/>
                                </w:rPr>
                                <w:t>So will it be</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with the resurrection of the dead.</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body that is sown is perishable, it is raised imperishable;</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43 </w:t>
                              </w:r>
                              <w:r w:rsidRPr="00E85A11">
                                <w:rPr>
                                  <w:rFonts w:asciiTheme="majorHAnsi" w:eastAsiaTheme="majorEastAsia" w:hAnsiTheme="majorHAnsi"/>
                                  <w:color w:val="000000"/>
                                  <w:sz w:val="18"/>
                                  <w:szCs w:val="18"/>
                                </w:rPr>
                                <w:t xml:space="preserve">it is sown in </w:t>
                              </w:r>
                              <w:r w:rsidR="00565A11" w:rsidRPr="00E85A11">
                                <w:rPr>
                                  <w:rFonts w:asciiTheme="majorHAnsi" w:eastAsiaTheme="majorEastAsia" w:hAnsiTheme="majorHAnsi"/>
                                  <w:color w:val="000000"/>
                                  <w:sz w:val="18"/>
                                  <w:szCs w:val="18"/>
                                </w:rPr>
                                <w:t>dishonour</w:t>
                              </w:r>
                              <w:r w:rsidRPr="00E85A11">
                                <w:rPr>
                                  <w:rFonts w:asciiTheme="majorHAnsi" w:eastAsiaTheme="majorEastAsia" w:hAnsiTheme="majorHAnsi"/>
                                  <w:color w:val="000000"/>
                                  <w:sz w:val="18"/>
                                  <w:szCs w:val="18"/>
                                </w:rPr>
                                <w:t>, it is raised in glory;</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it is sown in weakness, it is raised in power;</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44 </w:t>
                              </w:r>
                              <w:r w:rsidRPr="00E85A11">
                                <w:rPr>
                                  <w:rFonts w:asciiTheme="majorHAnsi" w:eastAsiaTheme="majorEastAsia" w:hAnsiTheme="majorHAnsi"/>
                                  <w:color w:val="000000"/>
                                  <w:sz w:val="18"/>
                                  <w:szCs w:val="18"/>
                                </w:rPr>
                                <w:t>it is sown a natural body, it is raised a spiritual body.</w:t>
                              </w:r>
                            </w:p>
                            <w:p w:rsidR="00101930" w:rsidRPr="00E85A11" w:rsidRDefault="00101930" w:rsidP="00101930">
                              <w:pPr>
                                <w:shd w:val="clear" w:color="auto" w:fill="FFFFFF"/>
                                <w:spacing w:after="150" w:line="240" w:lineRule="auto"/>
                                <w:rPr>
                                  <w:rFonts w:asciiTheme="majorHAnsi" w:hAnsiTheme="majorHAnsi"/>
                                  <w:color w:val="000000"/>
                                  <w:sz w:val="18"/>
                                  <w:szCs w:val="18"/>
                                </w:rPr>
                              </w:pPr>
                              <w:r w:rsidRPr="00E85A11">
                                <w:rPr>
                                  <w:rFonts w:asciiTheme="majorHAnsi" w:eastAsiaTheme="majorEastAsia" w:hAnsiTheme="majorHAnsi"/>
                                  <w:color w:val="000000"/>
                                  <w:sz w:val="18"/>
                                  <w:szCs w:val="18"/>
                                </w:rPr>
                                <w:t>If there is a natural body, there is also a spiritual body.</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45 </w:t>
                              </w:r>
                              <w:r w:rsidRPr="00E85A11">
                                <w:rPr>
                                  <w:rFonts w:asciiTheme="majorHAnsi" w:eastAsiaTheme="majorEastAsia" w:hAnsiTheme="majorHAnsi"/>
                                  <w:color w:val="000000"/>
                                  <w:sz w:val="18"/>
                                  <w:szCs w:val="18"/>
                                </w:rPr>
                                <w:t>So it is written: “The first man Adam became a living being”;</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last Adam,</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a life-giving spirit.</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46 </w:t>
                              </w:r>
                              <w:r w:rsidRPr="00E85A11">
                                <w:rPr>
                                  <w:rFonts w:asciiTheme="majorHAnsi" w:eastAsiaTheme="majorEastAsia" w:hAnsiTheme="majorHAnsi"/>
                                  <w:color w:val="000000"/>
                                  <w:sz w:val="18"/>
                                  <w:szCs w:val="18"/>
                                </w:rPr>
                                <w:t>The spiritual did not come first, but the natural, and after that the spiritual.</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47 </w:t>
                              </w:r>
                              <w:r w:rsidRPr="00E85A11">
                                <w:rPr>
                                  <w:rFonts w:asciiTheme="majorHAnsi" w:eastAsiaTheme="majorEastAsia" w:hAnsiTheme="majorHAnsi"/>
                                  <w:color w:val="000000"/>
                                  <w:sz w:val="18"/>
                                  <w:szCs w:val="18"/>
                                </w:rPr>
                                <w:t>The first man was of the dust of the earth;</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second man is of heaven.</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48 </w:t>
                              </w:r>
                              <w:r w:rsidRPr="00E85A11">
                                <w:rPr>
                                  <w:rFonts w:asciiTheme="majorHAnsi" w:eastAsiaTheme="majorEastAsia" w:hAnsiTheme="majorHAnsi"/>
                                  <w:color w:val="000000"/>
                                  <w:sz w:val="18"/>
                                  <w:szCs w:val="18"/>
                                </w:rPr>
                                <w:t>As was the earthly man, so are those who are of the earth; and as is the heavenly man, so also are those who are of heaven.</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49 </w:t>
                              </w:r>
                              <w:r w:rsidRPr="00E85A11">
                                <w:rPr>
                                  <w:rFonts w:asciiTheme="majorHAnsi" w:eastAsiaTheme="majorEastAsia" w:hAnsiTheme="majorHAnsi"/>
                                  <w:color w:val="000000"/>
                                  <w:sz w:val="18"/>
                                  <w:szCs w:val="18"/>
                                </w:rPr>
                                <w:t>And just as we have borne the image of the earthly man, so shall we</w:t>
                              </w:r>
                              <w:r w:rsidRPr="00E85A11">
                                <w:rPr>
                                  <w:rFonts w:asciiTheme="majorHAnsi" w:eastAsiaTheme="majorEastAsia" w:hAnsiTheme="majorHAnsi"/>
                                  <w:color w:val="000000"/>
                                  <w:sz w:val="18"/>
                                  <w:szCs w:val="18"/>
                                  <w:vertAlign w:val="superscript"/>
                                </w:rPr>
                                <w:t>[</w:t>
                              </w:r>
                              <w:hyperlink r:id="rId11" w:anchor="fen-NIV-28768b" w:tooltip="See footnote b" w:history="1">
                                <w:r w:rsidRPr="00E85A11">
                                  <w:rPr>
                                    <w:rFonts w:asciiTheme="majorHAnsi" w:eastAsiaTheme="majorEastAsia" w:hAnsiTheme="majorHAnsi"/>
                                    <w:color w:val="B34B2C"/>
                                    <w:sz w:val="18"/>
                                    <w:szCs w:val="18"/>
                                    <w:vertAlign w:val="superscript"/>
                                  </w:rPr>
                                  <w:t>b</w:t>
                                </w:r>
                              </w:hyperlink>
                              <w:r w:rsidRPr="00E85A11">
                                <w:rPr>
                                  <w:rFonts w:asciiTheme="majorHAnsi" w:eastAsiaTheme="majorEastAsia" w:hAnsiTheme="majorHAnsi"/>
                                  <w:color w:val="000000"/>
                                  <w:sz w:val="18"/>
                                  <w:szCs w:val="18"/>
                                  <w:vertAlign w:val="superscript"/>
                                </w:rPr>
                                <w:t>]</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bear the image of the heavenly man.</w:t>
                              </w:r>
                            </w:p>
                            <w:p w:rsidR="00101930" w:rsidRPr="00E85A11" w:rsidRDefault="00101930" w:rsidP="00565A11">
                              <w:pPr>
                                <w:shd w:val="clear" w:color="auto" w:fill="FFFFFF"/>
                                <w:spacing w:after="0"/>
                                <w:jc w:val="center"/>
                                <w:rPr>
                                  <w:rFonts w:asciiTheme="majorHAnsi" w:hAnsiTheme="majorHAnsi" w:cs="Helvetica"/>
                                  <w:color w:val="000000"/>
                                  <w:sz w:val="18"/>
                                  <w:szCs w:val="18"/>
                                </w:rPr>
                              </w:pPr>
                              <w:r w:rsidRPr="00E85A11">
                                <w:rPr>
                                  <w:rFonts w:asciiTheme="majorHAnsi" w:eastAsiaTheme="majorEastAsia" w:hAnsiTheme="majorHAnsi" w:cs="Arial"/>
                                  <w:b/>
                                  <w:bCs/>
                                  <w:color w:val="000000"/>
                                  <w:sz w:val="18"/>
                                  <w:szCs w:val="18"/>
                                  <w:vertAlign w:val="superscript"/>
                                </w:rPr>
                                <w:t>55 </w:t>
                              </w:r>
                              <w:r w:rsidRPr="00E85A11">
                                <w:rPr>
                                  <w:rFonts w:asciiTheme="majorHAnsi" w:eastAsiaTheme="majorEastAsia" w:hAnsiTheme="majorHAnsi" w:cs="Helvetica"/>
                                  <w:color w:val="000000"/>
                                  <w:sz w:val="18"/>
                                  <w:szCs w:val="18"/>
                                </w:rPr>
                                <w:t>“Where, O death, is your victory?</w:t>
                              </w:r>
                              <w:r w:rsidRPr="00E85A11">
                                <w:rPr>
                                  <w:rFonts w:asciiTheme="majorHAnsi" w:hAnsiTheme="majorHAnsi" w:cs="Helvetica"/>
                                  <w:color w:val="000000"/>
                                  <w:sz w:val="18"/>
                                  <w:szCs w:val="18"/>
                                </w:rPr>
                                <w:br/>
                              </w:r>
                              <w:r w:rsidRPr="00E85A11">
                                <w:rPr>
                                  <w:rFonts w:asciiTheme="majorHAnsi" w:hAnsiTheme="majorHAnsi" w:cs="Courier New"/>
                                  <w:color w:val="000000"/>
                                  <w:sz w:val="18"/>
                                  <w:szCs w:val="18"/>
                                </w:rPr>
                                <w:t>    </w:t>
                              </w:r>
                              <w:r w:rsidRPr="00E85A11">
                                <w:rPr>
                                  <w:rFonts w:asciiTheme="majorHAnsi" w:eastAsiaTheme="majorEastAsia" w:hAnsiTheme="majorHAnsi" w:cs="Helvetica"/>
                                  <w:color w:val="000000"/>
                                  <w:sz w:val="18"/>
                                  <w:szCs w:val="18"/>
                                </w:rPr>
                                <w:t>Where, O death, is your sting?”</w:t>
                              </w:r>
                            </w:p>
                            <w:p w:rsidR="00101930" w:rsidRPr="00E85A11" w:rsidRDefault="00101930" w:rsidP="00101930">
                              <w:pPr>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A267C6" id="Group 14" o:spid="_x0000_s1026" style="position:absolute;margin-left:819pt;margin-top:-6pt;width:305pt;height:398pt;z-index:251678720;mso-height-relative:margin" coordsize="38735,5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27" type="#_x0000_t97" style="position:absolute;width:38735;height:50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wKL8A&#10;AADbAAAADwAAAGRycy9kb3ducmV2LnhtbERPTWsCMRC9F/ofwgjeataCtWyNImKp165eehs242br&#10;ZrJNprr9940geJvH+5zFavCdOlNMbWAD00kBirgOtuXGwGH//vQKKgmyxS4wGfijBKvl48MCSxsu&#10;/EnnShqVQziVaMCJ9KXWqXbkMU1CT5y5Y4geJcPYaBvxksN9p5+L4kV7bDk3OOxp46g+Vb/ewHHW&#10;t7v9Nlr5dvbrY16t/Y80xoxHw/oNlNAgd/HNvbN5/hSuv+Q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3AovwAAANsAAAAPAAAAAAAAAAAAAAAAAJgCAABkcnMvZG93bnJl&#10;di54bWxQSwUGAAAAAAQABAD1AAAAhAMAAAAA&#10;" fillcolor="white [3212]" strokecolor="#099" strokeweight="3pt">
                  <v:stroke joinstyle="miter"/>
                </v:shape>
                <v:shapetype id="_x0000_t202" coordsize="21600,21600" o:spt="202" path="m,l,21600r21600,l21600,xe">
                  <v:stroke joinstyle="miter"/>
                  <v:path gradientshapeok="t" o:connecttype="rect"/>
                </v:shapetype>
                <v:shape id="Text Box 136" o:spid="_x0000_s1028" type="#_x0000_t202" style="position:absolute;left:5207;top:5207;width:28448;height:4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CxcUA&#10;AADcAAAADwAAAGRycy9kb3ducmV2LnhtbESPQWvCQBCF70L/wzKF3nRThWBTNyEtFOzBg7a9j9kx&#10;CcnOptk1if56t1DwNsN735s3m2wyrRiod7VlBc+LCARxYXXNpYLvr4/5GoTzyBpby6TgQg6y9GG2&#10;wUTbkfc0HHwpQgi7BBVU3neJlK6oyKBb2I44aCfbG/Rh7UupexxDuGnlMopiabDmcKHCjt4rKprD&#10;2YQaw89x9eJz69zutHz7vOLu2Pwq9fQ45a8gPE3+bv6ntzpwqxj+ngkT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QLFxQAAANwAAAAPAAAAAAAAAAAAAAAAAJgCAABkcnMv&#10;ZG93bnJldi54bWxQSwUGAAAAAAQABAD1AAAAigMAAAAA&#10;" filled="f" stroked="f" strokeweight="1pt">
                  <v:textbox>
                    <w:txbxContent>
                      <w:p w:rsidR="00E85A11" w:rsidRPr="00E85A11" w:rsidRDefault="00E85A11" w:rsidP="00E85A11">
                        <w:pPr>
                          <w:rPr>
                            <w:rFonts w:asciiTheme="majorHAnsi" w:hAnsiTheme="majorHAnsi"/>
                            <w:sz w:val="18"/>
                            <w:szCs w:val="18"/>
                          </w:rPr>
                        </w:pPr>
                        <w:r w:rsidRPr="00E85A11">
                          <w:rPr>
                            <w:rFonts w:asciiTheme="majorHAnsi" w:hAnsiTheme="majorHAnsi"/>
                            <w:sz w:val="18"/>
                            <w:szCs w:val="18"/>
                          </w:rPr>
                          <w:t>The spiritual part of a person, their soul</w:t>
                        </w:r>
                        <w:r>
                          <w:rPr>
                            <w:rFonts w:asciiTheme="majorHAnsi" w:hAnsiTheme="majorHAnsi"/>
                            <w:sz w:val="18"/>
                            <w:szCs w:val="18"/>
                          </w:rPr>
                          <w:t xml:space="preserve">, joins God in heaven at </w:t>
                        </w:r>
                        <w:r w:rsidR="00565A11">
                          <w:rPr>
                            <w:rFonts w:asciiTheme="majorHAnsi" w:hAnsiTheme="majorHAnsi"/>
                            <w:sz w:val="18"/>
                            <w:szCs w:val="18"/>
                          </w:rPr>
                          <w:t>death.</w:t>
                        </w:r>
                        <w:r w:rsidR="00565A11" w:rsidRPr="00E85A11">
                          <w:rPr>
                            <w:rFonts w:asciiTheme="majorHAnsi" w:hAnsiTheme="majorHAnsi"/>
                            <w:sz w:val="18"/>
                            <w:szCs w:val="18"/>
                          </w:rPr>
                          <w:t xml:space="preserve"> However</w:t>
                        </w:r>
                        <w:r w:rsidRPr="00E85A11">
                          <w:rPr>
                            <w:rFonts w:asciiTheme="majorHAnsi" w:hAnsiTheme="majorHAnsi"/>
                            <w:sz w:val="18"/>
                            <w:szCs w:val="18"/>
                          </w:rPr>
                          <w:t>, Christians also believe that at the end of time there will also be a physical resurrection. This means that people will be brought back to life with physi</w:t>
                        </w:r>
                        <w:r>
                          <w:rPr>
                            <w:rFonts w:asciiTheme="majorHAnsi" w:hAnsiTheme="majorHAnsi"/>
                            <w:sz w:val="18"/>
                            <w:szCs w:val="18"/>
                          </w:rPr>
                          <w:t>cal bodies – just as Jesus was.</w:t>
                        </w:r>
                        <w:r>
                          <w:rPr>
                            <w:rFonts w:asciiTheme="majorHAnsi" w:hAnsiTheme="majorHAnsi"/>
                            <w:sz w:val="18"/>
                            <w:szCs w:val="18"/>
                          </w:rPr>
                          <w:br/>
                        </w:r>
                        <w:r w:rsidRPr="00E85A11">
                          <w:rPr>
                            <w:rFonts w:asciiTheme="majorHAnsi" w:hAnsiTheme="majorHAnsi"/>
                            <w:sz w:val="18"/>
                            <w:szCs w:val="18"/>
                          </w:rPr>
                          <w:t>This belief is stated in the creeds. At the ends of time, a trumpet will sound and the dead will rise up. This signifies the victory over death – “</w:t>
                        </w:r>
                        <w:r w:rsidRPr="00E85A11">
                          <w:rPr>
                            <w:rFonts w:asciiTheme="majorHAnsi" w:hAnsiTheme="majorHAnsi"/>
                            <w:b/>
                            <w:sz w:val="18"/>
                            <w:szCs w:val="18"/>
                          </w:rPr>
                          <w:t>death has been swallowed up in victory</w:t>
                        </w:r>
                        <w:r w:rsidRPr="00E85A11">
                          <w:rPr>
                            <w:rFonts w:asciiTheme="majorHAnsi" w:hAnsiTheme="majorHAnsi"/>
                            <w:sz w:val="18"/>
                            <w:szCs w:val="18"/>
                          </w:rPr>
                          <w:t xml:space="preserve">.” </w:t>
                        </w:r>
                      </w:p>
                      <w:p w:rsidR="00101930" w:rsidRPr="00E85A11" w:rsidRDefault="00101930" w:rsidP="00101930">
                        <w:pPr>
                          <w:shd w:val="clear" w:color="auto" w:fill="FFFFFF"/>
                          <w:rPr>
                            <w:rFonts w:asciiTheme="majorHAnsi" w:hAnsiTheme="majorHAnsi"/>
                            <w:bCs/>
                            <w:color w:val="000000"/>
                            <w:sz w:val="18"/>
                            <w:szCs w:val="18"/>
                            <w:u w:val="single"/>
                          </w:rPr>
                        </w:pPr>
                        <w:r w:rsidRPr="00E85A11">
                          <w:rPr>
                            <w:rFonts w:asciiTheme="majorHAnsi" w:hAnsiTheme="majorHAnsi"/>
                            <w:b/>
                            <w:color w:val="000000"/>
                            <w:sz w:val="18"/>
                            <w:szCs w:val="18"/>
                            <w:u w:val="single"/>
                          </w:rPr>
                          <w:t>1 Corinthians 15:42-55</w:t>
                        </w:r>
                      </w:p>
                      <w:p w:rsidR="00101930" w:rsidRPr="00E85A11" w:rsidRDefault="00101930" w:rsidP="00101930">
                        <w:pPr>
                          <w:shd w:val="clear" w:color="auto" w:fill="FFFFFF"/>
                          <w:spacing w:after="150" w:line="240" w:lineRule="auto"/>
                          <w:rPr>
                            <w:rFonts w:asciiTheme="majorHAnsi" w:hAnsiTheme="majorHAnsi"/>
                            <w:color w:val="000000"/>
                            <w:sz w:val="18"/>
                            <w:szCs w:val="18"/>
                          </w:rPr>
                        </w:pPr>
                        <w:r w:rsidRPr="00E85A11">
                          <w:rPr>
                            <w:rFonts w:asciiTheme="majorHAnsi" w:eastAsiaTheme="majorEastAsia" w:hAnsiTheme="majorHAnsi"/>
                            <w:color w:val="000000"/>
                            <w:sz w:val="18"/>
                            <w:szCs w:val="18"/>
                          </w:rPr>
                          <w:t>So will it be</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with the resurrection of the dead.</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body that is sown is perishable, it is raised imperishable;</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43 </w:t>
                        </w:r>
                        <w:r w:rsidRPr="00E85A11">
                          <w:rPr>
                            <w:rFonts w:asciiTheme="majorHAnsi" w:eastAsiaTheme="majorEastAsia" w:hAnsiTheme="majorHAnsi"/>
                            <w:color w:val="000000"/>
                            <w:sz w:val="18"/>
                            <w:szCs w:val="18"/>
                          </w:rPr>
                          <w:t xml:space="preserve">it is sown in </w:t>
                        </w:r>
                        <w:r w:rsidR="00565A11" w:rsidRPr="00E85A11">
                          <w:rPr>
                            <w:rFonts w:asciiTheme="majorHAnsi" w:eastAsiaTheme="majorEastAsia" w:hAnsiTheme="majorHAnsi"/>
                            <w:color w:val="000000"/>
                            <w:sz w:val="18"/>
                            <w:szCs w:val="18"/>
                          </w:rPr>
                          <w:t>dishonour</w:t>
                        </w:r>
                        <w:r w:rsidRPr="00E85A11">
                          <w:rPr>
                            <w:rFonts w:asciiTheme="majorHAnsi" w:eastAsiaTheme="majorEastAsia" w:hAnsiTheme="majorHAnsi"/>
                            <w:color w:val="000000"/>
                            <w:sz w:val="18"/>
                            <w:szCs w:val="18"/>
                          </w:rPr>
                          <w:t>, it is raised in glory;</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it is sown in weakness, it is raised in power;</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44 </w:t>
                        </w:r>
                        <w:r w:rsidRPr="00E85A11">
                          <w:rPr>
                            <w:rFonts w:asciiTheme="majorHAnsi" w:eastAsiaTheme="majorEastAsia" w:hAnsiTheme="majorHAnsi"/>
                            <w:color w:val="000000"/>
                            <w:sz w:val="18"/>
                            <w:szCs w:val="18"/>
                          </w:rPr>
                          <w:t>it is sown a natural body, it is raised a spiritual body.</w:t>
                        </w:r>
                      </w:p>
                      <w:p w:rsidR="00101930" w:rsidRPr="00E85A11" w:rsidRDefault="00101930" w:rsidP="00101930">
                        <w:pPr>
                          <w:shd w:val="clear" w:color="auto" w:fill="FFFFFF"/>
                          <w:spacing w:after="150" w:line="240" w:lineRule="auto"/>
                          <w:rPr>
                            <w:rFonts w:asciiTheme="majorHAnsi" w:hAnsiTheme="majorHAnsi"/>
                            <w:color w:val="000000"/>
                            <w:sz w:val="18"/>
                            <w:szCs w:val="18"/>
                          </w:rPr>
                        </w:pPr>
                        <w:r w:rsidRPr="00E85A11">
                          <w:rPr>
                            <w:rFonts w:asciiTheme="majorHAnsi" w:eastAsiaTheme="majorEastAsia" w:hAnsiTheme="majorHAnsi"/>
                            <w:color w:val="000000"/>
                            <w:sz w:val="18"/>
                            <w:szCs w:val="18"/>
                          </w:rPr>
                          <w:t>If there is a natural body, there is also a spiritual body.</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45 </w:t>
                        </w:r>
                        <w:r w:rsidRPr="00E85A11">
                          <w:rPr>
                            <w:rFonts w:asciiTheme="majorHAnsi" w:eastAsiaTheme="majorEastAsia" w:hAnsiTheme="majorHAnsi"/>
                            <w:color w:val="000000"/>
                            <w:sz w:val="18"/>
                            <w:szCs w:val="18"/>
                          </w:rPr>
                          <w:t>So it is written: “The first man Adam became a living being”;</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last Adam,</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a life-giving spirit.</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46 </w:t>
                        </w:r>
                        <w:r w:rsidRPr="00E85A11">
                          <w:rPr>
                            <w:rFonts w:asciiTheme="majorHAnsi" w:eastAsiaTheme="majorEastAsia" w:hAnsiTheme="majorHAnsi"/>
                            <w:color w:val="000000"/>
                            <w:sz w:val="18"/>
                            <w:szCs w:val="18"/>
                          </w:rPr>
                          <w:t>The spiritual did not come first, but the natural, and after that the spiritual.</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47 </w:t>
                        </w:r>
                        <w:r w:rsidRPr="00E85A11">
                          <w:rPr>
                            <w:rFonts w:asciiTheme="majorHAnsi" w:eastAsiaTheme="majorEastAsia" w:hAnsiTheme="majorHAnsi"/>
                            <w:color w:val="000000"/>
                            <w:sz w:val="18"/>
                            <w:szCs w:val="18"/>
                          </w:rPr>
                          <w:t>The first man was of the dust of the earth;</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the second man is of heaven.</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48 </w:t>
                        </w:r>
                        <w:r w:rsidRPr="00E85A11">
                          <w:rPr>
                            <w:rFonts w:asciiTheme="majorHAnsi" w:eastAsiaTheme="majorEastAsia" w:hAnsiTheme="majorHAnsi"/>
                            <w:color w:val="000000"/>
                            <w:sz w:val="18"/>
                            <w:szCs w:val="18"/>
                          </w:rPr>
                          <w:t>As was the earthly man, so are those who are of the earth; and as is the heavenly man, so also are those who are of heaven.</w:t>
                        </w:r>
                        <w:r w:rsidRPr="00E85A11">
                          <w:rPr>
                            <w:rFonts w:asciiTheme="majorHAnsi" w:hAnsiTheme="majorHAnsi"/>
                            <w:color w:val="000000"/>
                            <w:sz w:val="18"/>
                            <w:szCs w:val="18"/>
                          </w:rPr>
                          <w:t> </w:t>
                        </w:r>
                        <w:r w:rsidRPr="00E85A11">
                          <w:rPr>
                            <w:rFonts w:asciiTheme="majorHAnsi" w:eastAsiaTheme="majorEastAsia" w:hAnsiTheme="majorHAnsi" w:cs="Arial"/>
                            <w:b/>
                            <w:bCs/>
                            <w:color w:val="000000"/>
                            <w:sz w:val="18"/>
                            <w:szCs w:val="18"/>
                            <w:vertAlign w:val="superscript"/>
                          </w:rPr>
                          <w:t>49 </w:t>
                        </w:r>
                        <w:r w:rsidRPr="00E85A11">
                          <w:rPr>
                            <w:rFonts w:asciiTheme="majorHAnsi" w:eastAsiaTheme="majorEastAsia" w:hAnsiTheme="majorHAnsi"/>
                            <w:color w:val="000000"/>
                            <w:sz w:val="18"/>
                            <w:szCs w:val="18"/>
                          </w:rPr>
                          <w:t>And just as we have borne the image of the earthly man, so shall we</w:t>
                        </w:r>
                        <w:r w:rsidRPr="00E85A11">
                          <w:rPr>
                            <w:rFonts w:asciiTheme="majorHAnsi" w:eastAsiaTheme="majorEastAsia" w:hAnsiTheme="majorHAnsi"/>
                            <w:color w:val="000000"/>
                            <w:sz w:val="18"/>
                            <w:szCs w:val="18"/>
                            <w:vertAlign w:val="superscript"/>
                          </w:rPr>
                          <w:t>[</w:t>
                        </w:r>
                        <w:hyperlink r:id="rId12" w:anchor="fen-NIV-28768b" w:tooltip="See footnote b" w:history="1">
                          <w:r w:rsidRPr="00E85A11">
                            <w:rPr>
                              <w:rFonts w:asciiTheme="majorHAnsi" w:eastAsiaTheme="majorEastAsia" w:hAnsiTheme="majorHAnsi"/>
                              <w:color w:val="B34B2C"/>
                              <w:sz w:val="18"/>
                              <w:szCs w:val="18"/>
                              <w:vertAlign w:val="superscript"/>
                            </w:rPr>
                            <w:t>b</w:t>
                          </w:r>
                        </w:hyperlink>
                        <w:r w:rsidRPr="00E85A11">
                          <w:rPr>
                            <w:rFonts w:asciiTheme="majorHAnsi" w:eastAsiaTheme="majorEastAsia" w:hAnsiTheme="majorHAnsi"/>
                            <w:color w:val="000000"/>
                            <w:sz w:val="18"/>
                            <w:szCs w:val="18"/>
                            <w:vertAlign w:val="superscript"/>
                          </w:rPr>
                          <w:t>]</w:t>
                        </w:r>
                        <w:r w:rsidRPr="00E85A11">
                          <w:rPr>
                            <w:rFonts w:asciiTheme="majorHAnsi" w:hAnsiTheme="majorHAnsi"/>
                            <w:color w:val="000000"/>
                            <w:sz w:val="18"/>
                            <w:szCs w:val="18"/>
                          </w:rPr>
                          <w:t> </w:t>
                        </w:r>
                        <w:r w:rsidRPr="00E85A11">
                          <w:rPr>
                            <w:rFonts w:asciiTheme="majorHAnsi" w:eastAsiaTheme="majorEastAsia" w:hAnsiTheme="majorHAnsi"/>
                            <w:color w:val="000000"/>
                            <w:sz w:val="18"/>
                            <w:szCs w:val="18"/>
                          </w:rPr>
                          <w:t>bear the image of the heavenly man.</w:t>
                        </w:r>
                      </w:p>
                      <w:p w:rsidR="00101930" w:rsidRPr="00E85A11" w:rsidRDefault="00101930" w:rsidP="00565A11">
                        <w:pPr>
                          <w:shd w:val="clear" w:color="auto" w:fill="FFFFFF"/>
                          <w:spacing w:after="0"/>
                          <w:jc w:val="center"/>
                          <w:rPr>
                            <w:rFonts w:asciiTheme="majorHAnsi" w:hAnsiTheme="majorHAnsi" w:cs="Helvetica"/>
                            <w:color w:val="000000"/>
                            <w:sz w:val="18"/>
                            <w:szCs w:val="18"/>
                          </w:rPr>
                        </w:pPr>
                        <w:r w:rsidRPr="00E85A11">
                          <w:rPr>
                            <w:rFonts w:asciiTheme="majorHAnsi" w:eastAsiaTheme="majorEastAsia" w:hAnsiTheme="majorHAnsi" w:cs="Arial"/>
                            <w:b/>
                            <w:bCs/>
                            <w:color w:val="000000"/>
                            <w:sz w:val="18"/>
                            <w:szCs w:val="18"/>
                            <w:vertAlign w:val="superscript"/>
                          </w:rPr>
                          <w:t>55 </w:t>
                        </w:r>
                        <w:r w:rsidRPr="00E85A11">
                          <w:rPr>
                            <w:rFonts w:asciiTheme="majorHAnsi" w:eastAsiaTheme="majorEastAsia" w:hAnsiTheme="majorHAnsi" w:cs="Helvetica"/>
                            <w:color w:val="000000"/>
                            <w:sz w:val="18"/>
                            <w:szCs w:val="18"/>
                          </w:rPr>
                          <w:t>“Where, O death, is your victory?</w:t>
                        </w:r>
                        <w:r w:rsidRPr="00E85A11">
                          <w:rPr>
                            <w:rFonts w:asciiTheme="majorHAnsi" w:hAnsiTheme="majorHAnsi" w:cs="Helvetica"/>
                            <w:color w:val="000000"/>
                            <w:sz w:val="18"/>
                            <w:szCs w:val="18"/>
                          </w:rPr>
                          <w:br/>
                        </w:r>
                        <w:r w:rsidRPr="00E85A11">
                          <w:rPr>
                            <w:rFonts w:asciiTheme="majorHAnsi" w:hAnsiTheme="majorHAnsi" w:cs="Courier New"/>
                            <w:color w:val="000000"/>
                            <w:sz w:val="18"/>
                            <w:szCs w:val="18"/>
                          </w:rPr>
                          <w:t>    </w:t>
                        </w:r>
                        <w:r w:rsidRPr="00E85A11">
                          <w:rPr>
                            <w:rFonts w:asciiTheme="majorHAnsi" w:eastAsiaTheme="majorEastAsia" w:hAnsiTheme="majorHAnsi" w:cs="Helvetica"/>
                            <w:color w:val="000000"/>
                            <w:sz w:val="18"/>
                            <w:szCs w:val="18"/>
                          </w:rPr>
                          <w:t>Where, O death, is your sting?”</w:t>
                        </w:r>
                      </w:p>
                      <w:p w:rsidR="00101930" w:rsidRPr="00E85A11" w:rsidRDefault="00101930" w:rsidP="00101930">
                        <w:pPr>
                          <w:rPr>
                            <w:rFonts w:asciiTheme="majorHAnsi" w:hAnsiTheme="majorHAnsi"/>
                            <w:sz w:val="18"/>
                            <w:szCs w:val="18"/>
                          </w:rPr>
                        </w:pPr>
                      </w:p>
                    </w:txbxContent>
                  </v:textbox>
                </v:shape>
              </v:group>
            </w:pict>
          </mc:Fallback>
        </mc:AlternateContent>
      </w:r>
      <w:r w:rsidR="00E85A11">
        <w:rPr>
          <w:noProof/>
          <w:lang w:eastAsia="en-GB"/>
        </w:rPr>
        <w:drawing>
          <wp:anchor distT="0" distB="0" distL="114300" distR="114300" simplePos="0" relativeHeight="251661312" behindDoc="0" locked="0" layoutInCell="1" allowOverlap="1" wp14:anchorId="4A924B1E" wp14:editId="69589FD4">
            <wp:simplePos x="0" y="0"/>
            <wp:positionH relativeFrom="column">
              <wp:posOffset>-215900</wp:posOffset>
            </wp:positionH>
            <wp:positionV relativeFrom="paragraph">
              <wp:posOffset>-177800</wp:posOffset>
            </wp:positionV>
            <wp:extent cx="9071382" cy="1130300"/>
            <wp:effectExtent l="0" t="0" r="0" b="0"/>
            <wp:wrapNone/>
            <wp:docPr id="1" name="Picture 1"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ra Script Dem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71382"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026DA1" w:rsidP="00624FE8">
      <w:r w:rsidRPr="00026DA1">
        <w:rPr>
          <w:noProof/>
          <w:lang w:eastAsia="en-GB"/>
        </w:rPr>
        <w:drawing>
          <wp:anchor distT="0" distB="0" distL="114300" distR="114300" simplePos="0" relativeHeight="251649021" behindDoc="0" locked="0" layoutInCell="1" allowOverlap="1" wp14:anchorId="07F8715E" wp14:editId="6121E575">
            <wp:simplePos x="0" y="0"/>
            <wp:positionH relativeFrom="column">
              <wp:posOffset>3274060</wp:posOffset>
            </wp:positionH>
            <wp:positionV relativeFrom="paragraph">
              <wp:posOffset>240664</wp:posOffset>
            </wp:positionV>
            <wp:extent cx="3383098" cy="2535215"/>
            <wp:effectExtent l="0" t="0" r="0" b="113030"/>
            <wp:wrapNone/>
            <wp:docPr id="69" name="Picture 69" descr="Image result for family gu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family guy god"/>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5278" b="100000" l="7500" r="93542"/>
                              </a14:imgEffect>
                            </a14:imgLayer>
                          </a14:imgProps>
                        </a:ext>
                        <a:ext uri="{28A0092B-C50C-407E-A947-70E740481C1C}">
                          <a14:useLocalDpi xmlns:a14="http://schemas.microsoft.com/office/drawing/2010/main" val="0"/>
                        </a:ext>
                      </a:extLst>
                    </a:blip>
                    <a:srcRect/>
                    <a:stretch>
                      <a:fillRect/>
                    </a:stretch>
                  </pic:blipFill>
                  <pic:spPr bwMode="auto">
                    <a:xfrm rot="738610">
                      <a:off x="0" y="0"/>
                      <a:ext cx="3383098" cy="253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026DA1" w:rsidP="00624FE8">
      <w:r w:rsidRPr="00026DA1">
        <w:rPr>
          <w:noProof/>
          <w:lang w:eastAsia="en-GB"/>
        </w:rPr>
        <w:drawing>
          <wp:anchor distT="0" distB="0" distL="114300" distR="114300" simplePos="0" relativeHeight="251651071" behindDoc="0" locked="0" layoutInCell="1" allowOverlap="1" wp14:anchorId="384E8A80" wp14:editId="3824276B">
            <wp:simplePos x="0" y="0"/>
            <wp:positionH relativeFrom="margin">
              <wp:posOffset>201295</wp:posOffset>
            </wp:positionH>
            <wp:positionV relativeFrom="paragraph">
              <wp:posOffset>212725</wp:posOffset>
            </wp:positionV>
            <wp:extent cx="1598295" cy="1248410"/>
            <wp:effectExtent l="19050" t="209550" r="154305" b="351790"/>
            <wp:wrapNone/>
            <wp:docPr id="31" name="Picture 31" descr="Image result for pearly gat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pearly gates clipart"/>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0" b="88767" l="0" r="100000">
                                  <a14:foregroundMark x1="39308" y1="1014" x2="61154" y2="760"/>
                                  <a14:foregroundMark x1="19308" y1="70693" x2="82077" y2="72213"/>
                                  <a14:foregroundMark x1="20000" y1="76014" x2="77923" y2="76267"/>
                                  <a14:foregroundMark x1="21154" y1="80405" x2="76308" y2="80659"/>
                                  <a14:foregroundMark x1="16769" y1="84459" x2="87000" y2="84206"/>
                                  <a14:foregroundMark x1="15154" y1="84713" x2="77692" y2="85726"/>
                                  <a14:foregroundMark x1="20692" y1="88767" x2="80692" y2="88767"/>
                                </a14:backgroundRemoval>
                              </a14:imgEffect>
                            </a14:imgLayer>
                          </a14:imgProps>
                        </a:ext>
                        <a:ext uri="{28A0092B-C50C-407E-A947-70E740481C1C}">
                          <a14:useLocalDpi xmlns:a14="http://schemas.microsoft.com/office/drawing/2010/main" val="0"/>
                        </a:ext>
                      </a:extLst>
                    </a:blip>
                    <a:srcRect b="14281"/>
                    <a:stretch/>
                  </pic:blipFill>
                  <pic:spPr bwMode="auto">
                    <a:xfrm rot="19518717">
                      <a:off x="0" y="0"/>
                      <a:ext cx="1598295" cy="124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FE8" w:rsidRDefault="007001E8" w:rsidP="00624FE8">
      <w:r>
        <w:rPr>
          <w:noProof/>
          <w:lang w:eastAsia="en-GB"/>
        </w:rPr>
        <w:drawing>
          <wp:anchor distT="0" distB="0" distL="114300" distR="114300" simplePos="0" relativeHeight="251710464" behindDoc="0" locked="0" layoutInCell="1" allowOverlap="1" wp14:anchorId="5CC8B403" wp14:editId="1AAECC81">
            <wp:simplePos x="0" y="0"/>
            <wp:positionH relativeFrom="margin">
              <wp:posOffset>13418781</wp:posOffset>
            </wp:positionH>
            <wp:positionV relativeFrom="paragraph">
              <wp:posOffset>104775</wp:posOffset>
            </wp:positionV>
            <wp:extent cx="1003300" cy="962468"/>
            <wp:effectExtent l="0" t="0" r="6350" b="9525"/>
            <wp:wrapNone/>
            <wp:docPr id="83" name="Picture 83" descr="Image result for no mor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no more death"/>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0" b="100000" l="0" r="100000">
                                  <a14:foregroundMark x1="21397" y1="27727" x2="37991" y2="87273"/>
                                  <a14:foregroundMark x1="37991" y1="87273" x2="82533" y2="34545"/>
                                  <a14:foregroundMark x1="82533" y1="34545" x2="21397" y2="33182"/>
                                  <a14:foregroundMark x1="21397" y1="33182" x2="55895" y2="13182"/>
                                  <a14:foregroundMark x1="55895" y1="13182" x2="15284" y2="52727"/>
                                  <a14:foregroundMark x1="15284" y1="52727" x2="87336" y2="62273"/>
                                  <a14:foregroundMark x1="87336" y1="62273" x2="25328" y2="26364"/>
                                  <a14:foregroundMark x1="25328" y1="26364" x2="59389" y2="83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3300" cy="962468"/>
                    </a:xfrm>
                    <a:prstGeom prst="rect">
                      <a:avLst/>
                    </a:prstGeom>
                    <a:noFill/>
                    <a:ln>
                      <a:noFill/>
                    </a:ln>
                  </pic:spPr>
                </pic:pic>
              </a:graphicData>
            </a:graphic>
            <wp14:sizeRelH relativeFrom="page">
              <wp14:pctWidth>0</wp14:pctWidth>
            </wp14:sizeRelH>
            <wp14:sizeRelV relativeFrom="page">
              <wp14:pctHeight>0</wp14:pctHeight>
            </wp14:sizeRelV>
          </wp:anchor>
        </w:drawing>
      </w:r>
      <w:r w:rsidR="00644225">
        <w:rPr>
          <w:noProof/>
          <w:lang w:eastAsia="en-GB"/>
        </w:rPr>
        <w:drawing>
          <wp:anchor distT="0" distB="0" distL="114300" distR="114300" simplePos="0" relativeHeight="251666432" behindDoc="0" locked="0" layoutInCell="1" allowOverlap="1" wp14:anchorId="7FF26FAA" wp14:editId="12B2C792">
            <wp:simplePos x="0" y="0"/>
            <wp:positionH relativeFrom="column">
              <wp:posOffset>6019800</wp:posOffset>
            </wp:positionH>
            <wp:positionV relativeFrom="paragraph">
              <wp:posOffset>635</wp:posOffset>
            </wp:positionV>
            <wp:extent cx="1867027" cy="556399"/>
            <wp:effectExtent l="0" t="0" r="0" b="0"/>
            <wp:wrapNone/>
            <wp:docPr id="4" name="Picture 4"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ara Script Dem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7027" cy="556399"/>
                    </a:xfrm>
                    <a:prstGeom prst="rect">
                      <a:avLst/>
                    </a:prstGeom>
                    <a:noFill/>
                    <a:ln>
                      <a:noFill/>
                    </a:ln>
                  </pic:spPr>
                </pic:pic>
              </a:graphicData>
            </a:graphic>
            <wp14:sizeRelH relativeFrom="page">
              <wp14:pctWidth>0</wp14:pctWidth>
            </wp14:sizeRelH>
            <wp14:sizeRelV relativeFrom="page">
              <wp14:pctHeight>0</wp14:pctHeight>
            </wp14:sizeRelV>
          </wp:anchor>
        </w:drawing>
      </w:r>
      <w:r w:rsidR="00E85A11">
        <w:rPr>
          <w:noProof/>
          <w:lang w:eastAsia="en-GB"/>
        </w:rPr>
        <mc:AlternateContent>
          <mc:Choice Requires="wpg">
            <w:drawing>
              <wp:anchor distT="0" distB="0" distL="114300" distR="114300" simplePos="0" relativeHeight="251681792" behindDoc="0" locked="0" layoutInCell="1" allowOverlap="1" wp14:anchorId="6F9ED46C" wp14:editId="3B482FC4">
                <wp:simplePos x="0" y="0"/>
                <wp:positionH relativeFrom="column">
                  <wp:posOffset>76200</wp:posOffset>
                </wp:positionH>
                <wp:positionV relativeFrom="paragraph">
                  <wp:posOffset>51435</wp:posOffset>
                </wp:positionV>
                <wp:extent cx="5308600" cy="4800600"/>
                <wp:effectExtent l="76200" t="76200" r="82550" b="76200"/>
                <wp:wrapNone/>
                <wp:docPr id="13" name="Group 13"/>
                <wp:cNvGraphicFramePr/>
                <a:graphic xmlns:a="http://schemas.openxmlformats.org/drawingml/2006/main">
                  <a:graphicData uri="http://schemas.microsoft.com/office/word/2010/wordprocessingGroup">
                    <wpg:wgp>
                      <wpg:cNvGrpSpPr/>
                      <wpg:grpSpPr>
                        <a:xfrm>
                          <a:off x="0" y="0"/>
                          <a:ext cx="5308600" cy="4800600"/>
                          <a:chOff x="0" y="0"/>
                          <a:chExt cx="5308600" cy="4800600"/>
                        </a:xfrm>
                      </wpg:grpSpPr>
                      <wps:wsp>
                        <wps:cNvPr id="12" name="32-Point Star 12"/>
                        <wps:cNvSpPr/>
                        <wps:spPr>
                          <a:xfrm>
                            <a:off x="0" y="0"/>
                            <a:ext cx="5308600" cy="4800600"/>
                          </a:xfrm>
                          <a:prstGeom prst="star32">
                            <a:avLst/>
                          </a:prstGeom>
                          <a:solidFill>
                            <a:schemeClr val="bg1"/>
                          </a:solidFill>
                          <a:ln w="381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901700" y="1104900"/>
                            <a:ext cx="3581400" cy="273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1930" w:rsidRPr="00E85A11" w:rsidRDefault="00101930" w:rsidP="00E85A11">
                              <w:pPr>
                                <w:jc w:val="center"/>
                                <w:rPr>
                                  <w:rFonts w:asciiTheme="majorHAnsi" w:hAnsiTheme="majorHAnsi"/>
                                  <w:sz w:val="20"/>
                                  <w:szCs w:val="20"/>
                                </w:rPr>
                              </w:pPr>
                              <w:r w:rsidRPr="00E85A11">
                                <w:rPr>
                                  <w:rFonts w:asciiTheme="majorHAnsi" w:hAnsiTheme="majorHAnsi"/>
                                  <w:sz w:val="20"/>
                                  <w:szCs w:val="20"/>
                                </w:rPr>
                                <w:t xml:space="preserve">The Bible refers to heaven a lot, </w:t>
                              </w:r>
                              <w:r w:rsidR="00E85A11" w:rsidRPr="00E85A11">
                                <w:rPr>
                                  <w:rFonts w:asciiTheme="majorHAnsi" w:hAnsiTheme="majorHAnsi"/>
                                  <w:sz w:val="20"/>
                                  <w:szCs w:val="20"/>
                                </w:rPr>
                                <w:br/>
                              </w:r>
                              <w:r w:rsidRPr="00E85A11">
                                <w:rPr>
                                  <w:rFonts w:asciiTheme="majorHAnsi" w:hAnsiTheme="majorHAnsi"/>
                                  <w:sz w:val="20"/>
                                  <w:szCs w:val="20"/>
                                </w:rPr>
                                <w:t xml:space="preserve">however it does not describe heaven a lot, which </w:t>
                              </w:r>
                              <w:r w:rsidR="00E85A11" w:rsidRPr="00E85A11">
                                <w:rPr>
                                  <w:rFonts w:asciiTheme="majorHAnsi" w:hAnsiTheme="majorHAnsi"/>
                                  <w:sz w:val="20"/>
                                  <w:szCs w:val="20"/>
                                </w:rPr>
                                <w:br/>
                              </w:r>
                              <w:r w:rsidRPr="00E85A11">
                                <w:rPr>
                                  <w:rFonts w:asciiTheme="majorHAnsi" w:hAnsiTheme="majorHAnsi"/>
                                  <w:sz w:val="20"/>
                                  <w:szCs w:val="20"/>
                                </w:rPr>
                                <w:t>explains why Christians have different views about it. Some people believe that heaven is an actual, physical place. Others believe heaven exists in a more spiritual dimension – it is beyond this world.</w:t>
                              </w:r>
                            </w:p>
                            <w:p w:rsidR="00101930" w:rsidRPr="00E85A11" w:rsidRDefault="00101930" w:rsidP="00E85A11">
                              <w:pPr>
                                <w:jc w:val="center"/>
                                <w:rPr>
                                  <w:rFonts w:asciiTheme="majorHAnsi" w:hAnsiTheme="majorHAnsi"/>
                                  <w:sz w:val="20"/>
                                  <w:szCs w:val="20"/>
                                </w:rPr>
                              </w:pPr>
                              <w:r w:rsidRPr="00E85A11">
                                <w:rPr>
                                  <w:rFonts w:asciiTheme="majorHAnsi" w:hAnsiTheme="majorHAnsi"/>
                                  <w:sz w:val="20"/>
                                  <w:szCs w:val="20"/>
                                </w:rPr>
                                <w:t>Christians also have different opinions about what hell is, although most believe that it is a place of suffering. Some Christians believe that it is a physical place where people burn eternally. Others believe it exists in a more spiritual dimension. Most Christians think that the real torment of hell resides in absolute separation from God as he is not present in hell.</w:t>
                              </w:r>
                            </w:p>
                            <w:p w:rsidR="00101930" w:rsidRPr="00E85A11" w:rsidRDefault="00101930" w:rsidP="00E85A11">
                              <w:pPr>
                                <w:jc w:val="center"/>
                                <w:rPr>
                                  <w:rFonts w:asciiTheme="majorHAnsi" w:hAnsiTheme="majorHAnsi"/>
                                  <w:b/>
                                  <w:color w:val="009999"/>
                                  <w:sz w:val="20"/>
                                  <w:szCs w:val="20"/>
                                </w:rPr>
                              </w:pPr>
                              <w:r w:rsidRPr="00E85A11">
                                <w:rPr>
                                  <w:rFonts w:asciiTheme="majorHAnsi" w:hAnsiTheme="majorHAnsi"/>
                                  <w:b/>
                                  <w:color w:val="009999"/>
                                  <w:sz w:val="20"/>
                                  <w:szCs w:val="20"/>
                                </w:rPr>
                                <w:t>To be in hell is not to be in the presence of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9ED46C" id="Group 13" o:spid="_x0000_s1029" style="position:absolute;margin-left:6pt;margin-top:4.05pt;width:418pt;height:378pt;z-index:251681792" coordsize="53086,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">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12" o:spid="_x0000_s1030" type="#_x0000_t60" style="position:absolute;width:53086;height:48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qCsIA&#10;AADbAAAADwAAAGRycy9kb3ducmV2LnhtbERPS2vCQBC+C/6HZYTedGMEkdRVVBBLaA8+aOttyI5J&#10;NDsbsltN/70rCN7m43vOdN6aSlypcaVlBcNBBII4s7rkXMFhv+5PQDiPrLGyTAr+ycF81u1MMdH2&#10;xlu67nwuQgi7BBUU3teJlC4ryKAb2Jo4cCfbGPQBNrnUDd5CuKlkHEVjabDk0FBgTauCssvuzyiI&#10;hj+UjpfLUfx5/ra/6fFrM0q1Um+9dvEOwlPrX+Kn+0OH+TE8fg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yoKwgAAANsAAAAPAAAAAAAAAAAAAAAAAJgCAABkcnMvZG93&#10;bnJldi54bWxQSwUGAAAAAAQABAD1AAAAhwMAAAAA&#10;" fillcolor="white [3212]" strokecolor="#099" strokeweight="3pt"/>
                <v:shape id="Text Box 144" o:spid="_x0000_s1031" type="#_x0000_t202" style="position:absolute;left:9017;top:11049;width:35814;height:27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101930" w:rsidRPr="00E85A11" w:rsidRDefault="00101930" w:rsidP="00E85A11">
                        <w:pPr>
                          <w:jc w:val="center"/>
                          <w:rPr>
                            <w:rFonts w:asciiTheme="majorHAnsi" w:hAnsiTheme="majorHAnsi"/>
                            <w:sz w:val="20"/>
                            <w:szCs w:val="20"/>
                          </w:rPr>
                        </w:pPr>
                        <w:r w:rsidRPr="00E85A11">
                          <w:rPr>
                            <w:rFonts w:asciiTheme="majorHAnsi" w:hAnsiTheme="majorHAnsi"/>
                            <w:sz w:val="20"/>
                            <w:szCs w:val="20"/>
                          </w:rPr>
                          <w:t xml:space="preserve">The Bible refers to heaven a lot, </w:t>
                        </w:r>
                        <w:r w:rsidR="00E85A11" w:rsidRPr="00E85A11">
                          <w:rPr>
                            <w:rFonts w:asciiTheme="majorHAnsi" w:hAnsiTheme="majorHAnsi"/>
                            <w:sz w:val="20"/>
                            <w:szCs w:val="20"/>
                          </w:rPr>
                          <w:br/>
                        </w:r>
                        <w:r w:rsidRPr="00E85A11">
                          <w:rPr>
                            <w:rFonts w:asciiTheme="majorHAnsi" w:hAnsiTheme="majorHAnsi"/>
                            <w:sz w:val="20"/>
                            <w:szCs w:val="20"/>
                          </w:rPr>
                          <w:t xml:space="preserve">however it does not describe heaven a lot, which </w:t>
                        </w:r>
                        <w:r w:rsidR="00E85A11" w:rsidRPr="00E85A11">
                          <w:rPr>
                            <w:rFonts w:asciiTheme="majorHAnsi" w:hAnsiTheme="majorHAnsi"/>
                            <w:sz w:val="20"/>
                            <w:szCs w:val="20"/>
                          </w:rPr>
                          <w:br/>
                        </w:r>
                        <w:r w:rsidRPr="00E85A11">
                          <w:rPr>
                            <w:rFonts w:asciiTheme="majorHAnsi" w:hAnsiTheme="majorHAnsi"/>
                            <w:sz w:val="20"/>
                            <w:szCs w:val="20"/>
                          </w:rPr>
                          <w:t>explains why Christians have different views about it. Some people believe that heaven is an actual, physical place. Others believe heaven exists in a more spiritual dimension – it is beyond this world.</w:t>
                        </w:r>
                      </w:p>
                      <w:p w:rsidR="00101930" w:rsidRPr="00E85A11" w:rsidRDefault="00101930" w:rsidP="00E85A11">
                        <w:pPr>
                          <w:jc w:val="center"/>
                          <w:rPr>
                            <w:rFonts w:asciiTheme="majorHAnsi" w:hAnsiTheme="majorHAnsi"/>
                            <w:sz w:val="20"/>
                            <w:szCs w:val="20"/>
                          </w:rPr>
                        </w:pPr>
                        <w:r w:rsidRPr="00E85A11">
                          <w:rPr>
                            <w:rFonts w:asciiTheme="majorHAnsi" w:hAnsiTheme="majorHAnsi"/>
                            <w:sz w:val="20"/>
                            <w:szCs w:val="20"/>
                          </w:rPr>
                          <w:t>Christians also have different opinions about what hell is, although most believe that it is a place of suffering. Some Christians believe that it is a physical place where people burn eternally. Others believe it exists in a more spiritual dimension. Most Christians think that the real torment of hell resides in absolute separation from God as he is not present in hell.</w:t>
                        </w:r>
                      </w:p>
                      <w:p w:rsidR="00101930" w:rsidRPr="00E85A11" w:rsidRDefault="00101930" w:rsidP="00E85A11">
                        <w:pPr>
                          <w:jc w:val="center"/>
                          <w:rPr>
                            <w:rFonts w:asciiTheme="majorHAnsi" w:hAnsiTheme="majorHAnsi"/>
                            <w:b/>
                            <w:color w:val="009999"/>
                            <w:sz w:val="20"/>
                            <w:szCs w:val="20"/>
                          </w:rPr>
                        </w:pPr>
                        <w:r w:rsidRPr="00E85A11">
                          <w:rPr>
                            <w:rFonts w:asciiTheme="majorHAnsi" w:hAnsiTheme="majorHAnsi"/>
                            <w:b/>
                            <w:color w:val="009999"/>
                            <w:sz w:val="20"/>
                            <w:szCs w:val="20"/>
                          </w:rPr>
                          <w:t>To be in hell is not to be in the presence of God.</w:t>
                        </w:r>
                      </w:p>
                    </w:txbxContent>
                  </v:textbox>
                </v:shape>
              </v:group>
            </w:pict>
          </mc:Fallback>
        </mc:AlternateContent>
      </w:r>
    </w:p>
    <w:p w:rsidR="00654C72" w:rsidRDefault="00565A11" w:rsidP="00624FE8">
      <w:pPr>
        <w:tabs>
          <w:tab w:val="left" w:pos="6240"/>
        </w:tabs>
      </w:pPr>
      <w:r>
        <w:rPr>
          <w:noProof/>
          <w:lang w:eastAsia="en-GB"/>
        </w:rPr>
        <mc:AlternateContent>
          <mc:Choice Requires="wpg">
            <w:drawing>
              <wp:anchor distT="0" distB="0" distL="114300" distR="114300" simplePos="0" relativeHeight="251652096" behindDoc="0" locked="0" layoutInCell="1" allowOverlap="1" wp14:anchorId="0E8AB689" wp14:editId="7A895246">
                <wp:simplePos x="0" y="0"/>
                <wp:positionH relativeFrom="column">
                  <wp:posOffset>5905500</wp:posOffset>
                </wp:positionH>
                <wp:positionV relativeFrom="paragraph">
                  <wp:posOffset>146685</wp:posOffset>
                </wp:positionV>
                <wp:extent cx="4229100" cy="2844800"/>
                <wp:effectExtent l="0" t="0" r="19050" b="12700"/>
                <wp:wrapNone/>
                <wp:docPr id="21" name="Group 21"/>
                <wp:cNvGraphicFramePr/>
                <a:graphic xmlns:a="http://schemas.openxmlformats.org/drawingml/2006/main">
                  <a:graphicData uri="http://schemas.microsoft.com/office/word/2010/wordprocessingGroup">
                    <wpg:wgp>
                      <wpg:cNvGrpSpPr/>
                      <wpg:grpSpPr>
                        <a:xfrm>
                          <a:off x="0" y="0"/>
                          <a:ext cx="4229100" cy="2844800"/>
                          <a:chOff x="0" y="0"/>
                          <a:chExt cx="4229100" cy="2844800"/>
                        </a:xfrm>
                      </wpg:grpSpPr>
                      <wps:wsp>
                        <wps:cNvPr id="15" name="Rounded Rectangle 15"/>
                        <wps:cNvSpPr/>
                        <wps:spPr>
                          <a:xfrm>
                            <a:off x="0" y="0"/>
                            <a:ext cx="4229100" cy="2844800"/>
                          </a:xfrm>
                          <a:prstGeom prst="roundRect">
                            <a:avLst/>
                          </a:prstGeom>
                          <a:solidFill>
                            <a:srgbClr val="0099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Text Box 114"/>
                        <wps:cNvSpPr txBox="1"/>
                        <wps:spPr>
                          <a:xfrm>
                            <a:off x="0" y="88900"/>
                            <a:ext cx="4203700" cy="27305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101930" w:rsidRPr="00E85A11" w:rsidRDefault="00E85A11" w:rsidP="00E85A11">
                              <w:pPr>
                                <w:spacing w:after="0"/>
                                <w:rPr>
                                  <w:color w:val="FFFFFF" w:themeColor="background1"/>
                                </w:rPr>
                              </w:pPr>
                              <w:r>
                                <w:rPr>
                                  <w:b/>
                                  <w:color w:val="FFFFFF" w:themeColor="background1"/>
                                </w:rPr>
                                <w:t xml:space="preserve"> </w:t>
                              </w:r>
                              <w:r w:rsidR="00101930" w:rsidRPr="00E85A11">
                                <w:rPr>
                                  <w:b/>
                                  <w:color w:val="FFFFFF" w:themeColor="background1"/>
                                </w:rPr>
                                <w:t>Eschatology</w:t>
                              </w:r>
                              <w:r>
                                <w:rPr>
                                  <w:color w:val="FFFFFF" w:themeColor="background1"/>
                                </w:rPr>
                                <w:t xml:space="preserve">, meaning ‘last things’, </w:t>
                              </w:r>
                              <w:r w:rsidR="00101930" w:rsidRPr="00E85A11">
                                <w:rPr>
                                  <w:color w:val="FFFFFF" w:themeColor="background1"/>
                                </w:rPr>
                                <w:t>refers to beliefs about death, judgment, heaven and hell. These are also known as the ‘last things’.</w:t>
                              </w:r>
                            </w:p>
                            <w:p w:rsidR="00101930" w:rsidRPr="00E85A11" w:rsidRDefault="00101930" w:rsidP="00E85A11">
                              <w:pPr>
                                <w:spacing w:after="0"/>
                                <w:rPr>
                                  <w:color w:val="FFFFFF" w:themeColor="background1"/>
                                </w:rPr>
                              </w:pPr>
                              <w:r w:rsidRPr="00E85A11">
                                <w:rPr>
                                  <w:color w:val="FFFFFF" w:themeColor="background1"/>
                                </w:rPr>
                                <w:t>Christians believe:</w:t>
                              </w:r>
                            </w:p>
                            <w:p w:rsidR="00101930" w:rsidRPr="00E85A11" w:rsidRDefault="00101930" w:rsidP="00E85A11">
                              <w:pPr>
                                <w:numPr>
                                  <w:ilvl w:val="0"/>
                                  <w:numId w:val="1"/>
                                </w:numPr>
                                <w:spacing w:after="0"/>
                                <w:rPr>
                                  <w:color w:val="FFFFFF" w:themeColor="background1"/>
                                </w:rPr>
                              </w:pPr>
                              <w:r w:rsidRPr="00E85A11">
                                <w:rPr>
                                  <w:color w:val="FFFFFF" w:themeColor="background1"/>
                                </w:rPr>
                                <w:t>That Jesus was resurrected and that they, too, will resurrect</w:t>
                              </w:r>
                            </w:p>
                            <w:p w:rsidR="00101930" w:rsidRPr="00E85A11" w:rsidRDefault="00101930" w:rsidP="00E85A11">
                              <w:pPr>
                                <w:numPr>
                                  <w:ilvl w:val="0"/>
                                  <w:numId w:val="1"/>
                                </w:numPr>
                                <w:spacing w:after="0"/>
                                <w:rPr>
                                  <w:color w:val="FFFFFF" w:themeColor="background1"/>
                                </w:rPr>
                              </w:pPr>
                              <w:r w:rsidRPr="00E85A11">
                                <w:rPr>
                                  <w:color w:val="FFFFFF" w:themeColor="background1"/>
                                </w:rPr>
                                <w:t>Life is a preparation for an afterlife to be with God in heaven</w:t>
                              </w:r>
                            </w:p>
                            <w:p w:rsidR="00101930" w:rsidRPr="00E85A11" w:rsidRDefault="00101930" w:rsidP="00E85A11">
                              <w:pPr>
                                <w:numPr>
                                  <w:ilvl w:val="0"/>
                                  <w:numId w:val="1"/>
                                </w:numPr>
                                <w:spacing w:after="0"/>
                                <w:rPr>
                                  <w:color w:val="FFFFFF" w:themeColor="background1"/>
                                </w:rPr>
                              </w:pPr>
                              <w:r w:rsidRPr="00E85A11">
                                <w:rPr>
                                  <w:color w:val="FFFFFF" w:themeColor="background1"/>
                                </w:rPr>
                                <w:t>In the Nicene Creed: “We look for the resurrection of the dead and the life of the world to come”</w:t>
                              </w:r>
                            </w:p>
                            <w:p w:rsidR="00101930" w:rsidRPr="00E85A11" w:rsidRDefault="00101930" w:rsidP="00E85A11">
                              <w:pPr>
                                <w:numPr>
                                  <w:ilvl w:val="0"/>
                                  <w:numId w:val="1"/>
                                </w:numPr>
                                <w:spacing w:after="0"/>
                                <w:rPr>
                                  <w:color w:val="FFFFFF" w:themeColor="background1"/>
                                </w:rPr>
                              </w:pPr>
                              <w:r w:rsidRPr="00E85A11">
                                <w:rPr>
                                  <w:color w:val="FFFFFF" w:themeColor="background1"/>
                                </w:rPr>
                                <w:t>Jesus’ death and resurrection provides them with evidence that death is not the end</w:t>
                              </w:r>
                            </w:p>
                            <w:p w:rsidR="00101930" w:rsidRPr="00E85A11" w:rsidRDefault="00101930" w:rsidP="00E85A11">
                              <w:pPr>
                                <w:numPr>
                                  <w:ilvl w:val="0"/>
                                  <w:numId w:val="1"/>
                                </w:numPr>
                                <w:spacing w:after="0"/>
                                <w:rPr>
                                  <w:color w:val="FFFFFF" w:themeColor="background1"/>
                                </w:rPr>
                              </w:pPr>
                              <w:r w:rsidRPr="00E85A11">
                                <w:rPr>
                                  <w:color w:val="FFFFFF" w:themeColor="background1"/>
                                </w:rPr>
                                <w:t>The physical body dies and the immortal soul lives on</w:t>
                              </w:r>
                            </w:p>
                            <w:p w:rsidR="00101930" w:rsidRPr="00E85A11" w:rsidRDefault="00101930" w:rsidP="00E85A11">
                              <w:pPr>
                                <w:numPr>
                                  <w:ilvl w:val="0"/>
                                  <w:numId w:val="1"/>
                                </w:numPr>
                                <w:spacing w:after="0"/>
                                <w:rPr>
                                  <w:color w:val="FFFFFF" w:themeColor="background1"/>
                                </w:rPr>
                              </w:pPr>
                              <w:r w:rsidRPr="00E85A11">
                                <w:rPr>
                                  <w:color w:val="FFFFFF" w:themeColor="background1"/>
                                </w:rPr>
                                <w:t>The cross is symbolic of death and resurrection</w:t>
                              </w:r>
                            </w:p>
                            <w:p w:rsidR="00101930" w:rsidRPr="00E85A11" w:rsidRDefault="00101930" w:rsidP="00E85A11">
                              <w:pPr>
                                <w:numPr>
                                  <w:ilvl w:val="0"/>
                                  <w:numId w:val="1"/>
                                </w:numPr>
                                <w:spacing w:after="0"/>
                                <w:rPr>
                                  <w:color w:val="FFFFFF" w:themeColor="background1"/>
                                </w:rPr>
                              </w:pPr>
                              <w:r w:rsidRPr="00E85A11">
                                <w:rPr>
                                  <w:color w:val="FFFFFF" w:themeColor="background1"/>
                                </w:rPr>
                                <w:t>In John’s Gospel, Jesus raises Lazarus from the dead. Jesus says that anyone who believes in him will never die</w:t>
                              </w:r>
                            </w:p>
                            <w:p w:rsidR="00101930" w:rsidRPr="00E85A11" w:rsidRDefault="00101930" w:rsidP="00E85A11">
                              <w:pPr>
                                <w:numPr>
                                  <w:ilvl w:val="0"/>
                                  <w:numId w:val="1"/>
                                </w:numPr>
                                <w:spacing w:after="0"/>
                                <w:rPr>
                                  <w:color w:val="FFFFFF" w:themeColor="background1"/>
                                </w:rPr>
                              </w:pPr>
                              <w:r w:rsidRPr="00E85A11">
                                <w:rPr>
                                  <w:color w:val="FFFFFF" w:themeColor="background1"/>
                                </w:rPr>
                                <w:t>The way to heaven is through faith in Jesus</w:t>
                              </w: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8AB689" id="Group 21" o:spid="_x0000_s1032" style="position:absolute;margin-left:465pt;margin-top:11.55pt;width:333pt;height:224pt;z-index:251652096" coordsize="42291,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">
                <v:roundrect id="Rounded Rectangle 15" o:spid="_x0000_s1033" style="position:absolute;width:42291;height:28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AXcEA&#10;AADbAAAADwAAAGRycy9kb3ducmV2LnhtbERPTWuDQBC9B/oflin0lqwNqMVmlVIIhNKLNiTXwZ2o&#10;ZHdW3DWx/75bKPQ2j/c5u2qxRtxo8oNjBc+bBARx6/TAnYLj1379AsIHZI3GMSn4Jg9V+bDaYaHd&#10;nWu6NaETMYR9gQr6EMZCSt/2ZNFv3EgcuYubLIYIp07qCe8x3Bq5TZJMWhw4NvQ40ntP7bWZrYJ8&#10;Wx9McprP5/3wMec2xdp8Zko9PS5vryACLeFf/Oc+6Dg/hd9f4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AF3BAAAA2wAAAA8AAAAAAAAAAAAAAAAAmAIAAGRycy9kb3du&#10;cmV2LnhtbFBLBQYAAAAABAAEAPUAAACGAwAAAAA=&#10;" fillcolor="#099" strokecolor="black [3213]" strokeweight="1pt">
                  <v:stroke joinstyle="miter"/>
                </v:roundrect>
                <v:shape id="Text Box 114" o:spid="_x0000_s1034" type="#_x0000_t202" style="position:absolute;top:889;width:42037;height:27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lScQA&#10;AADcAAAADwAAAGRycy9kb3ducmV2LnhtbESPT4vCMBDF7wv7HcII3rapf5DdahQVBD14UHfvYzO2&#10;xWbSbWKtfnojCN5meO/35s1k1ppSNFS7wrKCXhSDIE6tLjhT8HtYfX2DcB5ZY2mZFNzIwWz6+THB&#10;RNsr76jZ+0yEEHYJKsi9rxIpXZqTQRfZijhoJ1sb9GGtM6lrvIZwU8p+HI+kwYLDhRwrWuaUnvcX&#10;E2o0f8fBj59b57an/mJzx+3x/K9Ut9POxyA8tf5tftFrHbjeEJ7PhAn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UnEAAAA3AAAAA8AAAAAAAAAAAAAAAAAmAIAAGRycy9k&#10;b3ducmV2LnhtbFBLBQYAAAAABAAEAPUAAACJAwAAAAA=&#10;" filled="f" stroked="f" strokeweight="1pt">
                  <v:textbox>
                    <w:txbxContent>
                      <w:p w:rsidR="00101930" w:rsidRPr="00E85A11" w:rsidRDefault="00E85A11" w:rsidP="00E85A11">
                        <w:pPr>
                          <w:spacing w:after="0"/>
                          <w:rPr>
                            <w:color w:val="FFFFFF" w:themeColor="background1"/>
                          </w:rPr>
                        </w:pPr>
                        <w:r>
                          <w:rPr>
                            <w:b/>
                            <w:color w:val="FFFFFF" w:themeColor="background1"/>
                          </w:rPr>
                          <w:t xml:space="preserve"> </w:t>
                        </w:r>
                        <w:r w:rsidR="00101930" w:rsidRPr="00E85A11">
                          <w:rPr>
                            <w:b/>
                            <w:color w:val="FFFFFF" w:themeColor="background1"/>
                          </w:rPr>
                          <w:t>Eschatology</w:t>
                        </w:r>
                        <w:r>
                          <w:rPr>
                            <w:color w:val="FFFFFF" w:themeColor="background1"/>
                          </w:rPr>
                          <w:t xml:space="preserve">, meaning ‘last things’, </w:t>
                        </w:r>
                        <w:r w:rsidR="00101930" w:rsidRPr="00E85A11">
                          <w:rPr>
                            <w:color w:val="FFFFFF" w:themeColor="background1"/>
                          </w:rPr>
                          <w:t>refers to beliefs about death, judgment, heaven and hell. These are also known as the ‘last things’.</w:t>
                        </w:r>
                      </w:p>
                      <w:p w:rsidR="00101930" w:rsidRPr="00E85A11" w:rsidRDefault="00101930" w:rsidP="00E85A11">
                        <w:pPr>
                          <w:spacing w:after="0"/>
                          <w:rPr>
                            <w:color w:val="FFFFFF" w:themeColor="background1"/>
                          </w:rPr>
                        </w:pPr>
                        <w:r w:rsidRPr="00E85A11">
                          <w:rPr>
                            <w:color w:val="FFFFFF" w:themeColor="background1"/>
                          </w:rPr>
                          <w:t>Christians believe:</w:t>
                        </w:r>
                      </w:p>
                      <w:p w:rsidR="00101930" w:rsidRPr="00E85A11" w:rsidRDefault="00101930" w:rsidP="00E85A11">
                        <w:pPr>
                          <w:numPr>
                            <w:ilvl w:val="0"/>
                            <w:numId w:val="1"/>
                          </w:numPr>
                          <w:spacing w:after="0"/>
                          <w:rPr>
                            <w:color w:val="FFFFFF" w:themeColor="background1"/>
                          </w:rPr>
                        </w:pPr>
                        <w:r w:rsidRPr="00E85A11">
                          <w:rPr>
                            <w:color w:val="FFFFFF" w:themeColor="background1"/>
                          </w:rPr>
                          <w:t>That Jesus was resurrected and that they, too, will resurrect</w:t>
                        </w:r>
                      </w:p>
                      <w:p w:rsidR="00101930" w:rsidRPr="00E85A11" w:rsidRDefault="00101930" w:rsidP="00E85A11">
                        <w:pPr>
                          <w:numPr>
                            <w:ilvl w:val="0"/>
                            <w:numId w:val="1"/>
                          </w:numPr>
                          <w:spacing w:after="0"/>
                          <w:rPr>
                            <w:color w:val="FFFFFF" w:themeColor="background1"/>
                          </w:rPr>
                        </w:pPr>
                        <w:r w:rsidRPr="00E85A11">
                          <w:rPr>
                            <w:color w:val="FFFFFF" w:themeColor="background1"/>
                          </w:rPr>
                          <w:t>Life is a preparation for an afterlife to be with God in heaven</w:t>
                        </w:r>
                      </w:p>
                      <w:p w:rsidR="00101930" w:rsidRPr="00E85A11" w:rsidRDefault="00101930" w:rsidP="00E85A11">
                        <w:pPr>
                          <w:numPr>
                            <w:ilvl w:val="0"/>
                            <w:numId w:val="1"/>
                          </w:numPr>
                          <w:spacing w:after="0"/>
                          <w:rPr>
                            <w:color w:val="FFFFFF" w:themeColor="background1"/>
                          </w:rPr>
                        </w:pPr>
                        <w:r w:rsidRPr="00E85A11">
                          <w:rPr>
                            <w:color w:val="FFFFFF" w:themeColor="background1"/>
                          </w:rPr>
                          <w:t>In the Nicene Creed: “We look for the resurrection of the dead and the life of the world to come”</w:t>
                        </w:r>
                      </w:p>
                      <w:p w:rsidR="00101930" w:rsidRPr="00E85A11" w:rsidRDefault="00101930" w:rsidP="00E85A11">
                        <w:pPr>
                          <w:numPr>
                            <w:ilvl w:val="0"/>
                            <w:numId w:val="1"/>
                          </w:numPr>
                          <w:spacing w:after="0"/>
                          <w:rPr>
                            <w:color w:val="FFFFFF" w:themeColor="background1"/>
                          </w:rPr>
                        </w:pPr>
                        <w:r w:rsidRPr="00E85A11">
                          <w:rPr>
                            <w:color w:val="FFFFFF" w:themeColor="background1"/>
                          </w:rPr>
                          <w:t>Jesus’ death and resurrection provides them with evidence that death is not the end</w:t>
                        </w:r>
                      </w:p>
                      <w:p w:rsidR="00101930" w:rsidRPr="00E85A11" w:rsidRDefault="00101930" w:rsidP="00E85A11">
                        <w:pPr>
                          <w:numPr>
                            <w:ilvl w:val="0"/>
                            <w:numId w:val="1"/>
                          </w:numPr>
                          <w:spacing w:after="0"/>
                          <w:rPr>
                            <w:color w:val="FFFFFF" w:themeColor="background1"/>
                          </w:rPr>
                        </w:pPr>
                        <w:r w:rsidRPr="00E85A11">
                          <w:rPr>
                            <w:color w:val="FFFFFF" w:themeColor="background1"/>
                          </w:rPr>
                          <w:t>The physical body dies and the immortal soul lives on</w:t>
                        </w:r>
                      </w:p>
                      <w:p w:rsidR="00101930" w:rsidRPr="00E85A11" w:rsidRDefault="00101930" w:rsidP="00E85A11">
                        <w:pPr>
                          <w:numPr>
                            <w:ilvl w:val="0"/>
                            <w:numId w:val="1"/>
                          </w:numPr>
                          <w:spacing w:after="0"/>
                          <w:rPr>
                            <w:color w:val="FFFFFF" w:themeColor="background1"/>
                          </w:rPr>
                        </w:pPr>
                        <w:r w:rsidRPr="00E85A11">
                          <w:rPr>
                            <w:color w:val="FFFFFF" w:themeColor="background1"/>
                          </w:rPr>
                          <w:t>The cross is symbolic of death and resurrection</w:t>
                        </w:r>
                      </w:p>
                      <w:p w:rsidR="00101930" w:rsidRPr="00E85A11" w:rsidRDefault="00101930" w:rsidP="00E85A11">
                        <w:pPr>
                          <w:numPr>
                            <w:ilvl w:val="0"/>
                            <w:numId w:val="1"/>
                          </w:numPr>
                          <w:spacing w:after="0"/>
                          <w:rPr>
                            <w:color w:val="FFFFFF" w:themeColor="background1"/>
                          </w:rPr>
                        </w:pPr>
                        <w:r w:rsidRPr="00E85A11">
                          <w:rPr>
                            <w:color w:val="FFFFFF" w:themeColor="background1"/>
                          </w:rPr>
                          <w:t>In John’s Gospel, Jesus raises Lazarus from the dead. Jesus says that anyone who believes in him will never die</w:t>
                        </w:r>
                      </w:p>
                      <w:p w:rsidR="00101930" w:rsidRPr="00E85A11" w:rsidRDefault="00101930" w:rsidP="00E85A11">
                        <w:pPr>
                          <w:numPr>
                            <w:ilvl w:val="0"/>
                            <w:numId w:val="1"/>
                          </w:numPr>
                          <w:spacing w:after="0"/>
                          <w:rPr>
                            <w:color w:val="FFFFFF" w:themeColor="background1"/>
                          </w:rPr>
                        </w:pPr>
                        <w:r w:rsidRPr="00E85A11">
                          <w:rPr>
                            <w:color w:val="FFFFFF" w:themeColor="background1"/>
                          </w:rPr>
                          <w:t>The way to heaven is through faith in Jesus</w:t>
                        </w: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p w:rsidR="00101930" w:rsidRDefault="00101930" w:rsidP="00E85A11">
                        <w:pPr>
                          <w:spacing w:after="0"/>
                        </w:pPr>
                      </w:p>
                    </w:txbxContent>
                  </v:textbox>
                </v:shape>
              </v:group>
            </w:pict>
          </mc:Fallback>
        </mc:AlternateContent>
      </w:r>
      <w:r w:rsidR="00624FE8">
        <w:tab/>
      </w:r>
    </w:p>
    <w:p w:rsidR="00101930" w:rsidRDefault="005D6274" w:rsidP="00624FE8">
      <w:pPr>
        <w:tabs>
          <w:tab w:val="left" w:pos="6240"/>
        </w:tabs>
      </w:pPr>
      <w:r>
        <w:rPr>
          <w:noProof/>
          <w:lang w:eastAsia="en-GB"/>
        </w:rPr>
        <w:drawing>
          <wp:anchor distT="0" distB="0" distL="114300" distR="114300" simplePos="0" relativeHeight="251695104" behindDoc="0" locked="0" layoutInCell="1" allowOverlap="1" wp14:anchorId="01264397" wp14:editId="33FBAA95">
            <wp:simplePos x="0" y="0"/>
            <wp:positionH relativeFrom="margin">
              <wp:posOffset>9849948</wp:posOffset>
            </wp:positionH>
            <wp:positionV relativeFrom="paragraph">
              <wp:posOffset>141604</wp:posOffset>
            </wp:positionV>
            <wp:extent cx="709284" cy="945712"/>
            <wp:effectExtent l="57150" t="38100" r="0" b="45085"/>
            <wp:wrapNone/>
            <wp:docPr id="23" name="Picture 23" descr="Image result for crucifi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ucifix clipar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39000" y1="28750" x2="53333" y2="38750"/>
                                  <a14:foregroundMark x1="41333" y1="37750" x2="41333" y2="37750"/>
                                  <a14:foregroundMark x1="46667" y1="31250" x2="45667" y2="69750"/>
                                </a14:backgroundRemoval>
                              </a14:imgEffect>
                            </a14:imgLayer>
                          </a14:imgProps>
                        </a:ext>
                        <a:ext uri="{28A0092B-C50C-407E-A947-70E740481C1C}">
                          <a14:useLocalDpi xmlns:a14="http://schemas.microsoft.com/office/drawing/2010/main" val="0"/>
                        </a:ext>
                      </a:extLst>
                    </a:blip>
                    <a:srcRect/>
                    <a:stretch>
                      <a:fillRect/>
                    </a:stretch>
                  </pic:blipFill>
                  <pic:spPr bwMode="auto">
                    <a:xfrm rot="20912213">
                      <a:off x="0" y="0"/>
                      <a:ext cx="709284" cy="945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644225" w:rsidP="00624FE8">
      <w:pPr>
        <w:tabs>
          <w:tab w:val="left" w:pos="6240"/>
        </w:tabs>
      </w:pPr>
      <w:r>
        <w:rPr>
          <w:noProof/>
          <w:lang w:eastAsia="en-GB"/>
        </w:rPr>
        <w:drawing>
          <wp:anchor distT="0" distB="0" distL="114300" distR="114300" simplePos="0" relativeHeight="251697152" behindDoc="0" locked="0" layoutInCell="1" allowOverlap="1" wp14:anchorId="7ECB757D" wp14:editId="5E673AF6">
            <wp:simplePos x="0" y="0"/>
            <wp:positionH relativeFrom="margin">
              <wp:posOffset>9490710</wp:posOffset>
            </wp:positionH>
            <wp:positionV relativeFrom="paragraph">
              <wp:posOffset>39370</wp:posOffset>
            </wp:positionV>
            <wp:extent cx="1238930" cy="1465802"/>
            <wp:effectExtent l="0" t="0" r="75565" b="0"/>
            <wp:wrapNone/>
            <wp:docPr id="28" name="Picture 28" descr="Image result for esch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schatology"/>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9912" b="89912" l="9894" r="94464"/>
                              </a14:imgEffect>
                            </a14:imgLayer>
                          </a14:imgProps>
                        </a:ext>
                        <a:ext uri="{28A0092B-C50C-407E-A947-70E740481C1C}">
                          <a14:useLocalDpi xmlns:a14="http://schemas.microsoft.com/office/drawing/2010/main" val="0"/>
                        </a:ext>
                      </a:extLst>
                    </a:blip>
                    <a:srcRect l="41540" t="8585" r="7030"/>
                    <a:stretch/>
                  </pic:blipFill>
                  <pic:spPr bwMode="auto">
                    <a:xfrm rot="1647834">
                      <a:off x="0" y="0"/>
                      <a:ext cx="1238930" cy="146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7001E8" w:rsidP="00624FE8">
      <w:pPr>
        <w:tabs>
          <w:tab w:val="left" w:pos="6240"/>
        </w:tabs>
      </w:pPr>
      <w:r>
        <w:rPr>
          <w:noProof/>
          <w:lang w:eastAsia="en-GB"/>
        </w:rPr>
        <w:drawing>
          <wp:anchor distT="0" distB="0" distL="114300" distR="114300" simplePos="0" relativeHeight="251709440" behindDoc="0" locked="0" layoutInCell="1" allowOverlap="1" wp14:anchorId="394DE7A1" wp14:editId="7CBBD36B">
            <wp:simplePos x="0" y="0"/>
            <wp:positionH relativeFrom="column">
              <wp:posOffset>13576301</wp:posOffset>
            </wp:positionH>
            <wp:positionV relativeFrom="paragraph">
              <wp:posOffset>115125</wp:posOffset>
            </wp:positionV>
            <wp:extent cx="952500" cy="1188357"/>
            <wp:effectExtent l="0" t="38100" r="0" b="12065"/>
            <wp:wrapNone/>
            <wp:docPr id="82" name="Picture 82" descr="Image result for 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victory"/>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0" b="100000" l="0" r="99643">
                                  <a14:foregroundMark x1="20000" y1="32571" x2="74286" y2="29714"/>
                                  <a14:foregroundMark x1="36071" y1="41429" x2="61786" y2="40857"/>
                                  <a14:foregroundMark x1="17500" y1="7429" x2="74286" y2="9429"/>
                                  <a14:foregroundMark x1="17143" y1="6286" x2="73571" y2="6571"/>
                                  <a14:foregroundMark x1="17143" y1="10000" x2="73214" y2="10286"/>
                                </a14:backgroundRemoval>
                              </a14:imgEffect>
                            </a14:imgLayer>
                          </a14:imgProps>
                        </a:ext>
                        <a:ext uri="{28A0092B-C50C-407E-A947-70E740481C1C}">
                          <a14:useLocalDpi xmlns:a14="http://schemas.microsoft.com/office/drawing/2010/main" val="0"/>
                        </a:ext>
                      </a:extLst>
                    </a:blip>
                    <a:srcRect/>
                    <a:stretch>
                      <a:fillRect/>
                    </a:stretch>
                  </pic:blipFill>
                  <pic:spPr bwMode="auto">
                    <a:xfrm rot="932490">
                      <a:off x="0" y="0"/>
                      <a:ext cx="952500" cy="1188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101930" w:rsidP="00624FE8">
      <w:pPr>
        <w:tabs>
          <w:tab w:val="left" w:pos="6240"/>
        </w:tabs>
      </w:pPr>
    </w:p>
    <w:p w:rsidR="00101930" w:rsidRDefault="005D6274" w:rsidP="00624FE8">
      <w:pPr>
        <w:tabs>
          <w:tab w:val="left" w:pos="6240"/>
        </w:tabs>
      </w:pPr>
      <w:r>
        <w:rPr>
          <w:noProof/>
          <w:lang w:eastAsia="en-GB"/>
        </w:rPr>
        <w:drawing>
          <wp:anchor distT="0" distB="0" distL="114300" distR="114300" simplePos="0" relativeHeight="251708416" behindDoc="0" locked="0" layoutInCell="1" allowOverlap="1" wp14:anchorId="4CAA9819" wp14:editId="4799C409">
            <wp:simplePos x="0" y="0"/>
            <wp:positionH relativeFrom="margin">
              <wp:posOffset>5308600</wp:posOffset>
            </wp:positionH>
            <wp:positionV relativeFrom="paragraph">
              <wp:posOffset>148590</wp:posOffset>
            </wp:positionV>
            <wp:extent cx="1168400" cy="399415"/>
            <wp:effectExtent l="0" t="0" r="0" b="635"/>
            <wp:wrapNone/>
            <wp:docPr id="80" name="Picture 80"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ara Script Demo"/>
                    <pic:cNvPicPr>
                      <a:picLocks noChangeAspect="1" noChangeArrowheads="1"/>
                    </pic:cNvPicPr>
                  </pic:nvPicPr>
                  <pic:blipFill rotWithShape="1">
                    <a:blip r:embed="rId27">
                      <a:extLst>
                        <a:ext uri="{28A0092B-C50C-407E-A947-70E740481C1C}">
                          <a14:useLocalDpi xmlns:a14="http://schemas.microsoft.com/office/drawing/2010/main" val="0"/>
                        </a:ext>
                      </a:extLst>
                    </a:blip>
                    <a:srcRect t="1" r="48743" b="-6855"/>
                    <a:stretch/>
                  </pic:blipFill>
                  <pic:spPr bwMode="auto">
                    <a:xfrm>
                      <a:off x="0" y="0"/>
                      <a:ext cx="1168400" cy="399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6368" behindDoc="0" locked="0" layoutInCell="1" allowOverlap="1" wp14:anchorId="710255A6" wp14:editId="019CACFB">
                <wp:simplePos x="0" y="0"/>
                <wp:positionH relativeFrom="column">
                  <wp:posOffset>6413500</wp:posOffset>
                </wp:positionH>
                <wp:positionV relativeFrom="paragraph">
                  <wp:posOffset>274955</wp:posOffset>
                </wp:positionV>
                <wp:extent cx="3746500" cy="85090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74650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6274" w:rsidRPr="005D6274" w:rsidRDefault="005D6274">
                            <w:pPr>
                              <w:rPr>
                                <w:rFonts w:ascii="Lucida Handwriting" w:hAnsi="Lucida Handwriting"/>
                                <w:sz w:val="20"/>
                                <w:szCs w:val="20"/>
                              </w:rPr>
                            </w:pPr>
                            <w:r w:rsidRPr="005D6274">
                              <w:rPr>
                                <w:rFonts w:ascii="Lucida Handwriting" w:hAnsi="Lucida Handwriting"/>
                                <w:sz w:val="20"/>
                                <w:szCs w:val="20"/>
                              </w:rPr>
                              <w:t>“We acknowledge one Baptism for the forgiveness of sins. We look for the resurrection of the dead and the life of the world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255A6" id="Text Box 79" o:spid="_x0000_s1035" type="#_x0000_t202" style="position:absolute;margin-left:505pt;margin-top:21.65pt;width:295pt;height: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" filled="f" stroked="f" strokeweight=".5pt">
                <v:textbox>
                  <w:txbxContent>
                    <w:p w:rsidR="005D6274" w:rsidRPr="005D6274" w:rsidRDefault="005D6274">
                      <w:pPr>
                        <w:rPr>
                          <w:rFonts w:ascii="Lucida Handwriting" w:hAnsi="Lucida Handwriting"/>
                          <w:sz w:val="20"/>
                          <w:szCs w:val="20"/>
                        </w:rPr>
                      </w:pPr>
                      <w:r w:rsidRPr="005D6274">
                        <w:rPr>
                          <w:rFonts w:ascii="Lucida Handwriting" w:hAnsi="Lucida Handwriting"/>
                          <w:sz w:val="20"/>
                          <w:szCs w:val="20"/>
                        </w:rPr>
                        <w:t>“We acknowledge one Baptism for the forgiveness of sins. We look for the resurrection of the dead and the life of the world to come.”</w:t>
                      </w:r>
                    </w:p>
                  </w:txbxContent>
                </v:textbox>
              </v:shape>
            </w:pict>
          </mc:Fallback>
        </mc:AlternateContent>
      </w:r>
      <w:r w:rsidR="00026DA1">
        <w:rPr>
          <w:noProof/>
          <w:lang w:eastAsia="en-GB"/>
        </w:rPr>
        <w:drawing>
          <wp:anchor distT="0" distB="0" distL="114300" distR="114300" simplePos="0" relativeHeight="251696128" behindDoc="0" locked="0" layoutInCell="1" allowOverlap="1" wp14:anchorId="72A4CD68" wp14:editId="3768FFC6">
            <wp:simplePos x="0" y="0"/>
            <wp:positionH relativeFrom="margin">
              <wp:posOffset>128905</wp:posOffset>
            </wp:positionH>
            <wp:positionV relativeFrom="paragraph">
              <wp:posOffset>250825</wp:posOffset>
            </wp:positionV>
            <wp:extent cx="1717138" cy="1454798"/>
            <wp:effectExtent l="0" t="76200" r="92710" b="88265"/>
            <wp:wrapNone/>
            <wp:docPr id="26" name="Picture 26" descr="Image result for bib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ble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411423">
                      <a:off x="0" y="0"/>
                      <a:ext cx="1717138" cy="14547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5D6274" w:rsidP="00624FE8">
      <w:pPr>
        <w:tabs>
          <w:tab w:val="left" w:pos="6240"/>
        </w:tabs>
      </w:pPr>
      <w:r>
        <w:rPr>
          <w:noProof/>
          <w:lang w:eastAsia="en-GB"/>
        </w:rPr>
        <w:drawing>
          <wp:anchor distT="0" distB="0" distL="114300" distR="114300" simplePos="0" relativeHeight="251670528" behindDoc="0" locked="0" layoutInCell="1" allowOverlap="1" wp14:anchorId="22DD3D71" wp14:editId="1C8ADA71">
            <wp:simplePos x="0" y="0"/>
            <wp:positionH relativeFrom="margin">
              <wp:posOffset>5448300</wp:posOffset>
            </wp:positionH>
            <wp:positionV relativeFrom="paragraph">
              <wp:posOffset>264795</wp:posOffset>
            </wp:positionV>
            <wp:extent cx="997585" cy="373380"/>
            <wp:effectExtent l="0" t="0" r="0" b="7620"/>
            <wp:wrapNone/>
            <wp:docPr id="6" name="Picture 6"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ara Script Demo"/>
                    <pic:cNvPicPr>
                      <a:picLocks noChangeAspect="1" noChangeArrowheads="1"/>
                    </pic:cNvPicPr>
                  </pic:nvPicPr>
                  <pic:blipFill rotWithShape="1">
                    <a:blip r:embed="rId27">
                      <a:extLst>
                        <a:ext uri="{28A0092B-C50C-407E-A947-70E740481C1C}">
                          <a14:useLocalDpi xmlns:a14="http://schemas.microsoft.com/office/drawing/2010/main" val="0"/>
                        </a:ext>
                      </a:extLst>
                    </a:blip>
                    <a:srcRect l="56217"/>
                    <a:stretch/>
                  </pic:blipFill>
                  <pic:spPr bwMode="auto">
                    <a:xfrm>
                      <a:off x="0" y="0"/>
                      <a:ext cx="99758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930" w:rsidRDefault="00644225" w:rsidP="00624FE8">
      <w:pPr>
        <w:tabs>
          <w:tab w:val="left" w:pos="6240"/>
        </w:tabs>
      </w:pPr>
      <w:r>
        <w:rPr>
          <w:noProof/>
          <w:lang w:eastAsia="en-GB"/>
        </w:rPr>
        <w:drawing>
          <wp:anchor distT="0" distB="0" distL="114300" distR="114300" simplePos="0" relativeHeight="251662336" behindDoc="0" locked="0" layoutInCell="1" allowOverlap="1" wp14:anchorId="303E0A44" wp14:editId="571CAC64">
            <wp:simplePos x="0" y="0"/>
            <wp:positionH relativeFrom="margin">
              <wp:posOffset>8964930</wp:posOffset>
            </wp:positionH>
            <wp:positionV relativeFrom="paragraph">
              <wp:posOffset>266065</wp:posOffset>
            </wp:positionV>
            <wp:extent cx="1654810" cy="474345"/>
            <wp:effectExtent l="0" t="0" r="2540" b="154305"/>
            <wp:wrapNone/>
            <wp:docPr id="2" name="Picture 2"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ara Script Demo"/>
                    <pic:cNvPicPr>
                      <a:picLocks noChangeAspect="1" noChangeArrowheads="1"/>
                    </pic:cNvPicPr>
                  </pic:nvPicPr>
                  <pic:blipFill rotWithShape="1">
                    <a:blip r:embed="rId29">
                      <a:extLst>
                        <a:ext uri="{28A0092B-C50C-407E-A947-70E740481C1C}">
                          <a14:useLocalDpi xmlns:a14="http://schemas.microsoft.com/office/drawing/2010/main" val="0"/>
                        </a:ext>
                      </a:extLst>
                    </a:blip>
                    <a:srcRect r="48998"/>
                    <a:stretch/>
                  </pic:blipFill>
                  <pic:spPr bwMode="auto">
                    <a:xfrm rot="20938256">
                      <a:off x="0" y="0"/>
                      <a:ext cx="1654810" cy="474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DA1" w:rsidRPr="00026DA1">
        <w:rPr>
          <w:noProof/>
          <w:lang w:eastAsia="en-GB"/>
        </w:rPr>
        <w:drawing>
          <wp:anchor distT="0" distB="0" distL="114300" distR="114300" simplePos="0" relativeHeight="251650046" behindDoc="0" locked="0" layoutInCell="1" allowOverlap="1" wp14:anchorId="020E626E" wp14:editId="7CE2D13A">
            <wp:simplePos x="0" y="0"/>
            <wp:positionH relativeFrom="margin">
              <wp:posOffset>2990850</wp:posOffset>
            </wp:positionH>
            <wp:positionV relativeFrom="paragraph">
              <wp:posOffset>263703</wp:posOffset>
            </wp:positionV>
            <wp:extent cx="1763395" cy="1410970"/>
            <wp:effectExtent l="190500" t="266700" r="0" b="0"/>
            <wp:wrapNone/>
            <wp:docPr id="67" name="Picture 67" descr="Image result for he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hell clipart"/>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289" b="100000" l="0" r="100000">
                                  <a14:foregroundMark x1="1769" y1="97113" x2="98538" y2="95861"/>
                                  <a14:foregroundMark x1="3846" y1="98749" x2="98077" y2="99326"/>
                                </a14:backgroundRemoval>
                              </a14:imgEffect>
                            </a14:imgLayer>
                          </a14:imgProps>
                        </a:ext>
                        <a:ext uri="{28A0092B-C50C-407E-A947-70E740481C1C}">
                          <a14:useLocalDpi xmlns:a14="http://schemas.microsoft.com/office/drawing/2010/main" val="0"/>
                        </a:ext>
                      </a:extLst>
                    </a:blip>
                    <a:srcRect/>
                    <a:stretch>
                      <a:fillRect/>
                    </a:stretch>
                  </pic:blipFill>
                  <pic:spPr bwMode="auto">
                    <a:xfrm rot="9583637">
                      <a:off x="0" y="0"/>
                      <a:ext cx="1763395"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010916" w:rsidP="00624FE8">
      <w:pPr>
        <w:tabs>
          <w:tab w:val="left" w:pos="6240"/>
        </w:tabs>
      </w:pPr>
      <w:r>
        <w:rPr>
          <w:noProof/>
          <w:lang w:eastAsia="en-GB"/>
        </w:rPr>
        <mc:AlternateContent>
          <mc:Choice Requires="wpg">
            <w:drawing>
              <wp:anchor distT="0" distB="0" distL="114300" distR="114300" simplePos="0" relativeHeight="251703296" behindDoc="0" locked="0" layoutInCell="1" allowOverlap="1" wp14:anchorId="248191EA" wp14:editId="19C78185">
                <wp:simplePos x="0" y="0"/>
                <wp:positionH relativeFrom="margin">
                  <wp:posOffset>12004357</wp:posOffset>
                </wp:positionH>
                <wp:positionV relativeFrom="paragraph">
                  <wp:posOffset>167323</wp:posOffset>
                </wp:positionV>
                <wp:extent cx="2417445" cy="1177290"/>
                <wp:effectExtent l="391478" t="0" r="240982" b="0"/>
                <wp:wrapNone/>
                <wp:docPr id="72" name="Group 72"/>
                <wp:cNvGraphicFramePr/>
                <a:graphic xmlns:a="http://schemas.openxmlformats.org/drawingml/2006/main">
                  <a:graphicData uri="http://schemas.microsoft.com/office/word/2010/wordprocessingGroup">
                    <wpg:wgp>
                      <wpg:cNvGrpSpPr/>
                      <wpg:grpSpPr>
                        <a:xfrm rot="2708532">
                          <a:off x="0" y="0"/>
                          <a:ext cx="2417445" cy="1177290"/>
                          <a:chOff x="0" y="0"/>
                          <a:chExt cx="2417445" cy="1177290"/>
                        </a:xfrm>
                      </wpg:grpSpPr>
                      <pic:pic xmlns:pic="http://schemas.openxmlformats.org/drawingml/2006/picture">
                        <pic:nvPicPr>
                          <pic:cNvPr id="68" name="Picture 68" descr="Image result for clouds clipar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812893">
                            <a:off x="0" y="0"/>
                            <a:ext cx="1623060" cy="1030605"/>
                          </a:xfrm>
                          <a:prstGeom prst="rect">
                            <a:avLst/>
                          </a:prstGeom>
                          <a:noFill/>
                          <a:ln>
                            <a:noFill/>
                          </a:ln>
                        </pic:spPr>
                      </pic:pic>
                      <pic:pic xmlns:pic="http://schemas.openxmlformats.org/drawingml/2006/picture">
                        <pic:nvPicPr>
                          <pic:cNvPr id="70" name="Picture 70" descr="Image result for clouds clipar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812893">
                            <a:off x="863600" y="114300"/>
                            <a:ext cx="1553845" cy="986790"/>
                          </a:xfrm>
                          <a:prstGeom prst="rect">
                            <a:avLst/>
                          </a:prstGeom>
                          <a:noFill/>
                          <a:ln>
                            <a:noFill/>
                          </a:ln>
                        </pic:spPr>
                      </pic:pic>
                      <pic:pic xmlns:pic="http://schemas.openxmlformats.org/drawingml/2006/picture">
                        <pic:nvPicPr>
                          <pic:cNvPr id="71" name="Picture 71" descr="Image result for clouds clipar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812893">
                            <a:off x="546100" y="698500"/>
                            <a:ext cx="753745" cy="478790"/>
                          </a:xfrm>
                          <a:prstGeom prst="rect">
                            <a:avLst/>
                          </a:prstGeom>
                          <a:noFill/>
                          <a:ln>
                            <a:noFill/>
                          </a:ln>
                        </pic:spPr>
                      </pic:pic>
                    </wpg:wgp>
                  </a:graphicData>
                </a:graphic>
              </wp:anchor>
            </w:drawing>
          </mc:Choice>
          <mc:Fallback>
            <w:pict>
              <v:group w14:anchorId="15D0248D" id="Group 72" o:spid="_x0000_s1026" style="position:absolute;margin-left:945.2pt;margin-top:13.2pt;width:190.35pt;height:92.7pt;rotation:2958439fd;z-index:251703296;mso-position-horizontal-relative:margin" coordsize="24174,1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alt="Image result for clouds clipart" style="position:absolute;width:16230;height:10306;rotation:-8597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0C4e8AAAA2wAAAA8AAABkcnMvZG93bnJldi54bWxET7sKwjAU3QX/IVzBRTTVwUc1ioiKg0t9&#10;7Jfm2habm9pErX9vBsHxcN6LVWNK8aLaFZYVDAcRCOLU6oIzBZfzrj8F4TyyxtIyKfiQg9Wy3Vpg&#10;rO2bE3qdfCZCCLsYFeTeV7GULs3JoBvYijhwN1sb9AHWmdQ1vkO4KeUoisbSYMGhIceKNjml99PT&#10;KOjRbPJ5MJlo30uOExo11+0zUarbadZzEJ4a/xf/3AetYBz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99AuHvAAAANsAAAAPAAAAAAAAAAAAAAAAAJ8CAABkcnMv&#10;ZG93bnJldi54bWxQSwUGAAAAAAQABAD3AAAAiAMAAAAA&#10;">
                  <v:imagedata r:id="rId35" o:title="Image result for clouds clipart"/>
                  <v:path arrowok="t"/>
                </v:shape>
                <v:shape id="Picture 70" o:spid="_x0000_s1028" type="#_x0000_t75" alt="Image result for clouds clipart" style="position:absolute;left:8636;top:1143;width:15538;height:9867;rotation:-8597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2n3BAAAA2wAAAA8AAABkcnMvZG93bnJldi54bWxET02LwjAQvQv+hzCCN01dYZVqFBGEPQju&#10;VsXr0IxttZnUJtrqrzeHBY+P9z1ftqYUD6pdYVnBaBiBIE6tLjhTcNhvBlMQziNrLC2Tgic5WC66&#10;nTnG2jb8R4/EZyKEsItRQe59FUvp0pwMuqGtiAN3trVBH2CdSV1jE8JNKb+i6FsaLDg05FjROqf0&#10;mtyNgt/DaTu+XV678dWtL9vbsWwSP1Kq32tXMxCeWv8R/7t/tIJJWB++hB8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K2n3BAAAA2wAAAA8AAAAAAAAAAAAAAAAAnwIA&#10;AGRycy9kb3ducmV2LnhtbFBLBQYAAAAABAAEAPcAAACNAwAAAAA=&#10;">
                  <v:imagedata r:id="rId36" o:title="Image result for clouds clipart"/>
                  <v:path arrowok="t"/>
                </v:shape>
                <v:shape id="Picture 71" o:spid="_x0000_s1029" type="#_x0000_t75" alt="Image result for clouds clipart" style="position:absolute;left:5461;top:6985;width:7537;height:4787;rotation:-8597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yl3FAAAA2wAAAA8AAABkcnMvZG93bnJldi54bWxEj0FrwkAUhO9C/8PyCt50E8W0Td2E2qKI&#10;0EO1hx4f2ddsaPZtyG41/ntXEDwOM/MNsywH24oj9b5xrCCdJiCIK6cbrhV8H9aTZxA+IGtsHZOC&#10;M3koi4fREnPtTvxFx32oRYSwz1GBCaHLpfSVIYt+6jri6P263mKIsq+l7vEU4baVsyTJpMWG44LB&#10;jt4NVX/7f6tgvrHbjyzdZS+L7tMc2p8VNrOVUuPH4e0VRKAh3MO39lYreErh+iX+AF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MpdxQAAANsAAAAPAAAAAAAAAAAAAAAA&#10;AJ8CAABkcnMvZG93bnJldi54bWxQSwUGAAAAAAQABAD3AAAAkQMAAAAA&#10;">
                  <v:imagedata r:id="rId37" o:title="Image result for clouds clipart"/>
                  <v:path arrowok="t"/>
                </v:shape>
                <w10:wrap anchorx="margin"/>
              </v:group>
            </w:pict>
          </mc:Fallback>
        </mc:AlternateContent>
      </w:r>
      <w:r w:rsidR="00565A11">
        <w:rPr>
          <w:noProof/>
          <w:lang w:eastAsia="en-GB"/>
        </w:rPr>
        <mc:AlternateContent>
          <mc:Choice Requires="wpg">
            <w:drawing>
              <wp:anchor distT="0" distB="0" distL="114300" distR="114300" simplePos="0" relativeHeight="251645946" behindDoc="0" locked="0" layoutInCell="1" allowOverlap="1" wp14:anchorId="15C0980C" wp14:editId="1895B7D6">
                <wp:simplePos x="0" y="0"/>
                <wp:positionH relativeFrom="column">
                  <wp:posOffset>4711700</wp:posOffset>
                </wp:positionH>
                <wp:positionV relativeFrom="paragraph">
                  <wp:posOffset>179705</wp:posOffset>
                </wp:positionV>
                <wp:extent cx="3024505" cy="4381500"/>
                <wp:effectExtent l="0" t="0" r="4445" b="19050"/>
                <wp:wrapNone/>
                <wp:docPr id="22" name="Group 22"/>
                <wp:cNvGraphicFramePr/>
                <a:graphic xmlns:a="http://schemas.openxmlformats.org/drawingml/2006/main">
                  <a:graphicData uri="http://schemas.microsoft.com/office/word/2010/wordprocessingGroup">
                    <wpg:wgp>
                      <wpg:cNvGrpSpPr/>
                      <wpg:grpSpPr>
                        <a:xfrm>
                          <a:off x="0" y="0"/>
                          <a:ext cx="3024505" cy="4381500"/>
                          <a:chOff x="0" y="0"/>
                          <a:chExt cx="3024505" cy="4381500"/>
                        </a:xfrm>
                      </wpg:grpSpPr>
                      <wps:wsp>
                        <wps:cNvPr id="18" name="Rounded Rectangle 18"/>
                        <wps:cNvSpPr/>
                        <wps:spPr>
                          <a:xfrm>
                            <a:off x="0" y="0"/>
                            <a:ext cx="2946400" cy="4381500"/>
                          </a:xfrm>
                          <a:prstGeom prst="roundRect">
                            <a:avLst/>
                          </a:prstGeom>
                          <a:solidFill>
                            <a:srgbClr val="0099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a:off x="0" y="0"/>
                            <a:ext cx="3024505" cy="430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1930" w:rsidRPr="00565A11" w:rsidRDefault="00565A11" w:rsidP="00565A11">
                              <w:pPr>
                                <w:spacing w:after="0"/>
                                <w:jc w:val="center"/>
                                <w:rPr>
                                  <w:b/>
                                  <w:color w:val="FFFFFF" w:themeColor="background1"/>
                                  <w:sz w:val="20"/>
                                  <w:szCs w:val="20"/>
                                  <w:u w:val="single"/>
                                </w:rPr>
                              </w:pPr>
                              <w:r w:rsidRPr="00565A11">
                                <w:rPr>
                                  <w:b/>
                                  <w:color w:val="FFFFFF" w:themeColor="background1"/>
                                  <w:sz w:val="20"/>
                                  <w:szCs w:val="20"/>
                                  <w:u w:val="single"/>
                                </w:rPr>
                                <w:br/>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There will be a Judgment Day where people will be judged by the quality of their lives</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On Judgment Day, Jesus will return to earth in a ‘second coming’</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Judgment Day marks the end of human existence on the earth. This belief is known as the ‘Parousia’</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 xml:space="preserve">Jesus will separate the people who go to heaven from those who go to hell, like a shepherd separates the </w:t>
                              </w:r>
                              <w:r w:rsidRPr="00565A11">
                                <w:rPr>
                                  <w:b/>
                                  <w:color w:val="FFFFFF" w:themeColor="background1"/>
                                  <w:sz w:val="20"/>
                                  <w:szCs w:val="20"/>
                                </w:rPr>
                                <w:t>sheep from the goats</w:t>
                              </w:r>
                              <w:r w:rsidRPr="00565A11">
                                <w:rPr>
                                  <w:color w:val="FFFFFF" w:themeColor="background1"/>
                                  <w:sz w:val="20"/>
                                  <w:szCs w:val="20"/>
                                </w:rPr>
                                <w:t xml:space="preserve"> (Matthew 25:31-46)</w:t>
                              </w:r>
                            </w:p>
                            <w:p w:rsidR="00565A11" w:rsidRPr="00565A11" w:rsidRDefault="00565A11" w:rsidP="00565A11">
                              <w:pPr>
                                <w:spacing w:after="0"/>
                                <w:rPr>
                                  <w:color w:val="FFFFFF" w:themeColor="background1"/>
                                  <w:sz w:val="20"/>
                                  <w:szCs w:val="20"/>
                                </w:rPr>
                              </w:pPr>
                            </w:p>
                            <w:p w:rsidR="00565A11" w:rsidRPr="00565A11" w:rsidRDefault="00565A11" w:rsidP="00565A11">
                              <w:pPr>
                                <w:spacing w:after="0"/>
                                <w:rPr>
                                  <w:b/>
                                  <w:color w:val="FFFFFF" w:themeColor="background1"/>
                                  <w:sz w:val="20"/>
                                  <w:szCs w:val="20"/>
                                  <w:u w:val="single"/>
                                </w:rPr>
                              </w:pPr>
                              <w:r w:rsidRPr="00565A11">
                                <w:rPr>
                                  <w:b/>
                                  <w:color w:val="FFFFFF" w:themeColor="background1"/>
                                  <w:sz w:val="20"/>
                                  <w:szCs w:val="20"/>
                                  <w:u w:val="single"/>
                                </w:rPr>
                                <w:t>Parable of the rich and poor man</w:t>
                              </w:r>
                              <w:r w:rsidRPr="00565A11">
                                <w:rPr>
                                  <w:b/>
                                  <w:color w:val="FFFFFF" w:themeColor="background1"/>
                                  <w:sz w:val="20"/>
                                  <w:szCs w:val="20"/>
                                  <w:u w:val="single"/>
                                </w:rPr>
                                <w:br/>
                              </w:r>
                            </w:p>
                            <w:p w:rsidR="00565A11" w:rsidRPr="00565A11" w:rsidRDefault="00565A11" w:rsidP="00565A11">
                              <w:pPr>
                                <w:spacing w:after="0"/>
                                <w:rPr>
                                  <w:color w:val="FFFFFF" w:themeColor="background1"/>
                                  <w:sz w:val="20"/>
                                  <w:szCs w:val="20"/>
                                </w:rPr>
                              </w:pPr>
                              <w:r w:rsidRPr="00565A11">
                                <w:rPr>
                                  <w:color w:val="FFFFFF" w:themeColor="background1"/>
                                  <w:sz w:val="20"/>
                                  <w:szCs w:val="20"/>
                                </w:rPr>
                                <w:t xml:space="preserve">A </w:t>
                              </w:r>
                              <w:r w:rsidRPr="00565A11">
                                <w:rPr>
                                  <w:b/>
                                  <w:color w:val="FFFFFF" w:themeColor="background1"/>
                                  <w:sz w:val="20"/>
                                  <w:szCs w:val="20"/>
                                </w:rPr>
                                <w:t>parable</w:t>
                              </w:r>
                              <w:r w:rsidRPr="00565A11">
                                <w:rPr>
                                  <w:color w:val="FFFFFF" w:themeColor="background1"/>
                                  <w:sz w:val="20"/>
                                  <w:szCs w:val="20"/>
                                </w:rPr>
                                <w:t xml:space="preserve"> is a short, simple story which contains a deeper meaning or message.</w:t>
                              </w:r>
                              <w:r w:rsidRPr="00565A11">
                                <w:rPr>
                                  <w:color w:val="FFFFFF" w:themeColor="background1"/>
                                  <w:sz w:val="20"/>
                                  <w:szCs w:val="20"/>
                                </w:rPr>
                                <w:br/>
                              </w:r>
                            </w:p>
                            <w:p w:rsidR="00565A11" w:rsidRPr="00565A11" w:rsidRDefault="00565A11" w:rsidP="00565A11">
                              <w:pPr>
                                <w:spacing w:after="0"/>
                                <w:rPr>
                                  <w:color w:val="FFFFFF" w:themeColor="background1"/>
                                  <w:sz w:val="20"/>
                                  <w:szCs w:val="20"/>
                                </w:rPr>
                              </w:pPr>
                              <w:r w:rsidRPr="00565A11">
                                <w:rPr>
                                  <w:color w:val="FFFFFF" w:themeColor="background1"/>
                                  <w:sz w:val="20"/>
                                  <w:szCs w:val="20"/>
                                </w:rPr>
                                <w:t xml:space="preserve">Jesus frequently used parables to explain his teachings. The parable of the rich and poor man </w:t>
                              </w:r>
                              <w:r w:rsidR="00644225" w:rsidRPr="00565A11">
                                <w:rPr>
                                  <w:color w:val="FFFFFF" w:themeColor="background1"/>
                                  <w:sz w:val="20"/>
                                  <w:szCs w:val="20"/>
                                </w:rPr>
                                <w:t>has</w:t>
                              </w:r>
                              <w:r w:rsidRPr="00565A11">
                                <w:rPr>
                                  <w:color w:val="FFFFFF" w:themeColor="background1"/>
                                  <w:sz w:val="20"/>
                                  <w:szCs w:val="20"/>
                                </w:rPr>
                                <w:t xml:space="preserve"> a clear divide between those who will be rewarded in heaven and those punished in hell, and the afterlife is only achieved by faith and good actions, regardless of success or wealth in an earthly life. (Luke 16: 19-31)</w:t>
                              </w:r>
                            </w:p>
                            <w:p w:rsidR="00565A11" w:rsidRPr="00565A11" w:rsidRDefault="00565A11" w:rsidP="00565A11">
                              <w:pPr>
                                <w:spacing w:after="0"/>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C0980C" id="Group 22" o:spid="_x0000_s1036" style="position:absolute;margin-left:371pt;margin-top:14.15pt;width:238.15pt;height:345pt;z-index:251645946" coordsize="30245,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">
                <v:roundrect id="Rounded Rectangle 18" o:spid="_x0000_s1037" style="position:absolute;width:29464;height:438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vw8MA&#10;AADbAAAADwAAAGRycy9kb3ducmV2LnhtbESPT2vCQBDF74LfYRnBm24q+IfoKkUQRHqJLfU6ZKdJ&#10;6O5syG40fnvnUOhthvfmvd/sDoN36k5dbAIbeJtnoIjLYBuuDHx9nmYbUDEhW3SBycCTIhz249EO&#10;cxseXND9miolIRxzNFCn1OZax7Imj3EeWmLRfkLnMcnaVdp2+JBw7/Qiy1baY8PSUGNLx5rK32vv&#10;DawXxdll3/3tdmou/dovsXAfK2Omk+F9CyrRkP7Nf9dnK/gCK7/IAHr/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vw8MAAADbAAAADwAAAAAAAAAAAAAAAACYAgAAZHJzL2Rv&#10;d25yZXYueG1sUEsFBgAAAAAEAAQA9QAAAIgDAAAAAA==&#10;" fillcolor="#099" strokecolor="black [3213]" strokeweight="1pt">
                  <v:stroke joinstyle="miter"/>
                </v:roundrect>
                <v:shape id="Text Box 131" o:spid="_x0000_s1038" type="#_x0000_t202" style="position:absolute;width:30245;height:43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101930" w:rsidRPr="00565A11" w:rsidRDefault="00565A11" w:rsidP="00565A11">
                        <w:pPr>
                          <w:spacing w:after="0"/>
                          <w:jc w:val="center"/>
                          <w:rPr>
                            <w:b/>
                            <w:color w:val="FFFFFF" w:themeColor="background1"/>
                            <w:sz w:val="20"/>
                            <w:szCs w:val="20"/>
                            <w:u w:val="single"/>
                          </w:rPr>
                        </w:pPr>
                        <w:r w:rsidRPr="00565A11">
                          <w:rPr>
                            <w:b/>
                            <w:color w:val="FFFFFF" w:themeColor="background1"/>
                            <w:sz w:val="20"/>
                            <w:szCs w:val="20"/>
                            <w:u w:val="single"/>
                          </w:rPr>
                          <w:br/>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There will be a Judgment Day where people will be judged by the quality of their lives</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On Judgment Day, Jesus will return to earth in a ‘second coming’</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Judgment Day marks the end of human existence on the earth. This belief is known as the ‘Parousia’</w:t>
                        </w:r>
                      </w:p>
                      <w:p w:rsidR="00101930" w:rsidRPr="00565A11" w:rsidRDefault="00101930" w:rsidP="00565A11">
                        <w:pPr>
                          <w:numPr>
                            <w:ilvl w:val="0"/>
                            <w:numId w:val="2"/>
                          </w:numPr>
                          <w:spacing w:after="0"/>
                          <w:rPr>
                            <w:color w:val="FFFFFF" w:themeColor="background1"/>
                            <w:sz w:val="20"/>
                            <w:szCs w:val="20"/>
                          </w:rPr>
                        </w:pPr>
                        <w:r w:rsidRPr="00565A11">
                          <w:rPr>
                            <w:color w:val="FFFFFF" w:themeColor="background1"/>
                            <w:sz w:val="20"/>
                            <w:szCs w:val="20"/>
                          </w:rPr>
                          <w:t xml:space="preserve">Jesus will separate the people who go to heaven from those who go to hell, like a shepherd separates the </w:t>
                        </w:r>
                        <w:r w:rsidRPr="00565A11">
                          <w:rPr>
                            <w:b/>
                            <w:color w:val="FFFFFF" w:themeColor="background1"/>
                            <w:sz w:val="20"/>
                            <w:szCs w:val="20"/>
                          </w:rPr>
                          <w:t>sheep from the goats</w:t>
                        </w:r>
                        <w:r w:rsidRPr="00565A11">
                          <w:rPr>
                            <w:color w:val="FFFFFF" w:themeColor="background1"/>
                            <w:sz w:val="20"/>
                            <w:szCs w:val="20"/>
                          </w:rPr>
                          <w:t xml:space="preserve"> (Matthew 25:31-46)</w:t>
                        </w:r>
                      </w:p>
                      <w:p w:rsidR="00565A11" w:rsidRPr="00565A11" w:rsidRDefault="00565A11" w:rsidP="00565A11">
                        <w:pPr>
                          <w:spacing w:after="0"/>
                          <w:rPr>
                            <w:color w:val="FFFFFF" w:themeColor="background1"/>
                            <w:sz w:val="20"/>
                            <w:szCs w:val="20"/>
                          </w:rPr>
                        </w:pPr>
                      </w:p>
                      <w:p w:rsidR="00565A11" w:rsidRPr="00565A11" w:rsidRDefault="00565A11" w:rsidP="00565A11">
                        <w:pPr>
                          <w:spacing w:after="0"/>
                          <w:rPr>
                            <w:b/>
                            <w:color w:val="FFFFFF" w:themeColor="background1"/>
                            <w:sz w:val="20"/>
                            <w:szCs w:val="20"/>
                            <w:u w:val="single"/>
                          </w:rPr>
                        </w:pPr>
                        <w:r w:rsidRPr="00565A11">
                          <w:rPr>
                            <w:b/>
                            <w:color w:val="FFFFFF" w:themeColor="background1"/>
                            <w:sz w:val="20"/>
                            <w:szCs w:val="20"/>
                            <w:u w:val="single"/>
                          </w:rPr>
                          <w:t>Parable of the rich and poor man</w:t>
                        </w:r>
                        <w:r w:rsidRPr="00565A11">
                          <w:rPr>
                            <w:b/>
                            <w:color w:val="FFFFFF" w:themeColor="background1"/>
                            <w:sz w:val="20"/>
                            <w:szCs w:val="20"/>
                            <w:u w:val="single"/>
                          </w:rPr>
                          <w:br/>
                        </w:r>
                      </w:p>
                      <w:p w:rsidR="00565A11" w:rsidRPr="00565A11" w:rsidRDefault="00565A11" w:rsidP="00565A11">
                        <w:pPr>
                          <w:spacing w:after="0"/>
                          <w:rPr>
                            <w:color w:val="FFFFFF" w:themeColor="background1"/>
                            <w:sz w:val="20"/>
                            <w:szCs w:val="20"/>
                          </w:rPr>
                        </w:pPr>
                        <w:r w:rsidRPr="00565A11">
                          <w:rPr>
                            <w:color w:val="FFFFFF" w:themeColor="background1"/>
                            <w:sz w:val="20"/>
                            <w:szCs w:val="20"/>
                          </w:rPr>
                          <w:t xml:space="preserve">A </w:t>
                        </w:r>
                        <w:r w:rsidRPr="00565A11">
                          <w:rPr>
                            <w:b/>
                            <w:color w:val="FFFFFF" w:themeColor="background1"/>
                            <w:sz w:val="20"/>
                            <w:szCs w:val="20"/>
                          </w:rPr>
                          <w:t>parable</w:t>
                        </w:r>
                        <w:r w:rsidRPr="00565A11">
                          <w:rPr>
                            <w:color w:val="FFFFFF" w:themeColor="background1"/>
                            <w:sz w:val="20"/>
                            <w:szCs w:val="20"/>
                          </w:rPr>
                          <w:t xml:space="preserve"> is a short, simple story which contains a deeper meaning or message.</w:t>
                        </w:r>
                        <w:r w:rsidRPr="00565A11">
                          <w:rPr>
                            <w:color w:val="FFFFFF" w:themeColor="background1"/>
                            <w:sz w:val="20"/>
                            <w:szCs w:val="20"/>
                          </w:rPr>
                          <w:br/>
                        </w:r>
                      </w:p>
                      <w:p w:rsidR="00565A11" w:rsidRPr="00565A11" w:rsidRDefault="00565A11" w:rsidP="00565A11">
                        <w:pPr>
                          <w:spacing w:after="0"/>
                          <w:rPr>
                            <w:color w:val="FFFFFF" w:themeColor="background1"/>
                            <w:sz w:val="20"/>
                            <w:szCs w:val="20"/>
                          </w:rPr>
                        </w:pPr>
                        <w:r w:rsidRPr="00565A11">
                          <w:rPr>
                            <w:color w:val="FFFFFF" w:themeColor="background1"/>
                            <w:sz w:val="20"/>
                            <w:szCs w:val="20"/>
                          </w:rPr>
                          <w:t xml:space="preserve">Jesus frequently used parables to explain his teachings. The parable of the rich and poor man </w:t>
                        </w:r>
                        <w:r w:rsidR="00644225" w:rsidRPr="00565A11">
                          <w:rPr>
                            <w:color w:val="FFFFFF" w:themeColor="background1"/>
                            <w:sz w:val="20"/>
                            <w:szCs w:val="20"/>
                          </w:rPr>
                          <w:t>has</w:t>
                        </w:r>
                        <w:r w:rsidRPr="00565A11">
                          <w:rPr>
                            <w:color w:val="FFFFFF" w:themeColor="background1"/>
                            <w:sz w:val="20"/>
                            <w:szCs w:val="20"/>
                          </w:rPr>
                          <w:t xml:space="preserve"> a clear divide between those who will be rewarded in heaven and those punished in hell, and the afterlife is only achieved by faith and good actions, regardless of success or wealth in an earthly life. (Luke 16: 19-31)</w:t>
                        </w:r>
                      </w:p>
                      <w:p w:rsidR="00565A11" w:rsidRPr="00565A11" w:rsidRDefault="00565A11" w:rsidP="00565A11">
                        <w:pPr>
                          <w:spacing w:after="0"/>
                          <w:rPr>
                            <w:color w:val="FFFFFF" w:themeColor="background1"/>
                            <w:sz w:val="18"/>
                            <w:szCs w:val="18"/>
                          </w:rPr>
                        </w:pPr>
                      </w:p>
                    </w:txbxContent>
                  </v:textbox>
                </v:shape>
              </v:group>
            </w:pict>
          </mc:Fallback>
        </mc:AlternateContent>
      </w:r>
      <w:r w:rsidR="00E85A11">
        <w:rPr>
          <w:noProof/>
          <w:lang w:eastAsia="en-GB"/>
        </w:rPr>
        <mc:AlternateContent>
          <mc:Choice Requires="wpg">
            <w:drawing>
              <wp:anchor distT="0" distB="0" distL="114300" distR="114300" simplePos="0" relativeHeight="251660288" behindDoc="0" locked="0" layoutInCell="1" allowOverlap="1" wp14:anchorId="42BA5E6A" wp14:editId="02C4E1E7">
                <wp:simplePos x="0" y="0"/>
                <wp:positionH relativeFrom="column">
                  <wp:posOffset>8102600</wp:posOffset>
                </wp:positionH>
                <wp:positionV relativeFrom="paragraph">
                  <wp:posOffset>192405</wp:posOffset>
                </wp:positionV>
                <wp:extent cx="6070600" cy="4051300"/>
                <wp:effectExtent l="38100" t="19050" r="0" b="44450"/>
                <wp:wrapNone/>
                <wp:docPr id="17" name="Group 17"/>
                <wp:cNvGraphicFramePr/>
                <a:graphic xmlns:a="http://schemas.openxmlformats.org/drawingml/2006/main">
                  <a:graphicData uri="http://schemas.microsoft.com/office/word/2010/wordprocessingGroup">
                    <wpg:wgp>
                      <wpg:cNvGrpSpPr/>
                      <wpg:grpSpPr>
                        <a:xfrm>
                          <a:off x="0" y="0"/>
                          <a:ext cx="6070600" cy="4051300"/>
                          <a:chOff x="0" y="0"/>
                          <a:chExt cx="6070600" cy="4051300"/>
                        </a:xfrm>
                      </wpg:grpSpPr>
                      <wps:wsp>
                        <wps:cNvPr id="16" name="Cloud 16"/>
                        <wps:cNvSpPr/>
                        <wps:spPr>
                          <a:xfrm>
                            <a:off x="0" y="0"/>
                            <a:ext cx="5778500" cy="4051300"/>
                          </a:xfrm>
                          <a:prstGeom prst="cloud">
                            <a:avLst/>
                          </a:prstGeom>
                          <a:solidFill>
                            <a:schemeClr val="bg1"/>
                          </a:solidFill>
                          <a:ln w="381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838200" y="304800"/>
                            <a:ext cx="5232400" cy="336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1930" w:rsidRDefault="00101930" w:rsidP="00E85A11">
                              <w:pPr>
                                <w:spacing w:after="0"/>
                              </w:pPr>
                            </w:p>
                            <w:p w:rsidR="00101930" w:rsidRDefault="00101930" w:rsidP="00E85A11">
                              <w:pPr>
                                <w:numPr>
                                  <w:ilvl w:val="0"/>
                                  <w:numId w:val="3"/>
                                </w:numPr>
                                <w:spacing w:after="0"/>
                              </w:pPr>
                              <w:r>
                                <w:t>Traditionally, hell is ‘below’ or underground</w:t>
                              </w:r>
                            </w:p>
                            <w:p w:rsidR="00101930" w:rsidRDefault="00101930" w:rsidP="00E85A11">
                              <w:pPr>
                                <w:numPr>
                                  <w:ilvl w:val="0"/>
                                  <w:numId w:val="3"/>
                                </w:numPr>
                                <w:spacing w:after="0"/>
                              </w:pPr>
                              <w:r>
                                <w:t>Traditionally, heaven is in the sky</w:t>
                              </w:r>
                            </w:p>
                            <w:p w:rsidR="00101930" w:rsidRDefault="00101930" w:rsidP="00E85A11">
                              <w:pPr>
                                <w:numPr>
                                  <w:ilvl w:val="0"/>
                                  <w:numId w:val="3"/>
                                </w:numPr>
                                <w:spacing w:after="0"/>
                              </w:pPr>
                              <w:r>
                                <w:t>Heaven is a place where God is</w:t>
                              </w:r>
                            </w:p>
                            <w:p w:rsidR="00101930" w:rsidRDefault="00101930" w:rsidP="00E85A11">
                              <w:pPr>
                                <w:numPr>
                                  <w:ilvl w:val="0"/>
                                  <w:numId w:val="3"/>
                                </w:numPr>
                                <w:spacing w:after="0"/>
                              </w:pPr>
                              <w:r>
                                <w:t>Hell is a place where God is not</w:t>
                              </w:r>
                            </w:p>
                            <w:p w:rsidR="00101930" w:rsidRDefault="00101930" w:rsidP="00E85A11">
                              <w:pPr>
                                <w:numPr>
                                  <w:ilvl w:val="0"/>
                                  <w:numId w:val="3"/>
                                </w:numPr>
                                <w:spacing w:after="0"/>
                              </w:pPr>
                              <w:r>
                                <w:t>Heaven and hell are a divine reward and punishment</w:t>
                              </w:r>
                            </w:p>
                            <w:p w:rsidR="00101930" w:rsidRDefault="00101930" w:rsidP="00E85A11">
                              <w:pPr>
                                <w:numPr>
                                  <w:ilvl w:val="0"/>
                                  <w:numId w:val="3"/>
                                </w:numPr>
                                <w:spacing w:after="0"/>
                              </w:pPr>
                              <w:r>
                                <w:t xml:space="preserve">Roman Catholics believe in Purgatory – a waiting room and a place of </w:t>
                              </w:r>
                              <w:r w:rsidR="00E85A11">
                                <w:br/>
                              </w:r>
                              <w:r>
                                <w:t>cleansing and purification before entering heaven</w:t>
                              </w:r>
                            </w:p>
                            <w:p w:rsidR="00101930" w:rsidRDefault="00101930" w:rsidP="00E85A11">
                              <w:pPr>
                                <w:numPr>
                                  <w:ilvl w:val="0"/>
                                  <w:numId w:val="3"/>
                                </w:numPr>
                                <w:spacing w:after="0"/>
                              </w:pPr>
                              <w:r>
                                <w:t>On Judgment Day, all those who are in purgatory will go to heaven</w:t>
                              </w:r>
                            </w:p>
                            <w:p w:rsidR="00101930" w:rsidRDefault="00101930" w:rsidP="00E85A11">
                              <w:pPr>
                                <w:numPr>
                                  <w:ilvl w:val="0"/>
                                  <w:numId w:val="3"/>
                                </w:numPr>
                                <w:spacing w:after="0"/>
                              </w:pPr>
                              <w:r>
                                <w:t xml:space="preserve">It is important to pray for the souls of the dead and those in </w:t>
                              </w:r>
                              <w:r w:rsidR="00E85A11">
                                <w:br/>
                              </w:r>
                              <w:r>
                                <w:t>purgatory</w:t>
                              </w:r>
                            </w:p>
                            <w:p w:rsidR="00101930" w:rsidRDefault="00101930" w:rsidP="00E85A11">
                              <w:pPr>
                                <w:spacing w:after="0"/>
                              </w:pPr>
                            </w:p>
                            <w:p w:rsidR="00101930" w:rsidRPr="00C633F8" w:rsidRDefault="00101930" w:rsidP="00E85A11">
                              <w:pPr>
                                <w:spacing w:after="0"/>
                                <w:ind w:firstLine="360"/>
                                <w:rPr>
                                  <w:b/>
                                </w:rPr>
                              </w:pPr>
                              <w:r w:rsidRPr="00C633F8">
                                <w:rPr>
                                  <w:b/>
                                </w:rPr>
                                <w:t>Questions raised:</w:t>
                              </w:r>
                            </w:p>
                            <w:p w:rsidR="00101930" w:rsidRDefault="00101930" w:rsidP="00E85A11">
                              <w:pPr>
                                <w:numPr>
                                  <w:ilvl w:val="0"/>
                                  <w:numId w:val="4"/>
                                </w:numPr>
                                <w:spacing w:after="0"/>
                              </w:pPr>
                              <w:r>
                                <w:t xml:space="preserve">If God is forgiving and loving, wouldn’t everyone eventually </w:t>
                              </w:r>
                              <w:r w:rsidR="00010916">
                                <w:br/>
                              </w:r>
                              <w:r>
                                <w:t>go to heaven?</w:t>
                              </w:r>
                            </w:p>
                            <w:p w:rsidR="00101930" w:rsidRDefault="00101930" w:rsidP="00E85A11">
                              <w:pPr>
                                <w:numPr>
                                  <w:ilvl w:val="0"/>
                                  <w:numId w:val="4"/>
                                </w:numPr>
                                <w:spacing w:after="0"/>
                              </w:pPr>
                              <w:r>
                                <w:t xml:space="preserve">Can heaven and hell exist physically if the afterlife only </w:t>
                              </w:r>
                              <w:r w:rsidR="00010916">
                                <w:br/>
                              </w:r>
                              <w:r>
                                <w:t xml:space="preserve">refers to the continued existence of the </w:t>
                              </w:r>
                              <w:r w:rsidR="00010916">
                                <w:br/>
                              </w:r>
                              <w:r>
                                <w:t>soul?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A5E6A" id="Group 17" o:spid="_x0000_s1039" style="position:absolute;margin-left:638pt;margin-top:15.15pt;width:478pt;height:319pt;z-index:251660288;mso-width-relative:margin;mso-height-relative:margin" coordsize="60706,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">
                <v:shape id="Cloud 16" o:spid="_x0000_s1040" style="position:absolute;width:57785;height:4051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encIA&#10;AADbAAAADwAAAGRycy9kb3ducmV2LnhtbERPS2sCMRC+F/wPYYTeatYqsqxGER9Q7Kkq7XXYjJtt&#10;N5OwSde1v74pFLzNx/ecxaq3jeioDbVjBeNRBoK4dLrmSsH5tH/KQYSIrLFxTApuFGC1HDwssNDu&#10;ym/UHWMlUgiHAhWYGH0hZSgNWQwj54kTd3GtxZhgW0nd4jWF20Y+Z9lMWqw5NRj0tDFUfh2/rQL9&#10;2jX+/RA+t9XPLp8a/zHNdxOlHof9eg4iUh/v4n/3i07zZ/D3Sz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56d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099" strokeweight="3pt">
                  <v:stroke joinstyle="miter"/>
                  <v:path arrowok="t" o:connecttype="custom" o:connectlocs="627743,2454881;288925,2380139;926700,3272831;778492,3308562;2204123,3665864;2114770,3502686;3855945,3258952;3820231,3437978;4565149,2152628;5000008,2821843;5590966,1439900;5397280,1690855;5126279,508851;5136444,627389;3889519,370619;3988770,219445;2961615,442642;3009635,312288;1872662,486906;2046552,613322;552034,1480694;521670,1347620" o:connectangles="0,0,0,0,0,0,0,0,0,0,0,0,0,0,0,0,0,0,0,0,0,0"/>
                </v:shape>
                <v:shape id="Text Box 145" o:spid="_x0000_s1041" type="#_x0000_t202" style="position:absolute;left:8382;top:3048;width:52324;height:3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101930" w:rsidRDefault="00101930" w:rsidP="00E85A11">
                        <w:pPr>
                          <w:spacing w:after="0"/>
                        </w:pPr>
                      </w:p>
                      <w:p w:rsidR="00101930" w:rsidRDefault="00101930" w:rsidP="00E85A11">
                        <w:pPr>
                          <w:numPr>
                            <w:ilvl w:val="0"/>
                            <w:numId w:val="3"/>
                          </w:numPr>
                          <w:spacing w:after="0"/>
                        </w:pPr>
                        <w:r>
                          <w:t>Traditionally, hell is ‘below’ or underground</w:t>
                        </w:r>
                      </w:p>
                      <w:p w:rsidR="00101930" w:rsidRDefault="00101930" w:rsidP="00E85A11">
                        <w:pPr>
                          <w:numPr>
                            <w:ilvl w:val="0"/>
                            <w:numId w:val="3"/>
                          </w:numPr>
                          <w:spacing w:after="0"/>
                        </w:pPr>
                        <w:r>
                          <w:t>Traditionally, heaven is in the sky</w:t>
                        </w:r>
                      </w:p>
                      <w:p w:rsidR="00101930" w:rsidRDefault="00101930" w:rsidP="00E85A11">
                        <w:pPr>
                          <w:numPr>
                            <w:ilvl w:val="0"/>
                            <w:numId w:val="3"/>
                          </w:numPr>
                          <w:spacing w:after="0"/>
                        </w:pPr>
                        <w:r>
                          <w:t>Heaven is a place where God is</w:t>
                        </w:r>
                      </w:p>
                      <w:p w:rsidR="00101930" w:rsidRDefault="00101930" w:rsidP="00E85A11">
                        <w:pPr>
                          <w:numPr>
                            <w:ilvl w:val="0"/>
                            <w:numId w:val="3"/>
                          </w:numPr>
                          <w:spacing w:after="0"/>
                        </w:pPr>
                        <w:r>
                          <w:t>Hell is a place where God is not</w:t>
                        </w:r>
                      </w:p>
                      <w:p w:rsidR="00101930" w:rsidRDefault="00101930" w:rsidP="00E85A11">
                        <w:pPr>
                          <w:numPr>
                            <w:ilvl w:val="0"/>
                            <w:numId w:val="3"/>
                          </w:numPr>
                          <w:spacing w:after="0"/>
                        </w:pPr>
                        <w:r>
                          <w:t>Heaven and hell are a divine reward and punishment</w:t>
                        </w:r>
                      </w:p>
                      <w:p w:rsidR="00101930" w:rsidRDefault="00101930" w:rsidP="00E85A11">
                        <w:pPr>
                          <w:numPr>
                            <w:ilvl w:val="0"/>
                            <w:numId w:val="3"/>
                          </w:numPr>
                          <w:spacing w:after="0"/>
                        </w:pPr>
                        <w:r>
                          <w:t xml:space="preserve">Roman Catholics believe in Purgatory – a waiting room and a place of </w:t>
                        </w:r>
                        <w:r w:rsidR="00E85A11">
                          <w:br/>
                        </w:r>
                        <w:r>
                          <w:t>cleansing and purification before entering heaven</w:t>
                        </w:r>
                      </w:p>
                      <w:p w:rsidR="00101930" w:rsidRDefault="00101930" w:rsidP="00E85A11">
                        <w:pPr>
                          <w:numPr>
                            <w:ilvl w:val="0"/>
                            <w:numId w:val="3"/>
                          </w:numPr>
                          <w:spacing w:after="0"/>
                        </w:pPr>
                        <w:r>
                          <w:t>On Judgment Day, all those who are in purgatory will go to heaven</w:t>
                        </w:r>
                      </w:p>
                      <w:p w:rsidR="00101930" w:rsidRDefault="00101930" w:rsidP="00E85A11">
                        <w:pPr>
                          <w:numPr>
                            <w:ilvl w:val="0"/>
                            <w:numId w:val="3"/>
                          </w:numPr>
                          <w:spacing w:after="0"/>
                        </w:pPr>
                        <w:r>
                          <w:t xml:space="preserve">It is important to pray for the souls of the dead and those in </w:t>
                        </w:r>
                        <w:r w:rsidR="00E85A11">
                          <w:br/>
                        </w:r>
                        <w:r>
                          <w:t>purgatory</w:t>
                        </w:r>
                      </w:p>
                      <w:p w:rsidR="00101930" w:rsidRDefault="00101930" w:rsidP="00E85A11">
                        <w:pPr>
                          <w:spacing w:after="0"/>
                        </w:pPr>
                      </w:p>
                      <w:p w:rsidR="00101930" w:rsidRPr="00C633F8" w:rsidRDefault="00101930" w:rsidP="00E85A11">
                        <w:pPr>
                          <w:spacing w:after="0"/>
                          <w:ind w:firstLine="360"/>
                          <w:rPr>
                            <w:b/>
                          </w:rPr>
                        </w:pPr>
                        <w:r w:rsidRPr="00C633F8">
                          <w:rPr>
                            <w:b/>
                          </w:rPr>
                          <w:t>Questions raised:</w:t>
                        </w:r>
                      </w:p>
                      <w:p w:rsidR="00101930" w:rsidRDefault="00101930" w:rsidP="00E85A11">
                        <w:pPr>
                          <w:numPr>
                            <w:ilvl w:val="0"/>
                            <w:numId w:val="4"/>
                          </w:numPr>
                          <w:spacing w:after="0"/>
                        </w:pPr>
                        <w:r>
                          <w:t xml:space="preserve">If God is forgiving and loving, wouldn’t everyone eventually </w:t>
                        </w:r>
                        <w:r w:rsidR="00010916">
                          <w:br/>
                        </w:r>
                        <w:r>
                          <w:t>go to heaven?</w:t>
                        </w:r>
                      </w:p>
                      <w:p w:rsidR="00101930" w:rsidRDefault="00101930" w:rsidP="00E85A11">
                        <w:pPr>
                          <w:numPr>
                            <w:ilvl w:val="0"/>
                            <w:numId w:val="4"/>
                          </w:numPr>
                          <w:spacing w:after="0"/>
                        </w:pPr>
                        <w:r>
                          <w:t xml:space="preserve">Can heaven and hell exist physically if the afterlife only </w:t>
                        </w:r>
                        <w:r w:rsidR="00010916">
                          <w:br/>
                        </w:r>
                        <w:r>
                          <w:t xml:space="preserve">refers to the continued existence of the </w:t>
                        </w:r>
                        <w:r w:rsidR="00010916">
                          <w:br/>
                        </w:r>
                        <w:r>
                          <w:t>soul?</w:t>
                        </w:r>
                      </w:p>
                    </w:txbxContent>
                  </v:textbox>
                </v:shape>
              </v:group>
            </w:pict>
          </mc:Fallback>
        </mc:AlternateContent>
      </w:r>
    </w:p>
    <w:p w:rsidR="00101930" w:rsidRDefault="00010916" w:rsidP="00624FE8">
      <w:pPr>
        <w:tabs>
          <w:tab w:val="left" w:pos="6240"/>
        </w:tabs>
      </w:pPr>
      <w:r>
        <w:rPr>
          <w:noProof/>
          <w:lang w:eastAsia="en-GB"/>
        </w:rPr>
        <w:drawing>
          <wp:anchor distT="0" distB="0" distL="114300" distR="114300" simplePos="0" relativeHeight="251704320" behindDoc="0" locked="0" layoutInCell="1" allowOverlap="1" wp14:anchorId="0714690E" wp14:editId="350EEF51">
            <wp:simplePos x="0" y="0"/>
            <wp:positionH relativeFrom="margin">
              <wp:posOffset>7835900</wp:posOffset>
            </wp:positionH>
            <wp:positionV relativeFrom="paragraph">
              <wp:posOffset>280670</wp:posOffset>
            </wp:positionV>
            <wp:extent cx="1104900" cy="1226185"/>
            <wp:effectExtent l="0" t="0" r="0" b="0"/>
            <wp:wrapNone/>
            <wp:docPr id="78" name="Picture 78" descr="Image result for waiting room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aiting room clip art"/>
                    <pic:cNvPicPr>
                      <a:picLocks noChangeAspect="1" noChangeArrowheads="1"/>
                    </pic:cNvPicPr>
                  </pic:nvPicPr>
                  <pic:blipFill>
                    <a:blip r:embed="rId38">
                      <a:extLst>
                        <a:ext uri="{BEBA8EAE-BF5A-486C-A8C5-ECC9F3942E4B}">
                          <a14:imgProps xmlns:a14="http://schemas.microsoft.com/office/drawing/2010/main">
                            <a14:imgLayer r:embed="rId39">
                              <a14:imgEffect>
                                <a14:backgroundRemoval t="391" b="100000" l="0" r="100000">
                                  <a14:foregroundMark x1="8261" y1="3516" x2="24348" y2="20703"/>
                                  <a14:foregroundMark x1="6522" y1="5078" x2="12609" y2="23047"/>
                                  <a14:foregroundMark x1="56087" y1="8203" x2="64783" y2="13672"/>
                                  <a14:foregroundMark x1="45652" y1="26172" x2="76087" y2="26172"/>
                                  <a14:foregroundMark x1="60000" y1="47266" x2="70435" y2="46875"/>
                                  <a14:foregroundMark x1="52174" y1="56250" x2="73043" y2="61328"/>
                                  <a14:foregroundMark x1="71739" y1="75391" x2="73043" y2="91016"/>
                                  <a14:foregroundMark x1="85652" y1="84375" x2="91739" y2="74609"/>
                                  <a14:foregroundMark x1="20870" y1="11328" x2="16087" y2="46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04900"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D36" w:rsidRDefault="006D3D36" w:rsidP="00624FE8">
      <w:pPr>
        <w:tabs>
          <w:tab w:val="left" w:pos="6240"/>
        </w:tabs>
      </w:pPr>
    </w:p>
    <w:p w:rsidR="00101930" w:rsidRDefault="00101930" w:rsidP="00624FE8">
      <w:pPr>
        <w:tabs>
          <w:tab w:val="left" w:pos="6240"/>
        </w:tabs>
      </w:pPr>
    </w:p>
    <w:p w:rsidR="00101930" w:rsidRDefault="00644225" w:rsidP="00624FE8">
      <w:pPr>
        <w:tabs>
          <w:tab w:val="left" w:pos="6240"/>
        </w:tabs>
      </w:pPr>
      <w:r w:rsidRPr="00026DA1">
        <w:rPr>
          <w:noProof/>
          <w:lang w:eastAsia="en-GB"/>
        </w:rPr>
        <mc:AlternateContent>
          <mc:Choice Requires="wpg">
            <w:drawing>
              <wp:anchor distT="0" distB="0" distL="114300" distR="114300" simplePos="0" relativeHeight="251647996" behindDoc="0" locked="0" layoutInCell="1" allowOverlap="1" wp14:anchorId="15F03627" wp14:editId="3B5A3ABA">
                <wp:simplePos x="0" y="0"/>
                <wp:positionH relativeFrom="column">
                  <wp:posOffset>-70065</wp:posOffset>
                </wp:positionH>
                <wp:positionV relativeFrom="paragraph">
                  <wp:posOffset>198121</wp:posOffset>
                </wp:positionV>
                <wp:extent cx="1918458" cy="1102177"/>
                <wp:effectExtent l="57150" t="114300" r="0" b="136525"/>
                <wp:wrapNone/>
                <wp:docPr id="25" name="Group 25"/>
                <wp:cNvGraphicFramePr/>
                <a:graphic xmlns:a="http://schemas.openxmlformats.org/drawingml/2006/main">
                  <a:graphicData uri="http://schemas.microsoft.com/office/word/2010/wordprocessingGroup">
                    <wpg:wgp>
                      <wpg:cNvGrpSpPr/>
                      <wpg:grpSpPr>
                        <a:xfrm rot="21102375">
                          <a:off x="0" y="0"/>
                          <a:ext cx="1918458" cy="1102177"/>
                          <a:chOff x="0" y="0"/>
                          <a:chExt cx="2769315" cy="1668306"/>
                        </a:xfrm>
                      </wpg:grpSpPr>
                      <pic:pic xmlns:pic="http://schemas.openxmlformats.org/drawingml/2006/picture">
                        <pic:nvPicPr>
                          <pic:cNvPr id="74" name="Picture 74" descr="Image result for gravestone clipart"/>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73" name="Picture 73" descr="Image result for gravestone clipart"/>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77" name="Picture 77" descr="Image result for mummy clipart"/>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76" name="Picture 76" descr="Image result for mummy clipart"/>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75" name="Picture 75" descr="Image result for gravestone clipart"/>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227F58" id="Group 25" o:spid="_x0000_s1026" style="position:absolute;margin-left:-5.5pt;margin-top:15.6pt;width:151.05pt;height:86.8pt;rotation:-543539fd;z-index:251647996;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">
                <v:shape id="Picture 74"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VzDAAAA2wAAAA8AAABkcnMvZG93bnJldi54bWxEj0+LwjAUxO8LfofwBG9rqiurVKOIIKx4&#10;cVXw+mie/WPzUprUVj+9WVjwOMzMb5jFqjOluFPtcssKRsMIBHFidc6pgvNp+zkD4TyyxtIyKXiQ&#10;g9Wy97HAWNuWf+l+9KkIEHYxKsi8r2IpXZKRQTe0FXHwrrY26IOsU6lrbAPclHIcRd/SYM5hIcOK&#10;Nhklt2NjFFT6qfc7LpuvS7EeNcW4OLSbk1KDfreeg/DU+Xf4v/2jFUwn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FXMMAAADbAAAADwAAAAAAAAAAAAAAAACf&#10;AgAAZHJzL2Rvd25yZXYueG1sUEsFBgAAAAAEAAQA9wAAAI8DAAAAAA==&#10;">
                  <v:imagedata r:id="rId43" o:title="Image result for gravestone clipart"/>
                  <v:path arrowok="t"/>
                </v:shape>
                <v:shape id="Picture 73"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HSjEAAAA2wAAAA8AAABkcnMvZG93bnJldi54bWxEj1trwkAUhN8L/oflCL7VjQm0El1FAkJL&#10;X1oVfD1kj7mYPRuym4v99d1CoY/DzHzDbPeTacRAnassK1gtIxDEudUVFwou5+PzGoTzyBoby6Tg&#10;QQ72u9nTFlNtR/6i4eQLESDsUlRQet+mUrq8JINuaVvi4N1sZ9AH2RVSdzgGuGlkHEUv0mDFYaHE&#10;lrKS8vupNwpa/a0/3rnpk2t9WPV1XH+O2VmpxXw6bEB4mvx/+K/9phW8JvD7JfwA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HSjEAAAA2wAAAA8AAAAAAAAAAAAAAAAA&#10;nwIAAGRycy9kb3ducmV2LnhtbFBLBQYAAAAABAAEAPcAAACQAwAAAAA=&#10;">
                  <v:imagedata r:id="rId43" o:title="Image result for gravestone clipart"/>
                  <v:path arrowok="t"/>
                </v:shape>
                <v:shape id="Picture 77"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GoEDDAAAA2wAAAA8AAABkcnMvZG93bnJldi54bWxEj9GKwjAURN+F/YdwF/ZF1lSRdqlGkQXB&#10;FxGrH3Bprm21uek2qXb9eiMIPg4zc4aZL3tTiyu1rrKsYDyKQBDnVldcKDge1t8/IJxH1lhbJgX/&#10;5GC5+BjMMdX2xnu6Zr4QAcIuRQWl900qpctLMuhGtiEO3sm2Bn2QbSF1i7cAN7WcRFEsDVYcFkps&#10;6Lek/JJ1RkG3W3E8PefxMMm6TfFX3/14e1fq67NfzUB46v07/GpvtIIkgee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agQMMAAADbAAAADwAAAAAAAAAAAAAAAACf&#10;AgAAZHJzL2Rvd25yZXYueG1sUEsFBgAAAAAEAAQA9wAAAI8DAAAAAA==&#10;">
                  <v:imagedata r:id="rId44" o:title="Image result for mummy clipart"/>
                  <v:path arrowok="t"/>
                </v:shape>
                <v:shape id="Picture 76"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9tnEAAAA2wAAAA8AAABkcnMvZG93bnJldi54bWxEj09rAjEUxO9Cv0N4BW+arQcrW6OIVbHF&#10;Q/2H18fmubu4eQlJ1O23bwqCx2FmfsOMp61pxI18qC0reOtnIIgLq2suFRz2y94IRIjIGhvLpOCX&#10;AkwnL50x5treeUu3XSxFgnDIUUEVo8ulDEVFBkPfOuLkna03GJP0pdQe7wluGjnIsqE0WHNaqNDR&#10;vKLisrsaBaP5YLs5Lb7dlz+tDouf9ac7xr1S3dd29gEiUhuf4Ud7rRW8D+H/S/oBcv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G9tnEAAAA2wAAAA8AAAAAAAAAAAAAAAAA&#10;nwIAAGRycy9kb3ducmV2LnhtbFBLBQYAAAAABAAEAPcAAACQAwAAAAA=&#10;">
                  <v:imagedata r:id="rId45" o:title="Image result for mummy clipart"/>
                  <v:path arrowok="t"/>
                </v:shape>
                <v:shape id="Picture 75"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IMfDAAAA2wAAAA8AAABkcnMvZG93bnJldi54bWxEj0+LwjAUxO8LfofwBG9rqourVKOIIKx4&#10;cVXw+mie/WPzUprUVj+9WVjwOMzMb5jFqjOluFPtcssKRsMIBHFidc6pgvNp+zkD4TyyxtIyKXiQ&#10;g9Wy97HAWNuWf+l+9KkIEHYxKsi8r2IpXZKRQTe0FXHwrrY26IOsU6lrbAPclHIcRd/SYM5hIcOK&#10;Nhklt2NjFFT6qfc7LpuvS7EeNcW4OLSbk1KDfreeg/DU+Xf4v/2jFUwn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Mgx8MAAADbAAAADwAAAAAAAAAAAAAAAACf&#10;AgAAZHJzL2Rvd25yZXYueG1sUEsFBgAAAAAEAAQA9wAAAI8DAAAAAA==&#10;">
                  <v:imagedata r:id="rId43" o:title="Image result for gravestone clipart"/>
                  <v:path arrowok="t"/>
                </v:shape>
              </v:group>
            </w:pict>
          </mc:Fallback>
        </mc:AlternateContent>
      </w:r>
      <w:r>
        <w:rPr>
          <w:noProof/>
          <w:lang w:eastAsia="en-GB"/>
        </w:rPr>
        <mc:AlternateContent>
          <mc:Choice Requires="wpg">
            <w:drawing>
              <wp:anchor distT="0" distB="0" distL="114300" distR="114300" simplePos="0" relativeHeight="251684864" behindDoc="0" locked="0" layoutInCell="1" allowOverlap="1" wp14:anchorId="0F8BD321" wp14:editId="022F5F80">
                <wp:simplePos x="0" y="0"/>
                <wp:positionH relativeFrom="column">
                  <wp:posOffset>1917700</wp:posOffset>
                </wp:positionH>
                <wp:positionV relativeFrom="paragraph">
                  <wp:posOffset>27940</wp:posOffset>
                </wp:positionV>
                <wp:extent cx="2501900" cy="1244600"/>
                <wp:effectExtent l="133350" t="19050" r="69850" b="12700"/>
                <wp:wrapNone/>
                <wp:docPr id="30" name="Group 30"/>
                <wp:cNvGraphicFramePr/>
                <a:graphic xmlns:a="http://schemas.openxmlformats.org/drawingml/2006/main">
                  <a:graphicData uri="http://schemas.microsoft.com/office/word/2010/wordprocessingGroup">
                    <wpg:wgp>
                      <wpg:cNvGrpSpPr/>
                      <wpg:grpSpPr>
                        <a:xfrm>
                          <a:off x="0" y="0"/>
                          <a:ext cx="2501900" cy="1244600"/>
                          <a:chOff x="0" y="0"/>
                          <a:chExt cx="2501900" cy="1244600"/>
                        </a:xfrm>
                      </wpg:grpSpPr>
                      <pic:pic xmlns:pic="http://schemas.openxmlformats.org/drawingml/2006/picture">
                        <pic:nvPicPr>
                          <pic:cNvPr id="9" name="Picture 9" descr="Andara Script Demo"/>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20700" y="88900"/>
                            <a:ext cx="1511300" cy="270510"/>
                          </a:xfrm>
                          <a:prstGeom prst="rect">
                            <a:avLst/>
                          </a:prstGeom>
                          <a:noFill/>
                          <a:ln>
                            <a:noFill/>
                          </a:ln>
                        </pic:spPr>
                      </pic:pic>
                      <wpg:grpSp>
                        <wpg:cNvPr id="20" name="Group 20"/>
                        <wpg:cNvGrpSpPr/>
                        <wpg:grpSpPr>
                          <a:xfrm>
                            <a:off x="0" y="0"/>
                            <a:ext cx="2501900" cy="1244600"/>
                            <a:chOff x="0" y="0"/>
                            <a:chExt cx="2501900" cy="1244600"/>
                          </a:xfrm>
                        </wpg:grpSpPr>
                        <wps:wsp>
                          <wps:cNvPr id="139" name="Text Box 139"/>
                          <wps:cNvSpPr txBox="1"/>
                          <wps:spPr>
                            <a:xfrm>
                              <a:off x="215900" y="88900"/>
                              <a:ext cx="2066925" cy="107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1930" w:rsidRDefault="00644225" w:rsidP="00565A11">
                                <w:pPr>
                                  <w:jc w:val="center"/>
                                </w:pPr>
                                <w:r>
                                  <w:rPr>
                                    <w:b/>
                                    <w:color w:val="5B9BD5" w:themeColor="accent1"/>
                                  </w:rPr>
                                  <w:br/>
                                </w:r>
                                <w:r>
                                  <w:br/>
                                </w:r>
                                <w:r w:rsidR="00101930">
                                  <w:t>The belief that Jesus</w:t>
                                </w:r>
                                <w:r w:rsidR="00101930">
                                  <w:br/>
                                  <w:t>rose from the dead on Easter Sunday, conquering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Double Brace 19"/>
                          <wps:cNvSpPr/>
                          <wps:spPr>
                            <a:xfrm>
                              <a:off x="0" y="0"/>
                              <a:ext cx="2501900" cy="1244600"/>
                            </a:xfrm>
                            <a:prstGeom prst="bracePair">
                              <a:avLst/>
                            </a:prstGeom>
                            <a:ln w="38100">
                              <a:solidFill>
                                <a:srgbClr val="009999"/>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8BD321" id="Group 30" o:spid="_x0000_s1042" style="position:absolute;margin-left:151pt;margin-top:2.2pt;width:197pt;height:98pt;z-index:251684864" coordsize="25019,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">
                <v:shape id="Picture 9" o:spid="_x0000_s1043" type="#_x0000_t75" alt="Andara Script Demo" style="position:absolute;left:5207;top:889;width:15113;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V77BAAAA2gAAAA8AAABkcnMvZG93bnJldi54bWxEj1Frg0AQhN8L+Q/HBvpWz5S0WJNLkEIg&#10;0IdS7Q9YvI1KvD3xNmr+fa9Q6OMwM98w++PiejXRGDrPBjZJCoq49rbjxsB3dXrKQAVBtth7JgN3&#10;CnA8rB72mFs/8xdNpTQqQjjkaKAVGXKtQ92Sw5D4gTh6Fz86lCjHRtsR5wh3vX5O01ftsOO40OJA&#10;7y3V1/LmDMzXz49q0NvupdCSBRukmiYx5nG9FDtQQov8h//aZ2vgDX6vxBu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TV77BAAAA2gAAAA8AAAAAAAAAAAAAAAAAnwIA&#10;AGRycy9kb3ducmV2LnhtbFBLBQYAAAAABAAEAPcAAACNAwAAAAA=&#10;">
                  <v:imagedata r:id="rId47" o:title="Andara Script Demo"/>
                  <v:path arrowok="t"/>
                </v:shape>
                <v:group id="Group 20" o:spid="_x0000_s1044" style="position:absolute;width:25019;height:12446" coordsize="25019,1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39" o:spid="_x0000_s1045" type="#_x0000_t202" style="position:absolute;left:2159;top:889;width:20669;height:1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101930" w:rsidRDefault="00644225" w:rsidP="00565A11">
                          <w:pPr>
                            <w:jc w:val="center"/>
                          </w:pPr>
                          <w:r>
                            <w:rPr>
                              <w:b/>
                              <w:color w:val="5B9BD5" w:themeColor="accent1"/>
                            </w:rPr>
                            <w:br/>
                          </w:r>
                          <w:r>
                            <w:br/>
                          </w:r>
                          <w:r w:rsidR="00101930">
                            <w:t>The belief that Jesus</w:t>
                          </w:r>
                          <w:r w:rsidR="00101930">
                            <w:br/>
                            <w:t>rose from the dead on Easter Sunday, conquering death.</w:t>
                          </w: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9" o:spid="_x0000_s1046" type="#_x0000_t186" style="position:absolute;width:25019;height:12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icEA&#10;AADbAAAADwAAAGRycy9kb3ducmV2LnhtbERPzYrCMBC+L/gOYQQvi6Z6WLUaRRRhQTys+gBDMzbF&#10;ZlKSaOs+vVkQ9jYf3+8s152txYN8qBwrGI8yEMSF0xWXCi7n/XAGIkRkjbVjUvCkAOtV72OJuXYt&#10;/9DjFEuRQjjkqMDE2ORShsKQxTByDXHirs5bjAn6UmqPbQq3tZxk2Ze0WHFqMNjQ1lBxO92tgsbU&#10;8b5pj9Pp4Te7+t1Ob8efc6UG/W6zABGpi//it/tbp/lz+PslHS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w4nBAAAA2wAAAA8AAAAAAAAAAAAAAAAAmAIAAGRycy9kb3du&#10;cmV2LnhtbFBLBQYAAAAABAAEAPUAAACGAwAAAAA=&#10;" strokecolor="#099" strokeweight="3pt">
                    <v:stroke joinstyle="miter"/>
                  </v:shape>
                </v:group>
              </v:group>
            </w:pict>
          </mc:Fallback>
        </mc:AlternateContent>
      </w: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101930" w:rsidP="00624FE8">
      <w:pPr>
        <w:tabs>
          <w:tab w:val="left" w:pos="6240"/>
        </w:tabs>
      </w:pPr>
    </w:p>
    <w:p w:rsidR="00101930" w:rsidRDefault="00644225" w:rsidP="00624FE8">
      <w:pPr>
        <w:tabs>
          <w:tab w:val="left" w:pos="6240"/>
        </w:tabs>
      </w:pPr>
      <w:r>
        <w:rPr>
          <w:noProof/>
          <w:lang w:eastAsia="en-GB"/>
        </w:rPr>
        <w:drawing>
          <wp:anchor distT="0" distB="0" distL="114300" distR="114300" simplePos="0" relativeHeight="251646971" behindDoc="0" locked="0" layoutInCell="1" allowOverlap="1" wp14:anchorId="02B218C8" wp14:editId="056D5A65">
            <wp:simplePos x="0" y="0"/>
            <wp:positionH relativeFrom="margin">
              <wp:posOffset>7445375</wp:posOffset>
            </wp:positionH>
            <wp:positionV relativeFrom="paragraph">
              <wp:posOffset>200025</wp:posOffset>
            </wp:positionV>
            <wp:extent cx="1409700" cy="1409700"/>
            <wp:effectExtent l="0" t="0" r="0" b="0"/>
            <wp:wrapNone/>
            <wp:docPr id="65" name="Picture 65" descr="Image result for rich and poo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ch and poor man"/>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backgroundRemoval t="1045" b="97164" l="0" r="100000"/>
                              </a14:imgEffect>
                            </a14:imgLayer>
                          </a14:imgProps>
                        </a:ext>
                        <a:ext uri="{28A0092B-C50C-407E-A947-70E740481C1C}">
                          <a14:useLocalDpi xmlns:a14="http://schemas.microsoft.com/office/drawing/2010/main" val="0"/>
                        </a:ext>
                      </a:extLst>
                    </a:blip>
                    <a:srcRect t="1196" b="3186"/>
                    <a:stretch/>
                  </pic:blipFill>
                  <pic:spPr bwMode="auto">
                    <a:xfrm>
                      <a:off x="0" y="0"/>
                      <a:ext cx="14097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3D36">
        <w:rPr>
          <w:noProof/>
          <w:lang w:eastAsia="en-GB"/>
        </w:rPr>
        <w:drawing>
          <wp:anchor distT="0" distB="0" distL="114300" distR="114300" simplePos="0" relativeHeight="251669504" behindDoc="0" locked="0" layoutInCell="1" allowOverlap="1" wp14:anchorId="4F318ED6" wp14:editId="3B4196C7">
            <wp:simplePos x="0" y="0"/>
            <wp:positionH relativeFrom="margin">
              <wp:posOffset>765955</wp:posOffset>
            </wp:positionH>
            <wp:positionV relativeFrom="paragraph">
              <wp:posOffset>25400</wp:posOffset>
            </wp:positionV>
            <wp:extent cx="3377520" cy="2019300"/>
            <wp:effectExtent l="0" t="0" r="0" b="0"/>
            <wp:wrapNone/>
            <wp:docPr id="130" name="Picture 130" descr="Image result for i am 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 am the way"/>
                    <pic:cNvPicPr>
                      <a:picLocks noChangeAspect="1" noChangeArrowheads="1"/>
                    </pic:cNvPicPr>
                  </pic:nvPicPr>
                  <pic:blipFill rotWithShape="1">
                    <a:blip r:embed="rId50">
                      <a:extLst>
                        <a:ext uri="{28A0092B-C50C-407E-A947-70E740481C1C}">
                          <a14:useLocalDpi xmlns:a14="http://schemas.microsoft.com/office/drawing/2010/main" val="0"/>
                        </a:ext>
                      </a:extLst>
                    </a:blip>
                    <a:srcRect l="17391" r="21522" b="1176"/>
                    <a:stretch/>
                  </pic:blipFill>
                  <pic:spPr bwMode="auto">
                    <a:xfrm>
                      <a:off x="0" y="0"/>
                      <a:ext cx="3377520" cy="20193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1930" w:rsidRDefault="00644225" w:rsidP="00624FE8">
      <w:pPr>
        <w:tabs>
          <w:tab w:val="left" w:pos="6240"/>
        </w:tabs>
      </w:pPr>
      <w:r>
        <w:rPr>
          <w:noProof/>
          <w:lang w:eastAsia="en-GB"/>
        </w:rPr>
        <w:drawing>
          <wp:anchor distT="0" distB="0" distL="114300" distR="114300" simplePos="0" relativeHeight="251664384" behindDoc="0" locked="0" layoutInCell="1" allowOverlap="1" wp14:anchorId="61F0BE5D" wp14:editId="6BC3E6C6">
            <wp:simplePos x="0" y="0"/>
            <wp:positionH relativeFrom="margin">
              <wp:posOffset>13035280</wp:posOffset>
            </wp:positionH>
            <wp:positionV relativeFrom="paragraph">
              <wp:posOffset>116205</wp:posOffset>
            </wp:positionV>
            <wp:extent cx="847049" cy="419298"/>
            <wp:effectExtent l="0" t="152400" r="48895" b="152400"/>
            <wp:wrapNone/>
            <wp:docPr id="3" name="Picture 3"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ara Script Demo"/>
                    <pic:cNvPicPr>
                      <a:picLocks noChangeAspect="1" noChangeArrowheads="1"/>
                    </pic:cNvPicPr>
                  </pic:nvPicPr>
                  <pic:blipFill rotWithShape="1">
                    <a:blip r:embed="rId29">
                      <a:extLst>
                        <a:ext uri="{28A0092B-C50C-407E-A947-70E740481C1C}">
                          <a14:useLocalDpi xmlns:a14="http://schemas.microsoft.com/office/drawing/2010/main" val="0"/>
                        </a:ext>
                      </a:extLst>
                    </a:blip>
                    <a:srcRect l="70460"/>
                    <a:stretch/>
                  </pic:blipFill>
                  <pic:spPr bwMode="auto">
                    <a:xfrm rot="20240857">
                      <a:off x="0" y="0"/>
                      <a:ext cx="847049" cy="419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D36" w:rsidRDefault="006D3D36" w:rsidP="00624FE8">
      <w:pPr>
        <w:tabs>
          <w:tab w:val="left" w:pos="6240"/>
        </w:tabs>
      </w:pPr>
    </w:p>
    <w:p w:rsidR="00101930" w:rsidRDefault="005D6274" w:rsidP="00624FE8">
      <w:pPr>
        <w:tabs>
          <w:tab w:val="left" w:pos="6240"/>
        </w:tabs>
      </w:pPr>
      <w:r>
        <w:rPr>
          <w:noProof/>
          <w:lang w:eastAsia="en-GB"/>
        </w:rPr>
        <w:drawing>
          <wp:anchor distT="0" distB="0" distL="114300" distR="114300" simplePos="0" relativeHeight="251665408" behindDoc="0" locked="0" layoutInCell="1" allowOverlap="1" wp14:anchorId="557936D6" wp14:editId="263981CA">
            <wp:simplePos x="0" y="0"/>
            <wp:positionH relativeFrom="margin">
              <wp:posOffset>3851642</wp:posOffset>
            </wp:positionH>
            <wp:positionV relativeFrom="paragraph">
              <wp:posOffset>247650</wp:posOffset>
            </wp:positionV>
            <wp:extent cx="1282700" cy="424423"/>
            <wp:effectExtent l="0" t="8890" r="3810" b="3810"/>
            <wp:wrapNone/>
            <wp:docPr id="5" name="Picture 5" descr="Andara Script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ara Script Dem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1282700" cy="424423"/>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16" w:rsidRPr="00026DA1">
        <w:rPr>
          <w:noProof/>
          <w:lang w:eastAsia="en-GB"/>
        </w:rPr>
        <w:drawing>
          <wp:anchor distT="0" distB="0" distL="114300" distR="114300" simplePos="0" relativeHeight="251687936" behindDoc="0" locked="0" layoutInCell="1" allowOverlap="1" wp14:anchorId="0734F841" wp14:editId="16248F3C">
            <wp:simplePos x="0" y="0"/>
            <wp:positionH relativeFrom="margin">
              <wp:posOffset>11690350</wp:posOffset>
            </wp:positionH>
            <wp:positionV relativeFrom="paragraph">
              <wp:posOffset>113665</wp:posOffset>
            </wp:positionV>
            <wp:extent cx="797560" cy="1069340"/>
            <wp:effectExtent l="57150" t="38100" r="135890" b="0"/>
            <wp:wrapNone/>
            <wp:docPr id="24" name="Picture 24" descr="Image result for sou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oul clipart"/>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0" b="100000" l="336" r="100000">
                                  <a14:backgroundMark x1="33221" y1="11779" x2="16443" y2="0"/>
                                  <a14:backgroundMark x1="7383" y1="23308" x2="8725" y2="42105"/>
                                </a14:backgroundRemoval>
                              </a14:imgEffect>
                            </a14:imgLayer>
                          </a14:imgProps>
                        </a:ext>
                        <a:ext uri="{28A0092B-C50C-407E-A947-70E740481C1C}">
                          <a14:useLocalDpi xmlns:a14="http://schemas.microsoft.com/office/drawing/2010/main" val="0"/>
                        </a:ext>
                      </a:extLst>
                    </a:blip>
                    <a:srcRect/>
                    <a:stretch>
                      <a:fillRect/>
                    </a:stretch>
                  </pic:blipFill>
                  <pic:spPr bwMode="auto">
                    <a:xfrm rot="988813">
                      <a:off x="0" y="0"/>
                      <a:ext cx="797560" cy="106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930" w:rsidRDefault="00101930" w:rsidP="00624FE8">
      <w:pPr>
        <w:tabs>
          <w:tab w:val="left" w:pos="6240"/>
        </w:tabs>
      </w:pPr>
    </w:p>
    <w:p w:rsidR="00101930" w:rsidRDefault="00644225" w:rsidP="00624FE8">
      <w:pPr>
        <w:tabs>
          <w:tab w:val="left" w:pos="6240"/>
        </w:tabs>
      </w:pPr>
      <w:r>
        <w:rPr>
          <w:noProof/>
          <w:lang w:eastAsia="en-GB"/>
        </w:rPr>
        <mc:AlternateContent>
          <mc:Choice Requires="wpg">
            <w:drawing>
              <wp:anchor distT="0" distB="0" distL="114300" distR="114300" simplePos="0" relativeHeight="251673600" behindDoc="0" locked="0" layoutInCell="1" allowOverlap="1" wp14:anchorId="1397BE6D" wp14:editId="3F7115F8">
                <wp:simplePos x="0" y="0"/>
                <wp:positionH relativeFrom="column">
                  <wp:posOffset>7620000</wp:posOffset>
                </wp:positionH>
                <wp:positionV relativeFrom="paragraph">
                  <wp:posOffset>168910</wp:posOffset>
                </wp:positionV>
                <wp:extent cx="2209800" cy="566420"/>
                <wp:effectExtent l="0" t="0" r="0" b="5080"/>
                <wp:wrapNone/>
                <wp:docPr id="29" name="Group 29"/>
                <wp:cNvGraphicFramePr/>
                <a:graphic xmlns:a="http://schemas.openxmlformats.org/drawingml/2006/main">
                  <a:graphicData uri="http://schemas.microsoft.com/office/word/2010/wordprocessingGroup">
                    <wpg:wgp>
                      <wpg:cNvGrpSpPr/>
                      <wpg:grpSpPr>
                        <a:xfrm>
                          <a:off x="0" y="0"/>
                          <a:ext cx="2209800" cy="566420"/>
                          <a:chOff x="0" y="0"/>
                          <a:chExt cx="5722620" cy="1442720"/>
                        </a:xfrm>
                      </wpg:grpSpPr>
                      <pic:pic xmlns:pic="http://schemas.openxmlformats.org/drawingml/2006/picture">
                        <pic:nvPicPr>
                          <pic:cNvPr id="7" name="Picture 7" descr="Andara Script Demo"/>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700" y="0"/>
                            <a:ext cx="5709920" cy="792480"/>
                          </a:xfrm>
                          <a:prstGeom prst="rect">
                            <a:avLst/>
                          </a:prstGeom>
                          <a:noFill/>
                          <a:ln>
                            <a:noFill/>
                          </a:ln>
                        </pic:spPr>
                      </pic:pic>
                      <pic:pic xmlns:pic="http://schemas.openxmlformats.org/drawingml/2006/picture">
                        <pic:nvPicPr>
                          <pic:cNvPr id="8" name="Picture 8" descr="Andara Script Demo"/>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812800"/>
                            <a:ext cx="4348480" cy="629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8E94E2" id="Group 29" o:spid="_x0000_s1026" style="position:absolute;margin-left:600pt;margin-top:13.3pt;width:174pt;height:44.6pt;z-index:251673600;mso-width-relative:margin;mso-height-relative:margin" coordsize="57226,1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">
                <v:shape id="Picture 7" o:spid="_x0000_s1027" type="#_x0000_t75" alt="Andara Script Demo" style="position:absolute;left:127;width:57099;height:7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W1y9AAAA2gAAAA8AAABkcnMvZG93bnJldi54bWxEj80KwjAQhO+C7xBW8Kapgj9Uo4giCIKi&#10;9gGWZm2LzaY00da3N4LgcZiZb5jlujWleFHtCssKRsMIBHFqdcGZguS2H8xBOI+ssbRMCt7kYL3q&#10;dpYYa9vwhV5Xn4kAYRejgtz7KpbSpTkZdENbEQfvbmuDPsg6k7rGJsBNKcdRNJUGCw4LOVa0zSl9&#10;XJ9GAUvUVTubTnZ4PB0SmZy5ud2V6vfazQKEp9b/w7/2QSuYwfdKuAFy9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g1bXL0AAADaAAAADwAAAAAAAAAAAAAAAACfAgAAZHJz&#10;L2Rvd25yZXYueG1sUEsFBgAAAAAEAAQA9wAAAIkDAAAAAA==&#10;">
                  <v:imagedata r:id="rId56" o:title="Andara Script Demo"/>
                  <v:path arrowok="t"/>
                </v:shape>
                <v:shape id="Picture 8" o:spid="_x0000_s1028" type="#_x0000_t75" alt="Andara Script Demo" style="position:absolute;top:8128;width:43484;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XsW+AAAA2gAAAA8AAABkcnMvZG93bnJldi54bWxET02LwjAQvQv+hzCCN031IEs1igrC6kHW&#10;7oLXoRnbajMpTTat/94cBI+P973a9KYWgVpXWVYwmyYgiHOrKy4U/P0eJl8gnEfWWFsmBU9ysFkP&#10;BytMte34QiHzhYgh7FJUUHrfpFK6vCSDbmob4sjdbGvQR9gWUrfYxXBTy3mSLKTBimNDiQ3tS8of&#10;2b9RoPfX+Tl7ml3YHc2lu/+EU9BBqfGo3y5BeOr9R/x2f2sFcWu8Em+AX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JCXsW+AAAA2gAAAA8AAAAAAAAAAAAAAAAAnwIAAGRy&#10;cy9kb3ducmV2LnhtbFBLBQYAAAAABAAEAPcAAACKAwAAAAA=&#10;">
                  <v:imagedata r:id="rId57" o:title="Andara Script Demo"/>
                  <v:path arrowok="t"/>
                </v:shape>
              </v:group>
            </w:pict>
          </mc:Fallback>
        </mc:AlternateContent>
      </w:r>
    </w:p>
    <w:p w:rsidR="00101930" w:rsidRPr="00624FE8" w:rsidRDefault="00101930" w:rsidP="00624FE8">
      <w:pPr>
        <w:tabs>
          <w:tab w:val="left" w:pos="6240"/>
        </w:tabs>
      </w:pPr>
    </w:p>
    <w:sectPr w:rsidR="00101930"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82379D"/>
    <w:multiLevelType w:val="multilevel"/>
    <w:tmpl w:val="9DF41D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10916"/>
    <w:rsid w:val="00025E6F"/>
    <w:rsid w:val="00026DA1"/>
    <w:rsid w:val="000D6C34"/>
    <w:rsid w:val="00101930"/>
    <w:rsid w:val="00565A11"/>
    <w:rsid w:val="005D6274"/>
    <w:rsid w:val="00624FE8"/>
    <w:rsid w:val="00644225"/>
    <w:rsid w:val="00654C72"/>
    <w:rsid w:val="006D3D36"/>
    <w:rsid w:val="007001E8"/>
    <w:rsid w:val="008349F9"/>
    <w:rsid w:val="00E85A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7.wdp"/><Relationship Id="rId39" Type="http://schemas.microsoft.com/office/2007/relationships/hdphoto" Target="media/hdphoto9.wdp"/><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29.jpe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s://www.biblegateway.com/passage/?search=1%20Corinthians%2015:42-55" TargetMode="External"/><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1%20Corinthians%2015:42-55" TargetMode="External"/><Relationship Id="rId24" Type="http://schemas.microsoft.com/office/2007/relationships/hdphoto" Target="media/hdphoto6.wdp"/><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gif"/><Relationship Id="rId45" Type="http://schemas.openxmlformats.org/officeDocument/2006/relationships/image" Target="media/image27.png"/><Relationship Id="rId53" Type="http://schemas.microsoft.com/office/2007/relationships/hdphoto" Target="media/hdphoto11.wdp"/><Relationship Id="rId58"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microsoft.com/office/2007/relationships/hdphoto" Target="media/hdphoto10.wdp"/><Relationship Id="rId57" Type="http://schemas.openxmlformats.org/officeDocument/2006/relationships/image" Target="media/image37.png"/><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8.wdp"/><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gif"/><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E0096-3C3F-4497-A2F3-50F1CFBA0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64E07A6B</Template>
  <TotalTime>0</TotalTime>
  <Pages>1</Pages>
  <Words>9</Words>
  <Characters>57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2018-01-30T09:27:00Z</dcterms:created>
  <dcterms:modified xsi:type="dcterms:W3CDTF">2018-01-30T09:27:00Z</dcterms:modified>
</cp:coreProperties>
</file>