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0BE" w:rsidRDefault="009120BE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109365BC" wp14:editId="01B28DDB">
            <wp:simplePos x="0" y="0"/>
            <wp:positionH relativeFrom="margin">
              <wp:posOffset>330835</wp:posOffset>
            </wp:positionH>
            <wp:positionV relativeFrom="paragraph">
              <wp:posOffset>-222250</wp:posOffset>
            </wp:positionV>
            <wp:extent cx="5415915" cy="5866130"/>
            <wp:effectExtent l="3493" t="0" r="0" b="0"/>
            <wp:wrapTight wrapText="bothSides">
              <wp:wrapPolygon edited="0">
                <wp:start x="14" y="21613"/>
                <wp:lineTo x="21515" y="21613"/>
                <wp:lineTo x="21515" y="78"/>
                <wp:lineTo x="14" y="78"/>
                <wp:lineTo x="14" y="21613"/>
              </wp:wrapPolygon>
            </wp:wrapTight>
            <wp:docPr id="1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24E124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15915" cy="586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20BE" w:rsidRDefault="009120BE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4246880</wp:posOffset>
                </wp:positionV>
                <wp:extent cx="4476115" cy="6306185"/>
                <wp:effectExtent l="0" t="635" r="0" b="0"/>
                <wp:wrapTight wrapText="bothSides">
                  <wp:wrapPolygon edited="0">
                    <wp:start x="-3" y="17422"/>
                    <wp:lineTo x="-3" y="17487"/>
                    <wp:lineTo x="1468" y="21598"/>
                    <wp:lineTo x="21508" y="21598"/>
                    <wp:lineTo x="21508" y="17422"/>
                    <wp:lineTo x="21508" y="65"/>
                    <wp:lineTo x="-3" y="65"/>
                    <wp:lineTo x="-3" y="17422"/>
                  </wp:wrapPolygon>
                </wp:wrapTight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476115" cy="6306185"/>
                          <a:chOff x="0" y="0"/>
                          <a:chExt cx="6172835" cy="7838506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835" cy="6277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2012" y="6209731"/>
                            <a:ext cx="5848985" cy="1628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6AFE8B9" id="Group 18" o:spid="_x0000_s1026" style="position:absolute;margin-left:301.25pt;margin-top:334.4pt;width:352.45pt;height:496.55pt;rotation:90;z-index:251675648;mso-position-horizontal:right;mso-position-horizontal-relative:margin;mso-width-relative:margin;mso-height-relative:margin" coordsize="61728,78385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alt="Screen Clipping" style="position:absolute;width:61728;height:62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">
                  <v:imagedata r:id="rId7" o:title="Screen Clipping"/>
                </v:shape>
                <v:shape id="Picture 17" o:spid="_x0000_s1028" type="#_x0000_t75" alt="Screen Clipping" style="position:absolute;left:2320;top:62097;width:58489;height:16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">
                  <v:imagedata r:id="rId8" o:title="Screen Clipping"/>
                </v:shape>
                <w10:wrap type="tight" anchorx="margin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EF656C" wp14:editId="2612A864">
                <wp:simplePos x="0" y="0"/>
                <wp:positionH relativeFrom="column">
                  <wp:posOffset>103089</wp:posOffset>
                </wp:positionH>
                <wp:positionV relativeFrom="paragraph">
                  <wp:posOffset>5157974</wp:posOffset>
                </wp:positionV>
                <wp:extent cx="5691116" cy="25002"/>
                <wp:effectExtent l="0" t="19050" r="43180" b="5143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1116" cy="25002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B2DE3DB" id="Straight Connector 13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1pt,406.15pt" to="456.2pt,4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" strokecolor="#4472c4 [3204]" strokeweight="4.5pt">
                <v:stroke joinstyle="miter"/>
              </v:line>
            </w:pict>
          </mc:Fallback>
        </mc:AlternateContent>
      </w:r>
      <w:r>
        <w:br w:type="page"/>
      </w:r>
    </w:p>
    <w:p w:rsidR="009120BE" w:rsidRDefault="009120BE">
      <w:r>
        <w:rPr>
          <w:noProof/>
          <w:lang w:eastAsia="en-GB"/>
        </w:rPr>
        <w:lastRenderedPageBreak/>
        <w:drawing>
          <wp:anchor distT="0" distB="0" distL="114300" distR="114300" simplePos="0" relativeHeight="251691008" behindDoc="1" locked="0" layoutInCell="1" allowOverlap="1" wp14:anchorId="08F70F69">
            <wp:simplePos x="0" y="0"/>
            <wp:positionH relativeFrom="margin">
              <wp:align>center</wp:align>
            </wp:positionH>
            <wp:positionV relativeFrom="paragraph">
              <wp:posOffset>-286385</wp:posOffset>
            </wp:positionV>
            <wp:extent cx="4995545" cy="5567680"/>
            <wp:effectExtent l="0" t="317" r="0" b="0"/>
            <wp:wrapTight wrapText="bothSides">
              <wp:wrapPolygon edited="0">
                <wp:start x="-1" y="21599"/>
                <wp:lineTo x="21497" y="21599"/>
                <wp:lineTo x="21497" y="92"/>
                <wp:lineTo x="-1" y="92"/>
                <wp:lineTo x="-1" y="21599"/>
              </wp:wrapPolygon>
            </wp:wrapTight>
            <wp:docPr id="25" name="Picture 2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248B2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95545" cy="556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20BE" w:rsidRDefault="004427F5"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5445760</wp:posOffset>
            </wp:positionV>
            <wp:extent cx="3556000" cy="4264025"/>
            <wp:effectExtent l="7937" t="0" r="0" b="0"/>
            <wp:wrapTight wrapText="bothSides">
              <wp:wrapPolygon edited="0">
                <wp:start x="48" y="21640"/>
                <wp:lineTo x="21455" y="21640"/>
                <wp:lineTo x="21455" y="121"/>
                <wp:lineTo x="48" y="121"/>
                <wp:lineTo x="48" y="21640"/>
              </wp:wrapPolygon>
            </wp:wrapTight>
            <wp:docPr id="21" name="Picture 2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7F0D96D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56000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6106795</wp:posOffset>
            </wp:positionV>
            <wp:extent cx="4313555" cy="2749550"/>
            <wp:effectExtent l="953" t="0" r="0" b="0"/>
            <wp:wrapTight wrapText="bothSides">
              <wp:wrapPolygon edited="0">
                <wp:start x="5" y="21607"/>
                <wp:lineTo x="21468" y="21607"/>
                <wp:lineTo x="21468" y="207"/>
                <wp:lineTo x="5" y="207"/>
                <wp:lineTo x="5" y="21607"/>
              </wp:wrapPolygon>
            </wp:wrapTight>
            <wp:docPr id="22" name="Picture 2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7F06D13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13555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0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09B283" wp14:editId="4C12347D">
                <wp:simplePos x="0" y="0"/>
                <wp:positionH relativeFrom="margin">
                  <wp:align>center</wp:align>
                </wp:positionH>
                <wp:positionV relativeFrom="paragraph">
                  <wp:posOffset>4700773</wp:posOffset>
                </wp:positionV>
                <wp:extent cx="5691116" cy="25002"/>
                <wp:effectExtent l="0" t="19050" r="43180" b="51435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1116" cy="25002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C1BD08F" id="Straight Connector 26" o:spid="_x0000_s1026" style="position:absolute;z-index:2516930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370.15pt" to="448.1pt,3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" strokecolor="#4472c4 [3204]" strokeweight="4.5pt">
                <v:stroke joinstyle="miter"/>
                <w10:wrap anchorx="margin"/>
              </v:line>
            </w:pict>
          </mc:Fallback>
        </mc:AlternateContent>
      </w:r>
      <w:r w:rsidR="009120BE">
        <w:br w:type="page"/>
      </w:r>
    </w:p>
    <w:p w:rsidR="004D056F" w:rsidRDefault="004D056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3D3E65" wp14:editId="628F86A6">
                <wp:simplePos x="0" y="0"/>
                <wp:positionH relativeFrom="column">
                  <wp:posOffset>177421</wp:posOffset>
                </wp:positionH>
                <wp:positionV relativeFrom="paragraph">
                  <wp:posOffset>5041426</wp:posOffset>
                </wp:positionV>
                <wp:extent cx="5691116" cy="25002"/>
                <wp:effectExtent l="0" t="19050" r="43180" b="5143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1116" cy="25002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312002D" id="Straight Connector 15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95pt,396.95pt" to="462.05pt,39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" strokecolor="#4472c4 [3204]" strokeweight="4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795655</wp:posOffset>
            </wp:positionH>
            <wp:positionV relativeFrom="paragraph">
              <wp:posOffset>4281170</wp:posOffset>
            </wp:positionV>
            <wp:extent cx="4672330" cy="6356985"/>
            <wp:effectExtent l="0" t="4128" r="0" b="0"/>
            <wp:wrapTight wrapText="bothSides">
              <wp:wrapPolygon edited="0">
                <wp:start x="-19" y="21586"/>
                <wp:lineTo x="21469" y="21586"/>
                <wp:lineTo x="21469" y="96"/>
                <wp:lineTo x="-19" y="96"/>
                <wp:lineTo x="-19" y="21586"/>
              </wp:wrapPolygon>
            </wp:wrapTight>
            <wp:docPr id="14" name="Picture 1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F0E007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72330" cy="635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713105</wp:posOffset>
            </wp:positionH>
            <wp:positionV relativeFrom="paragraph">
              <wp:posOffset>-552450</wp:posOffset>
            </wp:positionV>
            <wp:extent cx="4967605" cy="6082665"/>
            <wp:effectExtent l="0" t="5080" r="0" b="0"/>
            <wp:wrapTight wrapText="bothSides">
              <wp:wrapPolygon edited="0">
                <wp:start x="-22" y="21582"/>
                <wp:lineTo x="21514" y="21582"/>
                <wp:lineTo x="21514" y="70"/>
                <wp:lineTo x="-22" y="70"/>
                <wp:lineTo x="-22" y="21582"/>
              </wp:wrapPolygon>
            </wp:wrapTight>
            <wp:docPr id="2" name="Picture 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F083E0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67605" cy="608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056F" w:rsidRDefault="009120BE">
      <w:r>
        <w:rPr>
          <w:noProof/>
          <w:lang w:eastAsia="en-GB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901065</wp:posOffset>
            </wp:positionH>
            <wp:positionV relativeFrom="paragraph">
              <wp:posOffset>19685</wp:posOffset>
            </wp:positionV>
            <wp:extent cx="4888865" cy="4850130"/>
            <wp:effectExtent l="318" t="0" r="7302" b="7303"/>
            <wp:wrapTight wrapText="bothSides">
              <wp:wrapPolygon edited="0">
                <wp:start x="1" y="21601"/>
                <wp:lineTo x="21548" y="21601"/>
                <wp:lineTo x="21548" y="52"/>
                <wp:lineTo x="1" y="52"/>
                <wp:lineTo x="1" y="21601"/>
              </wp:wrapPolygon>
            </wp:wrapTight>
            <wp:docPr id="28" name="Picture 2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243DB7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88865" cy="485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D940B9" wp14:editId="4194EA0D">
                <wp:simplePos x="0" y="0"/>
                <wp:positionH relativeFrom="margin">
                  <wp:align>center</wp:align>
                </wp:positionH>
                <wp:positionV relativeFrom="paragraph">
                  <wp:posOffset>4919094</wp:posOffset>
                </wp:positionV>
                <wp:extent cx="5691116" cy="25002"/>
                <wp:effectExtent l="0" t="19050" r="43180" b="5143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1116" cy="25002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2D1EE2B" id="Straight Connector 19" o:spid="_x0000_s1026" style="position:absolute;z-index:2516776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387.35pt" to="448.1pt,3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" strokecolor="#4472c4 [3204]" strokeweight="4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779780</wp:posOffset>
            </wp:positionH>
            <wp:positionV relativeFrom="paragraph">
              <wp:posOffset>4815205</wp:posOffset>
            </wp:positionV>
            <wp:extent cx="4829810" cy="5444490"/>
            <wp:effectExtent l="0" t="2540" r="6350" b="6350"/>
            <wp:wrapTight wrapText="bothSides">
              <wp:wrapPolygon edited="0">
                <wp:start x="-11" y="21590"/>
                <wp:lineTo x="21543" y="21590"/>
                <wp:lineTo x="21543" y="50"/>
                <wp:lineTo x="-11" y="50"/>
                <wp:lineTo x="-11" y="21590"/>
              </wp:wrapPolygon>
            </wp:wrapTight>
            <wp:docPr id="20" name="Picture 2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F0C8D4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4" r="2756"/>
                    <a:stretch/>
                  </pic:blipFill>
                  <pic:spPr bwMode="auto">
                    <a:xfrm rot="5400000">
                      <a:off x="0" y="0"/>
                      <a:ext cx="4829810" cy="5444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56F">
        <w:br w:type="page"/>
      </w:r>
    </w:p>
    <w:p w:rsidR="0003457E" w:rsidRDefault="00667ECF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327546</wp:posOffset>
            </wp:positionH>
            <wp:positionV relativeFrom="paragraph">
              <wp:posOffset>0</wp:posOffset>
            </wp:positionV>
            <wp:extent cx="4776717" cy="5279421"/>
            <wp:effectExtent l="0" t="0" r="5080" b="0"/>
            <wp:wrapTight wrapText="bothSides">
              <wp:wrapPolygon edited="0">
                <wp:start x="0" y="0"/>
                <wp:lineTo x="0" y="21512"/>
                <wp:lineTo x="21537" y="21512"/>
                <wp:lineTo x="21537" y="0"/>
                <wp:lineTo x="0" y="0"/>
              </wp:wrapPolygon>
            </wp:wrapTight>
            <wp:docPr id="4" name="Picture 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887628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717" cy="5279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457E" w:rsidRDefault="0003457E"/>
    <w:p w:rsidR="0003457E" w:rsidRDefault="00667EC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-157802</wp:posOffset>
                </wp:positionH>
                <wp:positionV relativeFrom="paragraph">
                  <wp:posOffset>4682775</wp:posOffset>
                </wp:positionV>
                <wp:extent cx="5691116" cy="25002"/>
                <wp:effectExtent l="0" t="19050" r="43180" b="5143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1116" cy="25002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FCCC297" id="Straight Connector 10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45pt,368.7pt" to="435.65pt,3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" strokecolor="#4472c4 [3204]" strokeweight="4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4805680</wp:posOffset>
            </wp:positionV>
            <wp:extent cx="5147945" cy="4494530"/>
            <wp:effectExtent l="0" t="0" r="0" b="1270"/>
            <wp:wrapTight wrapText="bothSides">
              <wp:wrapPolygon edited="0">
                <wp:start x="0" y="0"/>
                <wp:lineTo x="0" y="21515"/>
                <wp:lineTo x="21501" y="21515"/>
                <wp:lineTo x="21501" y="0"/>
                <wp:lineTo x="0" y="0"/>
              </wp:wrapPolygon>
            </wp:wrapTight>
            <wp:docPr id="9" name="Picture 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881696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945" cy="449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39E1" w:rsidRDefault="00A539E1">
      <w:pPr>
        <w:rPr>
          <w:noProof/>
        </w:rPr>
      </w:pPr>
    </w:p>
    <w:p w:rsidR="00A539E1" w:rsidRDefault="00A539E1">
      <w:pPr>
        <w:rPr>
          <w:noProof/>
        </w:rPr>
      </w:pPr>
      <w:r>
        <w:rPr>
          <w:noProof/>
        </w:rPr>
        <w:br w:type="page"/>
      </w:r>
    </w:p>
    <w:p w:rsidR="0003457E" w:rsidRDefault="004427F5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 wp14:anchorId="387462DC">
            <wp:simplePos x="0" y="0"/>
            <wp:positionH relativeFrom="margin">
              <wp:posOffset>-2073910</wp:posOffset>
            </wp:positionH>
            <wp:positionV relativeFrom="paragraph">
              <wp:posOffset>2009775</wp:posOffset>
            </wp:positionV>
            <wp:extent cx="4939665" cy="931545"/>
            <wp:effectExtent l="3810" t="0" r="0" b="0"/>
            <wp:wrapTight wrapText="bothSides">
              <wp:wrapPolygon edited="0">
                <wp:start x="17" y="21688"/>
                <wp:lineTo x="21508" y="21688"/>
                <wp:lineTo x="21508" y="486"/>
                <wp:lineTo x="17" y="486"/>
                <wp:lineTo x="17" y="21688"/>
              </wp:wrapPolygon>
            </wp:wrapTight>
            <wp:docPr id="8" name="Picture 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8858C2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39665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F70AD0" wp14:editId="0F669ABE">
                <wp:simplePos x="0" y="0"/>
                <wp:positionH relativeFrom="column">
                  <wp:posOffset>290830</wp:posOffset>
                </wp:positionH>
                <wp:positionV relativeFrom="paragraph">
                  <wp:posOffset>5077928</wp:posOffset>
                </wp:positionV>
                <wp:extent cx="5691116" cy="25002"/>
                <wp:effectExtent l="0" t="19050" r="43180" b="5143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1116" cy="25002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5267845" id="Straight Connector 23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9pt,399.85pt" to="471pt,4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" strokecolor="#4472c4 [3204]" strokeweight="4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1151255</wp:posOffset>
            </wp:positionH>
            <wp:positionV relativeFrom="paragraph">
              <wp:posOffset>4953635</wp:posOffset>
            </wp:positionV>
            <wp:extent cx="4807585" cy="5223510"/>
            <wp:effectExtent l="1588" t="0" r="0" b="0"/>
            <wp:wrapTight wrapText="bothSides">
              <wp:wrapPolygon edited="0">
                <wp:start x="7" y="21607"/>
                <wp:lineTo x="21490" y="21607"/>
                <wp:lineTo x="21490" y="101"/>
                <wp:lineTo x="7" y="101"/>
                <wp:lineTo x="7" y="21607"/>
              </wp:wrapPolygon>
            </wp:wrapTight>
            <wp:docPr id="27" name="Picture 2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24A5DF.tmp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3" r="5457"/>
                    <a:stretch/>
                  </pic:blipFill>
                  <pic:spPr bwMode="auto">
                    <a:xfrm rot="5400000">
                      <a:off x="0" y="0"/>
                      <a:ext cx="4807585" cy="5223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2FBC1C98" wp14:editId="5EA1AE30">
            <wp:simplePos x="0" y="0"/>
            <wp:positionH relativeFrom="column">
              <wp:posOffset>1304925</wp:posOffset>
            </wp:positionH>
            <wp:positionV relativeFrom="paragraph">
              <wp:posOffset>-353695</wp:posOffset>
            </wp:positionV>
            <wp:extent cx="5010150" cy="5717540"/>
            <wp:effectExtent l="8255" t="0" r="8255" b="8255"/>
            <wp:wrapTight wrapText="bothSides">
              <wp:wrapPolygon edited="0">
                <wp:start x="36" y="21631"/>
                <wp:lineTo x="21553" y="21631"/>
                <wp:lineTo x="21553" y="41"/>
                <wp:lineTo x="36" y="41"/>
                <wp:lineTo x="36" y="21631"/>
              </wp:wrapPolygon>
            </wp:wrapTight>
            <wp:docPr id="7" name="Picture 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8823F5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10150" cy="571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457E" w:rsidRDefault="0003457E"/>
    <w:p w:rsidR="0003457E" w:rsidRDefault="0003457E"/>
    <w:p w:rsidR="0003457E" w:rsidRDefault="00667ECF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-274</wp:posOffset>
            </wp:positionV>
            <wp:extent cx="4817110" cy="5745480"/>
            <wp:effectExtent l="0" t="0" r="2540" b="7620"/>
            <wp:wrapTight wrapText="bothSides">
              <wp:wrapPolygon edited="0">
                <wp:start x="0" y="0"/>
                <wp:lineTo x="0" y="21557"/>
                <wp:lineTo x="21526" y="21557"/>
                <wp:lineTo x="21526" y="0"/>
                <wp:lineTo x="0" y="0"/>
              </wp:wrapPolygon>
            </wp:wrapTight>
            <wp:docPr id="5" name="Picture 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885379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110" cy="574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39E1" w:rsidRDefault="00A539E1"/>
    <w:p w:rsidR="00A539E1" w:rsidRDefault="00A539E1"/>
    <w:p w:rsidR="0003457E" w:rsidRDefault="0003457E"/>
    <w:p w:rsidR="0003457E" w:rsidRDefault="0003457E"/>
    <w:p w:rsidR="0003457E" w:rsidRDefault="0003457E"/>
    <w:p w:rsidR="0003457E" w:rsidRDefault="0003457E"/>
    <w:p w:rsidR="0003457E" w:rsidRDefault="0003457E"/>
    <w:p w:rsidR="0003457E" w:rsidRDefault="0003457E"/>
    <w:p w:rsidR="0003457E" w:rsidRDefault="0003457E"/>
    <w:p w:rsidR="0003457E" w:rsidRDefault="0003457E"/>
    <w:p w:rsidR="0003457E" w:rsidRDefault="0003457E"/>
    <w:p w:rsidR="0003457E" w:rsidRDefault="0003457E"/>
    <w:p w:rsidR="0003457E" w:rsidRDefault="0003457E"/>
    <w:p w:rsidR="0003457E" w:rsidRDefault="0003457E"/>
    <w:p w:rsidR="0003457E" w:rsidRDefault="0003457E"/>
    <w:p w:rsidR="0003457E" w:rsidRDefault="0003457E"/>
    <w:p w:rsidR="0003457E" w:rsidRDefault="0003457E"/>
    <w:p w:rsidR="0003457E" w:rsidRDefault="00667EC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11B039" wp14:editId="1DA22E8F">
                <wp:simplePos x="0" y="0"/>
                <wp:positionH relativeFrom="column">
                  <wp:posOffset>267241</wp:posOffset>
                </wp:positionH>
                <wp:positionV relativeFrom="paragraph">
                  <wp:posOffset>33485</wp:posOffset>
                </wp:positionV>
                <wp:extent cx="5691116" cy="25002"/>
                <wp:effectExtent l="0" t="19050" r="43180" b="5143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1116" cy="25002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4F46FA3" id="Straight Connector 1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05pt,2.65pt" to="469.1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" strokecolor="#4472c4 [3204]" strokeweight="4.5pt">
                <v:stroke joinstyle="miter"/>
              </v:line>
            </w:pict>
          </mc:Fallback>
        </mc:AlternateContent>
      </w:r>
    </w:p>
    <w:p w:rsidR="0003457E" w:rsidRDefault="0003457E"/>
    <w:p w:rsidR="0003457E" w:rsidRDefault="00667ECF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654827</wp:posOffset>
            </wp:positionH>
            <wp:positionV relativeFrom="paragraph">
              <wp:posOffset>-592322</wp:posOffset>
            </wp:positionV>
            <wp:extent cx="5224145" cy="3945255"/>
            <wp:effectExtent l="0" t="0" r="0" b="0"/>
            <wp:wrapTight wrapText="bothSides">
              <wp:wrapPolygon edited="0">
                <wp:start x="0" y="0"/>
                <wp:lineTo x="0" y="21485"/>
                <wp:lineTo x="21503" y="21485"/>
                <wp:lineTo x="21503" y="0"/>
                <wp:lineTo x="0" y="0"/>
              </wp:wrapPolygon>
            </wp:wrapTight>
            <wp:docPr id="6" name="Picture 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875B3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457E" w:rsidRDefault="0003457E"/>
    <w:p w:rsidR="0003457E" w:rsidRDefault="0003457E"/>
    <w:p w:rsidR="0003457E" w:rsidRDefault="0003457E"/>
    <w:p w:rsidR="0003457E" w:rsidRDefault="0003457E"/>
    <w:p w:rsidR="0003457E" w:rsidRDefault="0003457E"/>
    <w:p w:rsidR="0003457E" w:rsidRDefault="0003457E"/>
    <w:p w:rsidR="0003457E" w:rsidRDefault="0003457E"/>
    <w:p w:rsidR="0003457E" w:rsidRDefault="0003457E"/>
    <w:p w:rsidR="0003457E" w:rsidRDefault="0003457E"/>
    <w:p w:rsidR="0003457E" w:rsidRDefault="00F7664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-34290</wp:posOffset>
                </wp:positionV>
                <wp:extent cx="6448508" cy="4400550"/>
                <wp:effectExtent l="0" t="0" r="2857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508" cy="440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F0DA4" w:rsidRDefault="00AF0DA4">
                            <w:pPr>
                              <w:rPr>
                                <w:u w:val="single"/>
                              </w:rPr>
                            </w:pPr>
                            <w:r w:rsidRPr="00AF0DA4">
                              <w:rPr>
                                <w:u w:val="single"/>
                              </w:rPr>
                              <w:t>KEY POINTS TO REMEMBER</w:t>
                            </w:r>
                            <w:r>
                              <w:rPr>
                                <w:u w:val="single"/>
                              </w:rPr>
                              <w:t xml:space="preserve"> – </w:t>
                            </w:r>
                            <w:r w:rsidRPr="00AF0DA4">
                              <w:t>these are relatively easy marks to get, but also easy to throw away! Be careful and remember the following.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</w:p>
                          <w:p w:rsidR="00AF0DA4" w:rsidRDefault="00AF0DA4"/>
                          <w:p w:rsidR="00AF0DA4" w:rsidRDefault="00AF0DA4">
                            <w:r>
                              <w:t xml:space="preserve">Plotting – </w:t>
                            </w:r>
                            <w:r w:rsidR="00677DAB" w:rsidRPr="00677DAB">
                              <w:rPr>
                                <w:b/>
                              </w:rPr>
                              <w:t>must</w:t>
                            </w:r>
                            <w:r w:rsidRPr="00677DAB">
                              <w:rPr>
                                <w:b/>
                              </w:rPr>
                              <w:t xml:space="preserve"> be accurate</w:t>
                            </w:r>
                            <w:r>
                              <w:t>. CLOSE will not get you the MARK!</w:t>
                            </w:r>
                          </w:p>
                          <w:p w:rsidR="00677DAB" w:rsidRPr="00677DAB" w:rsidRDefault="00677DAB">
                            <w:pPr>
                              <w:rPr>
                                <w:sz w:val="2"/>
                              </w:rPr>
                            </w:pPr>
                          </w:p>
                          <w:p w:rsidR="00AF0DA4" w:rsidRDefault="00AF0DA4">
                            <w:r w:rsidRPr="00AF0DA4">
                              <w:t>Shading</w:t>
                            </w:r>
                            <w:r>
                              <w:t xml:space="preserve"> on bar charts– </w:t>
                            </w:r>
                          </w:p>
                          <w:p w:rsidR="00677DAB" w:rsidRPr="00677DAB" w:rsidRDefault="00677DAB">
                            <w:pPr>
                              <w:rPr>
                                <w:sz w:val="12"/>
                              </w:rPr>
                            </w:pPr>
                          </w:p>
                          <w:p w:rsidR="00AF0DA4" w:rsidRDefault="00AF0DA4">
                            <w:r>
                              <w:t>Arrows</w:t>
                            </w:r>
                            <w:r w:rsidR="00677DAB">
                              <w:t xml:space="preserve"> for diagrams or photos</w:t>
                            </w:r>
                            <w:r>
                              <w:t xml:space="preserve"> – </w:t>
                            </w:r>
                          </w:p>
                          <w:p w:rsidR="00677DAB" w:rsidRPr="00677DAB" w:rsidRDefault="00677DAB">
                            <w:pPr>
                              <w:rPr>
                                <w:sz w:val="8"/>
                              </w:rPr>
                            </w:pPr>
                          </w:p>
                          <w:p w:rsidR="00AF0DA4" w:rsidRDefault="00AF0DA4">
                            <w:r>
                              <w:t xml:space="preserve">Line of best fit – </w:t>
                            </w:r>
                          </w:p>
                          <w:p w:rsidR="00677DAB" w:rsidRPr="00677DAB" w:rsidRDefault="00677DAB">
                            <w:pPr>
                              <w:rPr>
                                <w:sz w:val="6"/>
                              </w:rPr>
                            </w:pPr>
                          </w:p>
                          <w:p w:rsidR="00AF0DA4" w:rsidRDefault="00AF0DA4" w:rsidP="00AF0DA4">
                            <w:pPr>
                              <w:ind w:left="720" w:hanging="720"/>
                            </w:pPr>
                            <w:r>
                              <w:t>Order on bar charts –</w:t>
                            </w:r>
                          </w:p>
                          <w:p w:rsidR="00677DAB" w:rsidRPr="00677DAB" w:rsidRDefault="00677DAB" w:rsidP="00AF0DA4">
                            <w:pPr>
                              <w:ind w:left="720" w:hanging="720"/>
                              <w:rPr>
                                <w:sz w:val="8"/>
                              </w:rPr>
                            </w:pPr>
                          </w:p>
                          <w:p w:rsidR="00AF0DA4" w:rsidRDefault="00AF0DA4" w:rsidP="00AF0DA4">
                            <w:pPr>
                              <w:ind w:left="720" w:hanging="720"/>
                            </w:pPr>
                            <w:r>
                              <w:t xml:space="preserve">Line graphs – </w:t>
                            </w:r>
                          </w:p>
                          <w:p w:rsidR="00677DAB" w:rsidRPr="00677DAB" w:rsidRDefault="00677DAB" w:rsidP="00AF0DA4">
                            <w:pPr>
                              <w:ind w:left="720" w:hanging="720"/>
                              <w:rPr>
                                <w:sz w:val="8"/>
                              </w:rPr>
                            </w:pPr>
                          </w:p>
                          <w:p w:rsidR="00AF0DA4" w:rsidRDefault="00AF0DA4" w:rsidP="00AF0DA4">
                            <w:pPr>
                              <w:ind w:left="720" w:hanging="720"/>
                            </w:pPr>
                            <w:r>
                              <w:t>Shading choropleth maps –</w:t>
                            </w:r>
                          </w:p>
                          <w:p w:rsidR="00AF0DA4" w:rsidRDefault="00AF0DA4" w:rsidP="00AF0DA4">
                            <w:pPr>
                              <w:ind w:left="720" w:hanging="720"/>
                            </w:pPr>
                          </w:p>
                          <w:p w:rsidR="00AF0DA4" w:rsidRPr="00AF0DA4" w:rsidRDefault="00AF0DA4" w:rsidP="00AF0DA4">
                            <w:pPr>
                              <w:ind w:left="720" w:hanging="720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456.55pt;margin-top:-2.7pt;width:507.75pt;height:346.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" fillcolor="white [3201]" strokecolor="white [3212]" strokeweight=".5pt">
                <v:textbox>
                  <w:txbxContent>
                    <w:p w:rsidR="00AF0DA4" w:rsidRDefault="00AF0DA4">
                      <w:pPr>
                        <w:rPr>
                          <w:u w:val="single"/>
                        </w:rPr>
                      </w:pPr>
                      <w:r w:rsidRPr="00AF0DA4">
                        <w:rPr>
                          <w:u w:val="single"/>
                        </w:rPr>
                        <w:t>KEY POINTS TO REMEMBER</w:t>
                      </w:r>
                      <w:r>
                        <w:rPr>
                          <w:u w:val="single"/>
                        </w:rPr>
                        <w:t xml:space="preserve"> – </w:t>
                      </w:r>
                      <w:r w:rsidRPr="00AF0DA4">
                        <w:t>these are relatively easy marks to get, but also easy to throw away! Be careful and remember the following.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</w:p>
                    <w:p w:rsidR="00AF0DA4" w:rsidRDefault="00AF0DA4"/>
                    <w:p w:rsidR="00AF0DA4" w:rsidRDefault="00AF0DA4">
                      <w:r>
                        <w:t xml:space="preserve">Plotting – </w:t>
                      </w:r>
                      <w:r w:rsidR="00677DAB" w:rsidRPr="00677DAB">
                        <w:rPr>
                          <w:b/>
                        </w:rPr>
                        <w:t>must</w:t>
                      </w:r>
                      <w:r w:rsidRPr="00677DAB">
                        <w:rPr>
                          <w:b/>
                        </w:rPr>
                        <w:t xml:space="preserve"> be accurate</w:t>
                      </w:r>
                      <w:r>
                        <w:t>. CLOSE will not get you the MARK!</w:t>
                      </w:r>
                    </w:p>
                    <w:p w:rsidR="00677DAB" w:rsidRPr="00677DAB" w:rsidRDefault="00677DAB">
                      <w:pPr>
                        <w:rPr>
                          <w:sz w:val="2"/>
                        </w:rPr>
                      </w:pPr>
                    </w:p>
                    <w:p w:rsidR="00AF0DA4" w:rsidRDefault="00AF0DA4">
                      <w:r w:rsidRPr="00AF0DA4">
                        <w:t>Shading</w:t>
                      </w:r>
                      <w:r>
                        <w:t xml:space="preserve"> on bar charts– </w:t>
                      </w:r>
                    </w:p>
                    <w:p w:rsidR="00677DAB" w:rsidRPr="00677DAB" w:rsidRDefault="00677DAB">
                      <w:pPr>
                        <w:rPr>
                          <w:sz w:val="12"/>
                        </w:rPr>
                      </w:pPr>
                    </w:p>
                    <w:p w:rsidR="00AF0DA4" w:rsidRDefault="00AF0DA4">
                      <w:r>
                        <w:t>Arrows</w:t>
                      </w:r>
                      <w:r w:rsidR="00677DAB">
                        <w:t xml:space="preserve"> for diagrams or photos</w:t>
                      </w:r>
                      <w:r>
                        <w:t xml:space="preserve"> – </w:t>
                      </w:r>
                    </w:p>
                    <w:p w:rsidR="00677DAB" w:rsidRPr="00677DAB" w:rsidRDefault="00677DAB">
                      <w:pPr>
                        <w:rPr>
                          <w:sz w:val="8"/>
                        </w:rPr>
                      </w:pPr>
                    </w:p>
                    <w:p w:rsidR="00AF0DA4" w:rsidRDefault="00AF0DA4">
                      <w:r>
                        <w:t xml:space="preserve">Line of best fit – </w:t>
                      </w:r>
                    </w:p>
                    <w:p w:rsidR="00677DAB" w:rsidRPr="00677DAB" w:rsidRDefault="00677DAB">
                      <w:pPr>
                        <w:rPr>
                          <w:sz w:val="6"/>
                        </w:rPr>
                      </w:pPr>
                    </w:p>
                    <w:p w:rsidR="00AF0DA4" w:rsidRDefault="00AF0DA4" w:rsidP="00AF0DA4">
                      <w:pPr>
                        <w:ind w:left="720" w:hanging="720"/>
                      </w:pPr>
                      <w:r>
                        <w:t>Order on bar charts –</w:t>
                      </w:r>
                    </w:p>
                    <w:p w:rsidR="00677DAB" w:rsidRPr="00677DAB" w:rsidRDefault="00677DAB" w:rsidP="00AF0DA4">
                      <w:pPr>
                        <w:ind w:left="720" w:hanging="720"/>
                        <w:rPr>
                          <w:sz w:val="8"/>
                        </w:rPr>
                      </w:pPr>
                    </w:p>
                    <w:p w:rsidR="00AF0DA4" w:rsidRDefault="00AF0DA4" w:rsidP="00AF0DA4">
                      <w:pPr>
                        <w:ind w:left="720" w:hanging="720"/>
                      </w:pPr>
                      <w:r>
                        <w:t xml:space="preserve">Line graphs – </w:t>
                      </w:r>
                    </w:p>
                    <w:p w:rsidR="00677DAB" w:rsidRPr="00677DAB" w:rsidRDefault="00677DAB" w:rsidP="00AF0DA4">
                      <w:pPr>
                        <w:ind w:left="720" w:hanging="720"/>
                        <w:rPr>
                          <w:sz w:val="8"/>
                        </w:rPr>
                      </w:pPr>
                    </w:p>
                    <w:p w:rsidR="00AF0DA4" w:rsidRDefault="00AF0DA4" w:rsidP="00AF0DA4">
                      <w:pPr>
                        <w:ind w:left="720" w:hanging="720"/>
                      </w:pPr>
                      <w:r>
                        <w:t>Shading choropleth maps –</w:t>
                      </w:r>
                    </w:p>
                    <w:p w:rsidR="00AF0DA4" w:rsidRDefault="00AF0DA4" w:rsidP="00AF0DA4">
                      <w:pPr>
                        <w:ind w:left="720" w:hanging="720"/>
                      </w:pPr>
                    </w:p>
                    <w:p w:rsidR="00AF0DA4" w:rsidRPr="00AF0DA4" w:rsidRDefault="00AF0DA4" w:rsidP="00AF0DA4">
                      <w:pPr>
                        <w:ind w:left="720" w:hanging="720"/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3457E" w:rsidRDefault="0003457E"/>
    <w:p w:rsidR="0003457E" w:rsidRDefault="0003457E"/>
    <w:p w:rsidR="0003457E" w:rsidRDefault="0003457E"/>
    <w:p w:rsidR="0003457E" w:rsidRDefault="0003457E"/>
    <w:p w:rsidR="0003457E" w:rsidRDefault="0003457E"/>
    <w:p w:rsidR="0003457E" w:rsidRDefault="0003457E"/>
    <w:p w:rsidR="0003457E" w:rsidRDefault="0003457E"/>
    <w:p w:rsidR="0003457E" w:rsidRDefault="0003457E"/>
    <w:p w:rsidR="0003457E" w:rsidRDefault="0003457E"/>
    <w:p w:rsidR="00F90CD6" w:rsidRDefault="00F7664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11B039" wp14:editId="1DA22E8F">
                <wp:simplePos x="0" y="0"/>
                <wp:positionH relativeFrom="column">
                  <wp:posOffset>165568</wp:posOffset>
                </wp:positionH>
                <wp:positionV relativeFrom="paragraph">
                  <wp:posOffset>1166963</wp:posOffset>
                </wp:positionV>
                <wp:extent cx="5691116" cy="25002"/>
                <wp:effectExtent l="0" t="19050" r="43180" b="5143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1116" cy="25002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0BC0D71" id="Straight Connector 1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05pt,91.9pt" to="461.15pt,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" strokecolor="#4472c4 [3204]" strokeweight="4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827940</wp:posOffset>
            </wp:positionH>
            <wp:positionV relativeFrom="paragraph">
              <wp:posOffset>1655645</wp:posOffset>
            </wp:positionV>
            <wp:extent cx="5035550" cy="4984115"/>
            <wp:effectExtent l="0" t="0" r="0" b="6985"/>
            <wp:wrapTight wrapText="bothSides">
              <wp:wrapPolygon edited="0">
                <wp:start x="0" y="0"/>
                <wp:lineTo x="0" y="21548"/>
                <wp:lineTo x="21491" y="21548"/>
                <wp:lineTo x="21491" y="0"/>
                <wp:lineTo x="0" y="0"/>
              </wp:wrapPolygon>
            </wp:wrapTight>
            <wp:docPr id="3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88C615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90CD6" w:rsidSect="00A539E1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57E"/>
    <w:rsid w:val="0003457E"/>
    <w:rsid w:val="002C220D"/>
    <w:rsid w:val="002D11A6"/>
    <w:rsid w:val="004427F5"/>
    <w:rsid w:val="004D056F"/>
    <w:rsid w:val="00667ECF"/>
    <w:rsid w:val="00677DAB"/>
    <w:rsid w:val="009120BE"/>
    <w:rsid w:val="00A539E1"/>
    <w:rsid w:val="00AC49BF"/>
    <w:rsid w:val="00AF0DA4"/>
    <w:rsid w:val="00EB69C5"/>
    <w:rsid w:val="00ED4816"/>
    <w:rsid w:val="00F7664D"/>
    <w:rsid w:val="00F9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D74A94-89B2-45A7-9D88-C32BD929B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mic Sans MS" w:eastAsiaTheme="minorHAnsi" w:hAnsi="Comic Sans MS" w:cstheme="minorBidi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11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1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tmp"/><Relationship Id="rId18" Type="http://schemas.openxmlformats.org/officeDocument/2006/relationships/image" Target="media/image13.tmp"/><Relationship Id="rId3" Type="http://schemas.openxmlformats.org/officeDocument/2006/relationships/webSettings" Target="webSettings.xml"/><Relationship Id="rId21" Type="http://schemas.openxmlformats.org/officeDocument/2006/relationships/image" Target="media/image16.tmp"/><Relationship Id="rId7" Type="http://schemas.openxmlformats.org/officeDocument/2006/relationships/image" Target="media/image4.png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tmp"/><Relationship Id="rId20" Type="http://schemas.openxmlformats.org/officeDocument/2006/relationships/image" Target="media/image15.tmp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6.tmp"/><Relationship Id="rId24" Type="http://schemas.openxmlformats.org/officeDocument/2006/relationships/fontTable" Target="fontTable.xml"/><Relationship Id="rId5" Type="http://schemas.openxmlformats.org/officeDocument/2006/relationships/image" Target="media/image2.tmp"/><Relationship Id="rId15" Type="http://schemas.openxmlformats.org/officeDocument/2006/relationships/image" Target="media/image10.tmp"/><Relationship Id="rId23" Type="http://schemas.openxmlformats.org/officeDocument/2006/relationships/image" Target="media/image18.tmp"/><Relationship Id="rId10" Type="http://schemas.openxmlformats.org/officeDocument/2006/relationships/image" Target="media/image5.tmp"/><Relationship Id="rId19" Type="http://schemas.openxmlformats.org/officeDocument/2006/relationships/image" Target="media/image14.tmp"/><Relationship Id="rId4" Type="http://schemas.openxmlformats.org/officeDocument/2006/relationships/image" Target="media/image1.tmp"/><Relationship Id="rId9" Type="http://schemas.openxmlformats.org/officeDocument/2006/relationships/image" Target="media/image4.tmp"/><Relationship Id="rId14" Type="http://schemas.openxmlformats.org/officeDocument/2006/relationships/image" Target="media/image9.tmp"/><Relationship Id="rId22" Type="http://schemas.openxmlformats.org/officeDocument/2006/relationships/image" Target="media/image17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F3F821C</Template>
  <TotalTime>0</TotalTime>
  <Pages>8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Wilde</dc:creator>
  <cp:keywords/>
  <dc:description/>
  <cp:lastModifiedBy>S.Wilde</cp:lastModifiedBy>
  <cp:revision>2</cp:revision>
  <cp:lastPrinted>2017-10-04T07:34:00Z</cp:lastPrinted>
  <dcterms:created xsi:type="dcterms:W3CDTF">2017-10-04T07:55:00Z</dcterms:created>
  <dcterms:modified xsi:type="dcterms:W3CDTF">2017-10-04T07:55:00Z</dcterms:modified>
</cp:coreProperties>
</file>