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31" w:rsidRDefault="00E45D31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1" locked="0" layoutInCell="1" allowOverlap="1" wp14:anchorId="166391D0" wp14:editId="5E63E6AC">
            <wp:simplePos x="0" y="0"/>
            <wp:positionH relativeFrom="column">
              <wp:posOffset>-540232</wp:posOffset>
            </wp:positionH>
            <wp:positionV relativeFrom="paragraph">
              <wp:posOffset>3238929</wp:posOffset>
            </wp:positionV>
            <wp:extent cx="2982595" cy="4378325"/>
            <wp:effectExtent l="0" t="0" r="8255" b="317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3" name="Picture 3" descr="new doc 2018-01-11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doc 2018-01-11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D3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2797879</wp:posOffset>
            </wp:positionH>
            <wp:positionV relativeFrom="paragraph">
              <wp:posOffset>0</wp:posOffset>
            </wp:positionV>
            <wp:extent cx="2853055" cy="4307840"/>
            <wp:effectExtent l="0" t="0" r="4445" b="0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03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-528809</wp:posOffset>
            </wp:positionH>
            <wp:positionV relativeFrom="paragraph">
              <wp:posOffset>32699</wp:posOffset>
            </wp:positionV>
            <wp:extent cx="2471047" cy="2544896"/>
            <wp:effectExtent l="0" t="0" r="5715" b="8255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5" r="59946" b="23402"/>
                    <a:stretch/>
                  </pic:blipFill>
                  <pic:spPr bwMode="auto">
                    <a:xfrm>
                      <a:off x="0" y="0"/>
                      <a:ext cx="2471047" cy="254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Default="00E45D31" w:rsidP="00E45D31">
      <w:pPr>
        <w:tabs>
          <w:tab w:val="left" w:pos="2030"/>
        </w:tabs>
      </w:pPr>
      <w:r>
        <w:tab/>
      </w: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Pr="00E45D31" w:rsidRDefault="00E45D31" w:rsidP="00E45D31">
      <w:pPr>
        <w:tabs>
          <w:tab w:val="left" w:pos="2030"/>
        </w:tabs>
      </w:pPr>
      <w:r>
        <w:t>How useful is Source B for understanding Christian ideas about illness?</w:t>
      </w:r>
      <w:r>
        <w:t xml:space="preserve"> (8)</w:t>
      </w:r>
    </w:p>
    <w:p w:rsidR="00E45D31" w:rsidRPr="00E45D31" w:rsidRDefault="00E45D31" w:rsidP="00E45D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-815248</wp:posOffset>
                </wp:positionH>
                <wp:positionV relativeFrom="paragraph">
                  <wp:posOffset>221714</wp:posOffset>
                </wp:positionV>
                <wp:extent cx="7194014" cy="8361803"/>
                <wp:effectExtent l="0" t="0" r="2603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014" cy="836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5D31" w:rsidRDefault="00E45D3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4.2pt;margin-top:17.45pt;width:566.45pt;height:65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" fillcolor="white [3201]" strokeweight=".5pt">
                <v:textbox>
                  <w:txbxContent>
                    <w:p w:rsidR="00E45D31" w:rsidRDefault="00E45D31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45D31" w:rsidRPr="00E45D31" w:rsidRDefault="00E45D31" w:rsidP="00E45D31"/>
    <w:p w:rsidR="00E45D31" w:rsidRPr="00E45D31" w:rsidRDefault="00E45D31" w:rsidP="00E45D31"/>
    <w:p w:rsidR="00453A76" w:rsidRPr="00E45D31" w:rsidRDefault="00453A76" w:rsidP="00E45D31"/>
    <w:sectPr w:rsidR="00453A76" w:rsidRPr="00E45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3F"/>
    <w:rsid w:val="00453A76"/>
    <w:rsid w:val="0091103F"/>
    <w:rsid w:val="00E4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30370D"/>
  <w15:chartTrackingRefBased/>
  <w15:docId w15:val="{D48D710E-75A6-48F6-B586-5CDA2768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E39FF37C</Template>
  <TotalTime>12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1</cp:revision>
  <dcterms:created xsi:type="dcterms:W3CDTF">2018-06-27T13:04:00Z</dcterms:created>
  <dcterms:modified xsi:type="dcterms:W3CDTF">2018-06-28T09:16:00Z</dcterms:modified>
</cp:coreProperties>
</file>