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31" w:rsidRDefault="00DF1FE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-274932</wp:posOffset>
            </wp:positionH>
            <wp:positionV relativeFrom="paragraph">
              <wp:posOffset>76453</wp:posOffset>
            </wp:positionV>
            <wp:extent cx="2471047" cy="2544896"/>
            <wp:effectExtent l="0" t="0" r="5715" b="8255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5" r="59946" b="23402"/>
                    <a:stretch/>
                  </pic:blipFill>
                  <pic:spPr bwMode="auto">
                    <a:xfrm>
                      <a:off x="0" y="0"/>
                      <a:ext cx="2471047" cy="254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D31" w:rsidRPr="00E45D3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3271536</wp:posOffset>
            </wp:positionH>
            <wp:positionV relativeFrom="paragraph">
              <wp:posOffset>192</wp:posOffset>
            </wp:positionV>
            <wp:extent cx="2853055" cy="4307840"/>
            <wp:effectExtent l="0" t="0" r="4445" b="0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DF4B7E" w:rsidP="00E45D3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419100</wp:posOffset>
            </wp:positionV>
            <wp:extent cx="4648835" cy="3637915"/>
            <wp:effectExtent l="0" t="0" r="0" b="635"/>
            <wp:wrapTight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63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5D31" w:rsidRDefault="00E45D31" w:rsidP="00E45D31">
      <w:pPr>
        <w:tabs>
          <w:tab w:val="left" w:pos="2030"/>
        </w:tabs>
      </w:pPr>
      <w:r>
        <w:tab/>
      </w: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DF4B7E">
      <w:pPr>
        <w:tabs>
          <w:tab w:val="left" w:pos="2030"/>
        </w:tabs>
        <w:jc w:val="center"/>
      </w:pPr>
    </w:p>
    <w:p w:rsidR="00DF4B7E" w:rsidRDefault="00DF4B7E" w:rsidP="00DF4B7E">
      <w:pPr>
        <w:tabs>
          <w:tab w:val="left" w:pos="2030"/>
        </w:tabs>
        <w:jc w:val="center"/>
      </w:pPr>
    </w:p>
    <w:p w:rsidR="00DF4B7E" w:rsidRDefault="00DF4B7E" w:rsidP="00DF4B7E">
      <w:pPr>
        <w:tabs>
          <w:tab w:val="left" w:pos="2030"/>
        </w:tabs>
        <w:jc w:val="center"/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Pr="00E45D31" w:rsidRDefault="005667B3" w:rsidP="00E45D31">
      <w:pPr>
        <w:tabs>
          <w:tab w:val="left" w:pos="2030"/>
        </w:tabs>
      </w:pPr>
      <w:r w:rsidRPr="005667B3">
        <w:lastRenderedPageBreak/>
        <w:t xml:space="preserve">How useful is Source A to a historian studying </w:t>
      </w:r>
      <w:r w:rsidR="00DF4B7E">
        <w:t>Vaccination</w:t>
      </w:r>
      <w:bookmarkStart w:id="0" w:name="_GoBack"/>
      <w:bookmarkEnd w:id="0"/>
      <w:r w:rsidRPr="005667B3">
        <w:t>?</w:t>
      </w:r>
      <w:r w:rsidR="00E45D31">
        <w:t xml:space="preserve"> (8)</w:t>
      </w:r>
    </w:p>
    <w:p w:rsidR="00E45D31" w:rsidRPr="00E45D31" w:rsidRDefault="00E45D31" w:rsidP="00E45D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-815248</wp:posOffset>
                </wp:positionH>
                <wp:positionV relativeFrom="paragraph">
                  <wp:posOffset>221714</wp:posOffset>
                </wp:positionV>
                <wp:extent cx="7194014" cy="8361803"/>
                <wp:effectExtent l="0" t="0" r="2603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014" cy="836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5D31" w:rsidRDefault="00E45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4.2pt;margin-top:17.45pt;width:566.45pt;height:65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" fillcolor="white [3201]" strokeweight=".5pt">
                <v:textbox>
                  <w:txbxContent>
                    <w:p w:rsidR="00E45D31" w:rsidRDefault="00E45D31"/>
                  </w:txbxContent>
                </v:textbox>
              </v:shape>
            </w:pict>
          </mc:Fallback>
        </mc:AlternateContent>
      </w:r>
    </w:p>
    <w:p w:rsidR="00E45D31" w:rsidRPr="00E45D31" w:rsidRDefault="00E45D31" w:rsidP="00E45D31"/>
    <w:p w:rsidR="00E45D31" w:rsidRPr="00E45D31" w:rsidRDefault="00E45D31" w:rsidP="00E45D31"/>
    <w:p w:rsidR="00453A76" w:rsidRPr="00E45D31" w:rsidRDefault="00453A76" w:rsidP="00E45D31"/>
    <w:sectPr w:rsidR="00453A76" w:rsidRPr="00E45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3F"/>
    <w:rsid w:val="00347066"/>
    <w:rsid w:val="00453A76"/>
    <w:rsid w:val="00556A6C"/>
    <w:rsid w:val="005667B3"/>
    <w:rsid w:val="0091103F"/>
    <w:rsid w:val="0094520C"/>
    <w:rsid w:val="00DF1FEA"/>
    <w:rsid w:val="00DF4B7E"/>
    <w:rsid w:val="00E4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30370D"/>
  <w15:chartTrackingRefBased/>
  <w15:docId w15:val="{D48D710E-75A6-48F6-B586-5CDA2768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E39FF37C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2018-06-28T09:25:00Z</dcterms:created>
  <dcterms:modified xsi:type="dcterms:W3CDTF">2018-06-28T09:25:00Z</dcterms:modified>
</cp:coreProperties>
</file>