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D31" w:rsidRDefault="00DF1FEA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-274932</wp:posOffset>
            </wp:positionH>
            <wp:positionV relativeFrom="paragraph">
              <wp:posOffset>76453</wp:posOffset>
            </wp:positionV>
            <wp:extent cx="2471047" cy="2544896"/>
            <wp:effectExtent l="0" t="0" r="5715" b="8255"/>
            <wp:wrapTight wrapText="bothSides">
              <wp:wrapPolygon edited="0">
                <wp:start x="0" y="0"/>
                <wp:lineTo x="0" y="21508"/>
                <wp:lineTo x="21483" y="21508"/>
                <wp:lineTo x="2148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5" r="59946" b="23402"/>
                    <a:stretch/>
                  </pic:blipFill>
                  <pic:spPr bwMode="auto">
                    <a:xfrm>
                      <a:off x="0" y="0"/>
                      <a:ext cx="2471047" cy="2544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5D31" w:rsidRPr="00E45D3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3271536</wp:posOffset>
            </wp:positionH>
            <wp:positionV relativeFrom="paragraph">
              <wp:posOffset>192</wp:posOffset>
            </wp:positionV>
            <wp:extent cx="2853055" cy="4307840"/>
            <wp:effectExtent l="0" t="0" r="4445" b="0"/>
            <wp:wrapTight wrapText="bothSides">
              <wp:wrapPolygon edited="0">
                <wp:start x="0" y="0"/>
                <wp:lineTo x="0" y="21492"/>
                <wp:lineTo x="21489" y="21492"/>
                <wp:lineTo x="214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Pr="00E45D31" w:rsidRDefault="00556A6C" w:rsidP="00E45D31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328295</wp:posOffset>
            </wp:positionV>
            <wp:extent cx="3519805" cy="3403600"/>
            <wp:effectExtent l="0" t="0" r="4445" b="6350"/>
            <wp:wrapTight wrapText="bothSides">
              <wp:wrapPolygon edited="0">
                <wp:start x="0" y="0"/>
                <wp:lineTo x="0" y="21519"/>
                <wp:lineTo x="21510" y="21519"/>
                <wp:lineTo x="2151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34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5D31" w:rsidRPr="00E45D31" w:rsidRDefault="00E45D31" w:rsidP="00E45D31"/>
    <w:p w:rsidR="00E45D31" w:rsidRPr="00E45D31" w:rsidRDefault="00E45D31" w:rsidP="00E45D31"/>
    <w:p w:rsidR="00E45D31" w:rsidRPr="00E45D31" w:rsidRDefault="00E45D31" w:rsidP="00E45D31"/>
    <w:p w:rsidR="00E45D31" w:rsidRDefault="00E45D31" w:rsidP="00E45D31">
      <w:pPr>
        <w:tabs>
          <w:tab w:val="left" w:pos="2030"/>
        </w:tabs>
      </w:pPr>
      <w:r>
        <w:tab/>
      </w: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E45D31" w:rsidRDefault="00E45D31" w:rsidP="00E45D31">
      <w:pPr>
        <w:tabs>
          <w:tab w:val="left" w:pos="2030"/>
        </w:tabs>
      </w:pPr>
    </w:p>
    <w:p w:rsidR="00DF1FEA" w:rsidRDefault="00DF1FEA" w:rsidP="00E45D31">
      <w:pPr>
        <w:tabs>
          <w:tab w:val="left" w:pos="2030"/>
        </w:tabs>
      </w:pPr>
    </w:p>
    <w:p w:rsidR="00E45D31" w:rsidRPr="00E45D31" w:rsidRDefault="00E45D31" w:rsidP="00E45D31">
      <w:pPr>
        <w:tabs>
          <w:tab w:val="left" w:pos="2030"/>
        </w:tabs>
      </w:pPr>
      <w:r>
        <w:t xml:space="preserve">How useful is Source B for </w:t>
      </w:r>
      <w:r w:rsidR="00556A6C">
        <w:t>a historian studying Cholera in the 1800s</w:t>
      </w:r>
      <w:bookmarkStart w:id="0" w:name="_GoBack"/>
      <w:bookmarkEnd w:id="0"/>
      <w:r>
        <w:t xml:space="preserve"> (8)</w:t>
      </w:r>
    </w:p>
    <w:p w:rsidR="00E45D31" w:rsidRPr="00E45D31" w:rsidRDefault="00E45D31" w:rsidP="00E45D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-815248</wp:posOffset>
                </wp:positionH>
                <wp:positionV relativeFrom="paragraph">
                  <wp:posOffset>221714</wp:posOffset>
                </wp:positionV>
                <wp:extent cx="7194014" cy="8361803"/>
                <wp:effectExtent l="0" t="0" r="26035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014" cy="8361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5D31" w:rsidRDefault="00E45D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4.2pt;margin-top:17.45pt;width:566.45pt;height:65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" fillcolor="white [3201]" strokeweight=".5pt">
                <v:textbox>
                  <w:txbxContent>
                    <w:p w:rsidR="00E45D31" w:rsidRDefault="00E45D31"/>
                  </w:txbxContent>
                </v:textbox>
              </v:shape>
            </w:pict>
          </mc:Fallback>
        </mc:AlternateContent>
      </w:r>
    </w:p>
    <w:p w:rsidR="00E45D31" w:rsidRPr="00E45D31" w:rsidRDefault="00E45D31" w:rsidP="00E45D31"/>
    <w:p w:rsidR="00E45D31" w:rsidRPr="00E45D31" w:rsidRDefault="00E45D31" w:rsidP="00E45D31"/>
    <w:p w:rsidR="00453A76" w:rsidRPr="00E45D31" w:rsidRDefault="00453A76" w:rsidP="00E45D31"/>
    <w:sectPr w:rsidR="00453A76" w:rsidRPr="00E45D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03F"/>
    <w:rsid w:val="00347066"/>
    <w:rsid w:val="00453A76"/>
    <w:rsid w:val="00556A6C"/>
    <w:rsid w:val="0091103F"/>
    <w:rsid w:val="0094520C"/>
    <w:rsid w:val="00DF1FEA"/>
    <w:rsid w:val="00E4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B30370D"/>
  <w15:chartTrackingRefBased/>
  <w15:docId w15:val="{D48D710E-75A6-48F6-B586-5CDA27689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E39FF37C</Template>
  <TotalTime>0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 High School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M.Pierpoint</dc:creator>
  <cp:keywords/>
  <dc:description/>
  <cp:lastModifiedBy>M.Pierpoint</cp:lastModifiedBy>
  <cp:revision>2</cp:revision>
  <dcterms:created xsi:type="dcterms:W3CDTF">2018-06-28T09:21:00Z</dcterms:created>
  <dcterms:modified xsi:type="dcterms:W3CDTF">2018-06-28T09:21:00Z</dcterms:modified>
</cp:coreProperties>
</file>