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59" w:rsidRDefault="002B22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-400051</wp:posOffset>
                </wp:positionH>
                <wp:positionV relativeFrom="paragraph">
                  <wp:posOffset>3819525</wp:posOffset>
                </wp:positionV>
                <wp:extent cx="6448425" cy="1285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2DA" w:rsidRDefault="002B22DA">
                            <w:r>
                              <w:t>How convincing is Interpretation B about Norman Motte and Bailey castles?</w:t>
                            </w:r>
                          </w:p>
                          <w:p w:rsidR="002B22DA" w:rsidRDefault="002B22DA"/>
                          <w:p w:rsidR="002B22DA" w:rsidRDefault="002B22DA">
                            <w:r>
                              <w:t>Explain using Interpretation B and your own contextual knowledge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1.5pt;margin-top:300.75pt;width:507.75pt;height:10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" fillcolor="white [3201]" strokeweight=".5pt">
                <v:textbox>
                  <w:txbxContent>
                    <w:p w:rsidR="002B22DA" w:rsidRDefault="002B22DA">
                      <w:r>
                        <w:t>How convincing is Interpretation B about Norman Motte and Bailey castles?</w:t>
                      </w:r>
                    </w:p>
                    <w:p w:rsidR="002B22DA" w:rsidRDefault="002B22DA"/>
                    <w:p w:rsidR="002B22DA" w:rsidRDefault="002B22DA">
                      <w:r>
                        <w:t>Explain using Interpretation B and your own contextual knowledge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B22DA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5619750</wp:posOffset>
            </wp:positionV>
            <wp:extent cx="2266315" cy="2867025"/>
            <wp:effectExtent l="0" t="0" r="635" b="9525"/>
            <wp:wrapTight wrapText="bothSides">
              <wp:wrapPolygon edited="0">
                <wp:start x="21600" y="21600"/>
                <wp:lineTo x="21600" y="72"/>
                <wp:lineTo x="176" y="72"/>
                <wp:lineTo x="176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631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2D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1751965</wp:posOffset>
            </wp:positionH>
            <wp:positionV relativeFrom="paragraph">
              <wp:posOffset>5334000</wp:posOffset>
            </wp:positionV>
            <wp:extent cx="4095115" cy="3329940"/>
            <wp:effectExtent l="0" t="0" r="635" b="3810"/>
            <wp:wrapTight wrapText="bothSides">
              <wp:wrapPolygon edited="0">
                <wp:start x="21600" y="21600"/>
                <wp:lineTo x="21600" y="99"/>
                <wp:lineTo x="97" y="99"/>
                <wp:lineTo x="97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1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3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209550</wp:posOffset>
            </wp:positionV>
            <wp:extent cx="30575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22403" r="61111" b="42044"/>
                    <a:stretch/>
                  </pic:blipFill>
                  <pic:spPr bwMode="auto"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63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3664585</wp:posOffset>
            </wp:positionH>
            <wp:positionV relativeFrom="paragraph">
              <wp:posOffset>0</wp:posOffset>
            </wp:positionV>
            <wp:extent cx="3465925" cy="3495675"/>
            <wp:effectExtent l="0" t="0" r="1270" b="0"/>
            <wp:wrapTight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1811" r="20231" b="29373"/>
                    <a:stretch/>
                  </pic:blipFill>
                  <pic:spPr bwMode="auto">
                    <a:xfrm>
                      <a:off x="0" y="0"/>
                      <a:ext cx="34659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66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3D"/>
    <w:rsid w:val="002B22DA"/>
    <w:rsid w:val="004E463D"/>
    <w:rsid w:val="00A6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6964"/>
  <w15:chartTrackingRefBased/>
  <w15:docId w15:val="{6D28FB13-0378-4D0A-8A98-745354A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4262B68F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2018-07-17T11:28:00Z</dcterms:created>
  <dcterms:modified xsi:type="dcterms:W3CDTF">2018-07-17T11:28:00Z</dcterms:modified>
</cp:coreProperties>
</file>