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A1F" w:rsidRDefault="00D2364E"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FDF8B" wp14:editId="3BFF9B62">
                <wp:simplePos x="0" y="0"/>
                <wp:positionH relativeFrom="column">
                  <wp:posOffset>-406908</wp:posOffset>
                </wp:positionH>
                <wp:positionV relativeFrom="paragraph">
                  <wp:posOffset>-668770</wp:posOffset>
                </wp:positionV>
                <wp:extent cx="3938905" cy="2393950"/>
                <wp:effectExtent l="0" t="76200" r="23495" b="825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213">
                          <a:off x="0" y="0"/>
                          <a:ext cx="3938905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15E" w:rsidRPr="005E14F0" w:rsidRDefault="0092615E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These are your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homework tasks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for this term.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Your teacher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will tell you which homework to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complete each week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so you may not complete them in this order. </w:t>
                            </w:r>
                          </w:p>
                          <w:p w:rsidR="0092615E" w:rsidRPr="005E14F0" w:rsidRDefault="0092615E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As well as these tasks, you will be expected to </w:t>
                            </w:r>
                            <w:r w:rsidRPr="004F2423">
                              <w:rPr>
                                <w:b/>
                                <w:sz w:val="24"/>
                              </w:rPr>
                              <w:t>collect and bring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in a variety of </w:t>
                            </w:r>
                            <w:r w:rsidRPr="00BE10C9">
                              <w:rPr>
                                <w:i/>
                                <w:sz w:val="24"/>
                              </w:rPr>
                              <w:t>readily available materials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to prepare for classwork. When your teacher asks you to collect something, make sure you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write this down in your planner</w:t>
                            </w:r>
                            <w:r w:rsidRPr="005E14F0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92615E" w:rsidRPr="00BE10C9" w:rsidRDefault="0092615E" w:rsidP="00E2423E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BE10C9">
                              <w:rPr>
                                <w:b/>
                                <w:sz w:val="28"/>
                              </w:rPr>
                              <w:t>If you’re looking for an additional challenge, look at the bubbles on this page for some extension tasks!</w:t>
                            </w:r>
                          </w:p>
                          <w:p w:rsidR="0092615E" w:rsidRPr="005E14F0" w:rsidRDefault="0092615E" w:rsidP="00E2423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FDF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05pt;margin-top:-52.65pt;width:310.15pt;height:188.5pt;rotation:17936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" filled="f" stroked="f">
                <v:textbox>
                  <w:txbxContent>
                    <w:p w:rsidR="0092615E" w:rsidRPr="005E14F0" w:rsidRDefault="0092615E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These are your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homework tasks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for this term. </w:t>
                      </w:r>
                      <w:r w:rsidRPr="005E14F0">
                        <w:rPr>
                          <w:sz w:val="24"/>
                        </w:rPr>
                        <w:t xml:space="preserve"> </w:t>
                      </w:r>
                      <w:r w:rsidRPr="00BE10C9">
                        <w:rPr>
                          <w:b/>
                          <w:sz w:val="28"/>
                        </w:rPr>
                        <w:t>Your teacher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will tell you which homework to </w:t>
                      </w:r>
                      <w:r w:rsidRPr="00BE10C9">
                        <w:rPr>
                          <w:b/>
                          <w:sz w:val="28"/>
                        </w:rPr>
                        <w:t>complete each week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so you may not complete them in this order. </w:t>
                      </w:r>
                    </w:p>
                    <w:p w:rsidR="0092615E" w:rsidRPr="005E14F0" w:rsidRDefault="0092615E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As well as these tasks, you will be expected to </w:t>
                      </w:r>
                      <w:r w:rsidRPr="004F2423">
                        <w:rPr>
                          <w:b/>
                          <w:sz w:val="24"/>
                        </w:rPr>
                        <w:t>collect and bring</w:t>
                      </w:r>
                      <w:r w:rsidRPr="005E14F0">
                        <w:rPr>
                          <w:sz w:val="24"/>
                        </w:rPr>
                        <w:t xml:space="preserve"> in a variety of </w:t>
                      </w:r>
                      <w:r w:rsidRPr="00BE10C9">
                        <w:rPr>
                          <w:i/>
                          <w:sz w:val="24"/>
                        </w:rPr>
                        <w:t>readily available materials</w:t>
                      </w:r>
                      <w:r w:rsidRPr="005E14F0">
                        <w:rPr>
                          <w:sz w:val="24"/>
                        </w:rPr>
                        <w:t xml:space="preserve"> to prepare for classwork. When your teacher asks you to collect something, make sure you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write this down in your planner</w:t>
                      </w:r>
                      <w:r w:rsidRPr="005E14F0">
                        <w:rPr>
                          <w:sz w:val="24"/>
                        </w:rPr>
                        <w:t>.</w:t>
                      </w:r>
                    </w:p>
                    <w:p w:rsidR="0092615E" w:rsidRPr="00BE10C9" w:rsidRDefault="0092615E" w:rsidP="00E2423E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BE10C9">
                        <w:rPr>
                          <w:b/>
                          <w:sz w:val="28"/>
                        </w:rPr>
                        <w:t>If you’re looking for an additional challenge, look at the bubbles on this page for some extension tasks!</w:t>
                      </w:r>
                    </w:p>
                    <w:p w:rsidR="0092615E" w:rsidRPr="005E14F0" w:rsidRDefault="0092615E" w:rsidP="00E2423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65408" behindDoc="0" locked="0" layoutInCell="1" allowOverlap="1" wp14:anchorId="57F8C7CE" wp14:editId="7E16156E">
            <wp:simplePos x="0" y="0"/>
            <wp:positionH relativeFrom="column">
              <wp:posOffset>-1564815</wp:posOffset>
            </wp:positionH>
            <wp:positionV relativeFrom="paragraph">
              <wp:posOffset>-1618142</wp:posOffset>
            </wp:positionV>
            <wp:extent cx="6287770" cy="4246880"/>
            <wp:effectExtent l="0" t="152400" r="0" b="20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007.pn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846">
                      <a:off x="0" y="0"/>
                      <a:ext cx="62877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116DF" wp14:editId="4C1730DE">
                <wp:simplePos x="0" y="0"/>
                <wp:positionH relativeFrom="column">
                  <wp:posOffset>387350</wp:posOffset>
                </wp:positionH>
                <wp:positionV relativeFrom="paragraph">
                  <wp:posOffset>-878205</wp:posOffset>
                </wp:positionV>
                <wp:extent cx="13797280" cy="2319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728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77800"/>
                        </a:effectLst>
                      </wps:spPr>
                      <wps:txbx>
                        <w:txbxContent>
                          <w:p w:rsidR="0092615E" w:rsidRPr="002638AE" w:rsidRDefault="0092615E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</w:pP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Y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ear</w:t>
                            </w: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9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Homework</w:t>
                            </w:r>
                          </w:p>
                          <w:p w:rsidR="0092615E" w:rsidRPr="0092615E" w:rsidRDefault="0092615E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</w:pPr>
                            <w:r w:rsidRPr="0092615E"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  <w:t>Term 3 – Wrapped and Packed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16DF" id="_x0000_s1027" type="#_x0000_t202" style="position:absolute;margin-left:30.5pt;margin-top:-69.15pt;width:1086.4pt;height:18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" stroked="f">
                <v:textbox>
                  <w:txbxContent>
                    <w:p w:rsidR="0092615E" w:rsidRPr="002638AE" w:rsidRDefault="0092615E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Bernard MT Condensed" w:eastAsia="KaiTi" w:hAnsi="Bernard MT Condensed"/>
                          <w:sz w:val="96"/>
                        </w:rPr>
                      </w:pP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>Y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>ear</w:t>
                      </w: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9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Homework</w:t>
                      </w:r>
                    </w:p>
                    <w:p w:rsidR="0092615E" w:rsidRPr="0092615E" w:rsidRDefault="0092615E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</w:pPr>
                      <w:r w:rsidRPr="0092615E"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  <w:t>Term 3 – Wrapped and Packed</w:t>
                      </w:r>
                    </w:p>
                  </w:txbxContent>
                </v:textbox>
              </v:shape>
            </w:pict>
          </mc:Fallback>
        </mc:AlternateContent>
      </w:r>
      <w:r w:rsidR="00E2423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4A42BE" wp14:editId="11EF56AE">
            <wp:simplePos x="0" y="0"/>
            <wp:positionH relativeFrom="column">
              <wp:posOffset>-1159510</wp:posOffset>
            </wp:positionH>
            <wp:positionV relativeFrom="paragraph">
              <wp:posOffset>-1131570</wp:posOffset>
            </wp:positionV>
            <wp:extent cx="15408275" cy="1090041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8275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CE7A1F"/>
    <w:p w:rsidR="00CE7A1F" w:rsidRDefault="00E2423E"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71552" behindDoc="0" locked="0" layoutInCell="1" allowOverlap="1" wp14:anchorId="7D4B50CE" wp14:editId="4D67F22F">
            <wp:simplePos x="0" y="0"/>
            <wp:positionH relativeFrom="column">
              <wp:posOffset>10457815</wp:posOffset>
            </wp:positionH>
            <wp:positionV relativeFrom="paragraph">
              <wp:posOffset>312420</wp:posOffset>
            </wp:positionV>
            <wp:extent cx="3166110" cy="148907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2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61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2DEF3" wp14:editId="79EFDD00">
                <wp:simplePos x="0" y="0"/>
                <wp:positionH relativeFrom="column">
                  <wp:posOffset>10703560</wp:posOffset>
                </wp:positionH>
                <wp:positionV relativeFrom="paragraph">
                  <wp:posOffset>778510</wp:posOffset>
                </wp:positionV>
                <wp:extent cx="2592705" cy="90043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15E" w:rsidRPr="004F2423" w:rsidRDefault="0092615E" w:rsidP="00E2423E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</w:pP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All </w:t>
                            </w:r>
                            <w:r w:rsidRPr="004F242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additional resources</w:t>
                            </w:r>
                            <w:r w:rsidRPr="004F2423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are available </w:t>
                            </w:r>
                            <w:r w:rsidRPr="004F2423">
                              <w:rPr>
                                <w:rFonts w:ascii="Arial Black" w:hAnsi="Arial Black" w:cs="Tahoma"/>
                                <w:sz w:val="24"/>
                              </w:rPr>
                              <w:t>online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or in the </w:t>
                            </w:r>
                            <w:r w:rsidRPr="004F2423"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>shared area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EF3" id="_x0000_s1028" type="#_x0000_t202" style="position:absolute;margin-left:842.8pt;margin-top:61.3pt;width:204.15pt;height:7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" filled="f" stroked="f">
                <v:textbox>
                  <w:txbxContent>
                    <w:p w:rsidR="0092615E" w:rsidRPr="004F2423" w:rsidRDefault="0092615E" w:rsidP="00E2423E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</w:rPr>
                      </w:pP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All </w:t>
                      </w:r>
                      <w:r w:rsidRPr="004F2423">
                        <w:rPr>
                          <w:rFonts w:ascii="Tahoma" w:hAnsi="Tahoma" w:cs="Tahoma"/>
                          <w:b/>
                          <w:sz w:val="28"/>
                        </w:rPr>
                        <w:t>additional resources</w:t>
                      </w:r>
                      <w:r w:rsidRPr="004F2423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are available </w:t>
                      </w:r>
                      <w:r w:rsidRPr="004F2423">
                        <w:rPr>
                          <w:rFonts w:ascii="Arial Black" w:hAnsi="Arial Black" w:cs="Tahoma"/>
                          <w:sz w:val="24"/>
                        </w:rPr>
                        <w:t>online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 or in the </w:t>
                      </w:r>
                      <w:r w:rsidRPr="004F2423">
                        <w:rPr>
                          <w:rFonts w:ascii="Tahoma" w:hAnsi="Tahoma" w:cs="Tahoma"/>
                          <w:i/>
                          <w:sz w:val="28"/>
                        </w:rPr>
                        <w:t>shared area</w:t>
                      </w:r>
                      <w:r>
                        <w:rPr>
                          <w:rFonts w:ascii="Tahoma" w:hAnsi="Tahoma" w:cs="Tahoma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at school!</w:t>
                      </w:r>
                    </w:p>
                  </w:txbxContent>
                </v:textbox>
              </v:shape>
            </w:pict>
          </mc:Fallback>
        </mc:AlternateContent>
      </w:r>
    </w:p>
    <w:p w:rsidR="00CE7A1F" w:rsidRDefault="0025015C">
      <w:r w:rsidRPr="0025015C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9BF8C7A" wp14:editId="247D1264">
            <wp:simplePos x="0" y="0"/>
            <wp:positionH relativeFrom="column">
              <wp:posOffset>7096760</wp:posOffset>
            </wp:positionH>
            <wp:positionV relativeFrom="paragraph">
              <wp:posOffset>257175</wp:posOffset>
            </wp:positionV>
            <wp:extent cx="2797175" cy="179133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6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717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25015C">
      <w:r w:rsidRPr="00250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3759A5" wp14:editId="7F770E8A">
                <wp:simplePos x="0" y="0"/>
                <wp:positionH relativeFrom="column">
                  <wp:posOffset>7397087</wp:posOffset>
                </wp:positionH>
                <wp:positionV relativeFrom="paragraph">
                  <wp:posOffset>290915</wp:posOffset>
                </wp:positionV>
                <wp:extent cx="2361062" cy="118735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62" cy="118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F8C" w:rsidRDefault="0092615E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25015C">
                              <w:rPr>
                                <w:rFonts w:ascii="Comic Sans MS" w:hAnsi="Comic Sans MS"/>
                                <w:sz w:val="28"/>
                              </w:rPr>
                              <w:t>What other examples of</w:t>
                            </w:r>
                          </w:p>
                          <w:p w:rsidR="0092615E" w:rsidRPr="0025015C" w:rsidRDefault="00420F8C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Collage artists can you find?</w:t>
                            </w:r>
                            <w:r w:rsidR="0092615E" w:rsidRPr="0025015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759A5" id="_x0000_s1029" type="#_x0000_t202" style="position:absolute;margin-left:582.45pt;margin-top:22.9pt;width:185.9pt;height: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" filled="f" stroked="f">
                <v:textbox>
                  <w:txbxContent>
                    <w:p w:rsidR="00420F8C" w:rsidRDefault="0092615E" w:rsidP="0025015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25015C">
                        <w:rPr>
                          <w:rFonts w:ascii="Comic Sans MS" w:hAnsi="Comic Sans MS"/>
                          <w:sz w:val="28"/>
                        </w:rPr>
                        <w:t>What other examples of</w:t>
                      </w:r>
                    </w:p>
                    <w:p w:rsidR="0092615E" w:rsidRPr="0025015C" w:rsidRDefault="00420F8C" w:rsidP="0025015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Collage artists can you find?</w:t>
                      </w:r>
                      <w:r w:rsidR="0092615E" w:rsidRPr="0025015C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331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7"/>
        <w:gridCol w:w="3026"/>
        <w:gridCol w:w="3026"/>
        <w:gridCol w:w="3026"/>
        <w:gridCol w:w="3027"/>
        <w:gridCol w:w="3027"/>
        <w:gridCol w:w="3027"/>
      </w:tblGrid>
      <w:tr w:rsidR="00E2423E" w:rsidRPr="00E2423E" w:rsidTr="00E2423E"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</w:p>
          <w:p w:rsidR="00D2364E" w:rsidRDefault="00E2423E" w:rsidP="00E2423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 </w:t>
            </w:r>
            <w:r w:rsidRPr="00E2423E">
              <w:rPr>
                <w:b/>
                <w:sz w:val="32"/>
                <w:szCs w:val="36"/>
              </w:rPr>
              <w:t>title page</w:t>
            </w:r>
            <w:r>
              <w:rPr>
                <w:sz w:val="32"/>
                <w:szCs w:val="36"/>
              </w:rPr>
              <w:t xml:space="preserve"> for </w:t>
            </w:r>
            <w:r w:rsidR="0092615E">
              <w:rPr>
                <w:sz w:val="32"/>
                <w:szCs w:val="36"/>
              </w:rPr>
              <w:t xml:space="preserve"> Wrapped and Packed.</w:t>
            </w:r>
          </w:p>
          <w:p w:rsidR="00E2423E" w:rsidRDefault="00E2423E" w:rsidP="00E2423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 on the </w:t>
            </w:r>
            <w:r w:rsidR="00D2364E">
              <w:rPr>
                <w:sz w:val="32"/>
                <w:szCs w:val="36"/>
              </w:rPr>
              <w:t>next</w:t>
            </w:r>
            <w:r w:rsidRPr="00E2423E">
              <w:rPr>
                <w:sz w:val="32"/>
                <w:szCs w:val="36"/>
              </w:rPr>
              <w:t xml:space="preserve"> page in your sketchbook.</w:t>
            </w:r>
          </w:p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jc w:val="center"/>
              <w:rPr>
                <w:i/>
                <w:sz w:val="32"/>
                <w:szCs w:val="36"/>
              </w:rPr>
            </w:pPr>
            <w:r w:rsidRPr="00E2423E">
              <w:rPr>
                <w:i/>
                <w:sz w:val="32"/>
                <w:szCs w:val="36"/>
              </w:rPr>
              <w:t xml:space="preserve">Follow the ‘How to create </w:t>
            </w:r>
            <w:r w:rsidR="00AA341B">
              <w:rPr>
                <w:i/>
                <w:sz w:val="32"/>
                <w:szCs w:val="36"/>
              </w:rPr>
              <w:t>a title</w:t>
            </w:r>
            <w:r w:rsidRPr="00E2423E">
              <w:rPr>
                <w:i/>
                <w:sz w:val="32"/>
                <w:szCs w:val="36"/>
              </w:rPr>
              <w:t xml:space="preserve"> page’ guidelines to help you.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Default="00E2423E" w:rsidP="00D2364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an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assessed drawing</w:t>
            </w:r>
            <w:r w:rsidRPr="00E2423E">
              <w:rPr>
                <w:sz w:val="36"/>
                <w:szCs w:val="36"/>
              </w:rPr>
              <w:t xml:space="preserve"> </w:t>
            </w:r>
            <w:r w:rsidR="00D2364E">
              <w:rPr>
                <w:sz w:val="32"/>
                <w:szCs w:val="36"/>
              </w:rPr>
              <w:t>of a crushed can to fill a single page of your sketchbook.</w:t>
            </w:r>
          </w:p>
          <w:p w:rsidR="00D2364E" w:rsidRDefault="00D2364E" w:rsidP="00D2364E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You will be marked on Tone, Accuracy and Detail.</w:t>
            </w:r>
          </w:p>
          <w:p w:rsidR="00D2364E" w:rsidRPr="00E2423E" w:rsidRDefault="00D2364E" w:rsidP="00D2364E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tabs>
                <w:tab w:val="left" w:pos="782"/>
              </w:tabs>
              <w:jc w:val="center"/>
              <w:rPr>
                <w:sz w:val="32"/>
                <w:szCs w:val="36"/>
              </w:rPr>
            </w:pPr>
            <w:r w:rsidRPr="0000013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5" behindDoc="0" locked="0" layoutInCell="1" allowOverlap="1" wp14:anchorId="54BDFF24" wp14:editId="17F1DDB9">
                  <wp:simplePos x="0" y="0"/>
                  <wp:positionH relativeFrom="column">
                    <wp:posOffset>460028</wp:posOffset>
                  </wp:positionH>
                  <wp:positionV relativeFrom="paragraph">
                    <wp:posOffset>2451748</wp:posOffset>
                  </wp:positionV>
                  <wp:extent cx="1806008" cy="1139215"/>
                  <wp:effectExtent l="276225" t="0" r="184785" b="0"/>
                  <wp:wrapNone/>
                  <wp:docPr id="291" name="Picture 291" descr="G:\Frames and Textures\Borders and Frames\arrow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rames and Textures\Borders and Frames\arrow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8496" flipH="1">
                            <a:off x="0" y="0"/>
                            <a:ext cx="1806008" cy="1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64E">
              <w:rPr>
                <w:sz w:val="32"/>
                <w:szCs w:val="36"/>
              </w:rPr>
              <w:t>Find some information about the artist Kurt Schwitters. You could find a website, watch a video clip…</w:t>
            </w:r>
          </w:p>
        </w:tc>
        <w:tc>
          <w:tcPr>
            <w:tcW w:w="3026" w:type="dxa"/>
            <w:shd w:val="clear" w:color="auto" w:fill="FFFFFF" w:themeFill="background1"/>
          </w:tcPr>
          <w:p w:rsidR="00D2364E" w:rsidRDefault="00D2364E" w:rsidP="00D2364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an artist page about the artist </w:t>
            </w:r>
          </w:p>
          <w:p w:rsidR="00D2364E" w:rsidRPr="00E2423E" w:rsidRDefault="00D2364E" w:rsidP="00D2364E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Kurt Schwitters </w:t>
            </w:r>
          </w:p>
          <w:p w:rsidR="00E2423E" w:rsidRPr="00E2423E" w:rsidRDefault="00D2364E" w:rsidP="00D2364E">
            <w:pPr>
              <w:jc w:val="center"/>
              <w:rPr>
                <w:b/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D3CD49" wp14:editId="3C774382">
                      <wp:simplePos x="0" y="0"/>
                      <wp:positionH relativeFrom="column">
                        <wp:posOffset>-377084</wp:posOffset>
                      </wp:positionH>
                      <wp:positionV relativeFrom="paragraph">
                        <wp:posOffset>1770638</wp:posOffset>
                      </wp:positionV>
                      <wp:extent cx="1828800" cy="1437005"/>
                      <wp:effectExtent l="19050" t="95250" r="57150" b="10604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07392">
                                <a:off x="0" y="0"/>
                                <a:ext cx="1828800" cy="1437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615E" w:rsidRDefault="0092615E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</w:rPr>
                                    <w:t xml:space="preserve">What 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other artists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can you find that look at </w:t>
                                  </w:r>
                                </w:p>
                                <w:p w:rsidR="0092615E" w:rsidRDefault="00420F8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Still Life</w:t>
                                  </w:r>
                                </w:p>
                                <w:p w:rsidR="0092615E" w:rsidRPr="004F2423" w:rsidRDefault="0092615E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  <w:i/>
                                    </w:rPr>
                                    <w:t>Do some research and find some examples.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3CD49" id="_x0000_s1030" type="#_x0000_t202" style="position:absolute;left:0;text-align:left;margin-left:-29.7pt;margin-top:139.4pt;width:2in;height:113.15pt;rotation:55420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" filled="f" stroked="f">
                      <v:textbox>
                        <w:txbxContent>
                          <w:p w:rsidR="0092615E" w:rsidRDefault="0092615E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</w:rPr>
                              <w:t xml:space="preserve">What </w:t>
                            </w:r>
                            <w:r w:rsidRPr="004F242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other artists</w:t>
                            </w:r>
                            <w:r w:rsidRPr="004F242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can you find that look at </w:t>
                            </w:r>
                          </w:p>
                          <w:p w:rsidR="0092615E" w:rsidRDefault="00420F8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Still Life</w:t>
                            </w:r>
                          </w:p>
                          <w:p w:rsidR="0092615E" w:rsidRPr="004F2423" w:rsidRDefault="0092615E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  <w:i/>
                              </w:rPr>
                              <w:t>Do some research and find some examples.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i/>
                <w:sz w:val="32"/>
                <w:szCs w:val="36"/>
              </w:rPr>
              <w:t>Follow the ‘How to create an artist page’ guidelines to help you.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D2364E" w:rsidP="00E2423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Respond to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 xml:space="preserve">your teacher feedback </w:t>
            </w:r>
            <w:r w:rsidRPr="00E2423E">
              <w:rPr>
                <w:sz w:val="32"/>
                <w:szCs w:val="36"/>
              </w:rPr>
              <w:t xml:space="preserve">comments and </w:t>
            </w:r>
            <w:r w:rsidRPr="0025015C">
              <w:rPr>
                <w:sz w:val="36"/>
                <w:szCs w:val="36"/>
                <w:u w:val="single"/>
              </w:rPr>
              <w:t>take action!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D2364E" w:rsidRDefault="00D2364E" w:rsidP="00D2364E">
            <w:pPr>
              <w:tabs>
                <w:tab w:val="left" w:pos="782"/>
              </w:tabs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Complete a double page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collage</w:t>
            </w:r>
            <w:r>
              <w:rPr>
                <w:sz w:val="32"/>
                <w:szCs w:val="36"/>
              </w:rPr>
              <w:t xml:space="preserve"> in your sketchbook based on the work of Kurt Schwitters. There should be no white gaps. </w:t>
            </w:r>
          </w:p>
          <w:p w:rsidR="00E2423E" w:rsidRPr="00E2423E" w:rsidRDefault="00E2423E" w:rsidP="00F62D7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D2364E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Present the Colour theory you have learnt in lessons into your sketchbook.</w:t>
            </w:r>
          </w:p>
          <w:p w:rsidR="00E2423E" w:rsidRPr="00E2423E" w:rsidRDefault="00420F8C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A9A88F1" wp14:editId="7584775D">
                  <wp:simplePos x="0" y="0"/>
                  <wp:positionH relativeFrom="column">
                    <wp:posOffset>-360642</wp:posOffset>
                  </wp:positionH>
                  <wp:positionV relativeFrom="paragraph">
                    <wp:posOffset>935507</wp:posOffset>
                  </wp:positionV>
                  <wp:extent cx="2947670" cy="2592070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34.png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64E">
              <w:rPr>
                <w:sz w:val="32"/>
                <w:szCs w:val="36"/>
              </w:rPr>
              <w:t>This could be a colour wheel, colour swatches and written theory.</w:t>
            </w:r>
          </w:p>
          <w:p w:rsidR="00E2423E" w:rsidRPr="00E2423E" w:rsidRDefault="00420F8C" w:rsidP="00F62D77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A06118" wp14:editId="5CB98931">
                      <wp:simplePos x="0" y="0"/>
                      <wp:positionH relativeFrom="column">
                        <wp:posOffset>330257</wp:posOffset>
                      </wp:positionH>
                      <wp:positionV relativeFrom="paragraph">
                        <wp:posOffset>380536</wp:posOffset>
                      </wp:positionV>
                      <wp:extent cx="1600835" cy="1316990"/>
                      <wp:effectExtent l="0" t="38100" r="0" b="3556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87671">
                                <a:off x="0" y="0"/>
                                <a:ext cx="1600835" cy="1316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615E" w:rsidRPr="00ED7EA0" w:rsidRDefault="0092615E" w:rsidP="0025015C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</w:pP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32"/>
                                    </w:rPr>
                                    <w:t>Give it a go!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32"/>
                                    </w:rPr>
                                    <w:t xml:space="preserve">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  <w:t xml:space="preserve">Make a piece of artwork in the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u w:val="single"/>
                                    </w:rPr>
                                    <w:t>style of the artist!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06118" id="_x0000_s1031" type="#_x0000_t202" style="position:absolute;left:0;text-align:left;margin-left:26pt;margin-top:29.95pt;width:126.05pt;height:103.7pt;rotation:-2319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" filled="f" stroked="f">
                      <v:textbox>
                        <w:txbxContent>
                          <w:p w:rsidR="0092615E" w:rsidRPr="00ED7EA0" w:rsidRDefault="0092615E" w:rsidP="0025015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ED7EA0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Give it a go!</w:t>
                            </w:r>
                            <w:r w:rsidRPr="00ED7EA0">
                              <w:rPr>
                                <w:rFonts w:ascii="Tahoma" w:hAnsi="Tahoma" w:cs="Tahoma"/>
                                <w:sz w:val="32"/>
                              </w:rPr>
                              <w:t xml:space="preserve"> </w:t>
                            </w:r>
                            <w:r w:rsidRPr="00ED7EA0">
                              <w:rPr>
                                <w:rFonts w:ascii="Tahoma" w:hAnsi="Tahoma" w:cs="Tahoma"/>
                                <w:sz w:val="28"/>
                              </w:rPr>
                              <w:t xml:space="preserve">Make a piece of artwork in the </w:t>
                            </w:r>
                            <w:r w:rsidRPr="00ED7EA0">
                              <w:rPr>
                                <w:rFonts w:ascii="Tahoma" w:hAnsi="Tahoma" w:cs="Tahoma"/>
                                <w:b/>
                                <w:sz w:val="28"/>
                                <w:u w:val="single"/>
                              </w:rPr>
                              <w:t>style of the artist!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57B68" w:rsidRPr="00E2423E" w:rsidRDefault="00457B68">
      <w:pPr>
        <w:rPr>
          <w:sz w:val="32"/>
          <w:szCs w:val="36"/>
        </w:rPr>
      </w:pPr>
    </w:p>
    <w:tbl>
      <w:tblPr>
        <w:tblStyle w:val="TableGrid"/>
        <w:tblpPr w:leftFromText="180" w:rightFromText="180" w:vertAnchor="text" w:horzAnchor="margin" w:tblpY="6367"/>
        <w:tblOverlap w:val="never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30"/>
        <w:gridCol w:w="3530"/>
        <w:gridCol w:w="3530"/>
        <w:gridCol w:w="3532"/>
        <w:gridCol w:w="3532"/>
        <w:gridCol w:w="3532"/>
      </w:tblGrid>
      <w:tr w:rsidR="00E2423E" w:rsidRPr="00E2423E" w:rsidTr="00AA341B">
        <w:trPr>
          <w:trHeight w:val="4051"/>
        </w:trPr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25015C" w:rsidRDefault="0092615E" w:rsidP="0025015C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Collect object and/or take photographs for a still life based on the work of Audrey Flack. </w:t>
            </w: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3530" w:type="dxa"/>
            <w:shd w:val="clear" w:color="auto" w:fill="FFFFFF" w:themeFill="background1"/>
          </w:tcPr>
          <w:p w:rsidR="00E2423E" w:rsidRDefault="00E2423E" w:rsidP="00E2423E">
            <w:pPr>
              <w:rPr>
                <w:sz w:val="32"/>
                <w:szCs w:val="36"/>
              </w:rPr>
            </w:pPr>
          </w:p>
          <w:p w:rsidR="0025015C" w:rsidRPr="00E2423E" w:rsidRDefault="0025015C" w:rsidP="00E2423E">
            <w:pPr>
              <w:rPr>
                <w:sz w:val="32"/>
                <w:szCs w:val="36"/>
              </w:rPr>
            </w:pPr>
          </w:p>
          <w:p w:rsidR="0025015C" w:rsidRDefault="0092615E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6CFA8249" wp14:editId="61651BCF">
                  <wp:simplePos x="0" y="0"/>
                  <wp:positionH relativeFrom="column">
                    <wp:posOffset>-543409</wp:posOffset>
                  </wp:positionH>
                  <wp:positionV relativeFrom="paragraph">
                    <wp:posOffset>671384</wp:posOffset>
                  </wp:positionV>
                  <wp:extent cx="2306471" cy="265888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17.png"/>
                          <pic:cNvPicPr/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71" cy="265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6"/>
              </w:rPr>
              <w:t xml:space="preserve">Print 4 images of Audrey Flack’s work and bring them to your lesson. </w:t>
            </w:r>
          </w:p>
          <w:p w:rsidR="00E2423E" w:rsidRPr="0025015C" w:rsidRDefault="0092615E" w:rsidP="0025015C">
            <w:pPr>
              <w:jc w:val="center"/>
              <w:rPr>
                <w:i/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E8C69C" wp14:editId="43185CE3">
                      <wp:simplePos x="0" y="0"/>
                      <wp:positionH relativeFrom="page">
                        <wp:posOffset>-205190</wp:posOffset>
                      </wp:positionH>
                      <wp:positionV relativeFrom="paragraph">
                        <wp:posOffset>721293</wp:posOffset>
                      </wp:positionV>
                      <wp:extent cx="1591901" cy="1505585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901" cy="150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615E" w:rsidRDefault="0092615E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Why not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try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...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420F8C" w:rsidRDefault="00420F8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Looking at Gavin Turk’s bin bag.</w:t>
                                  </w:r>
                                </w:p>
                                <w:p w:rsidR="00420F8C" w:rsidRDefault="00420F8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Could you make a drawing or sculpture from rubbish?</w:t>
                                  </w:r>
                                  <w:bookmarkStart w:id="0" w:name="_GoBack"/>
                                  <w:bookmarkEnd w:id="0"/>
                                </w:p>
                                <w:p w:rsidR="00420F8C" w:rsidRPr="00867CBD" w:rsidRDefault="00420F8C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C69C" id="_x0000_s1032" type="#_x0000_t202" style="position:absolute;left:0;text-align:left;margin-left:-16.15pt;margin-top:56.8pt;width:125.35pt;height:118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" filled="f" stroked="f">
                      <v:textbox>
                        <w:txbxContent>
                          <w:p w:rsidR="0092615E" w:rsidRDefault="0092615E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Why not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try</w:t>
                            </w: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...</w:t>
                            </w:r>
                            <w:r w:rsidRPr="00867CB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420F8C" w:rsidRDefault="00420F8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Looking at Gavin Turk’s bin bag.</w:t>
                            </w:r>
                          </w:p>
                          <w:p w:rsidR="00420F8C" w:rsidRDefault="00420F8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Could you make a drawing or sculpture from rubbish?</w:t>
                            </w:r>
                            <w:bookmarkStart w:id="1" w:name="_GoBack"/>
                            <w:bookmarkEnd w:id="1"/>
                          </w:p>
                          <w:p w:rsidR="00420F8C" w:rsidRPr="00867CBD" w:rsidRDefault="00420F8C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Pr="00E2423E" w:rsidRDefault="00D2364E" w:rsidP="00E2423E">
            <w:pPr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18B04104" wp14:editId="3CBAF40B">
                  <wp:simplePos x="0" y="0"/>
                  <wp:positionH relativeFrom="column">
                    <wp:posOffset>-521648</wp:posOffset>
                  </wp:positionH>
                  <wp:positionV relativeFrom="paragraph">
                    <wp:posOffset>-1972613</wp:posOffset>
                  </wp:positionV>
                  <wp:extent cx="4721225" cy="2789555"/>
                  <wp:effectExtent l="0" t="57150" r="0" b="1079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25.png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07">
                            <a:off x="0" y="0"/>
                            <a:ext cx="4721225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92615E" w:rsidP="0025015C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Collect and bring in old packaging for example, cup with straw, paper bag, chip box, sandwich container. 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92615E" w:rsidP="0025015C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Collect and present source imagery that you want to add to your packaging. Use both images and text. What do you want your theme to be? 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92615E" w:rsidRDefault="0092615E" w:rsidP="0092615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92615E" w:rsidRPr="00E2423E" w:rsidRDefault="0092615E" w:rsidP="0092615E">
            <w:pPr>
              <w:jc w:val="center"/>
              <w:rPr>
                <w:sz w:val="32"/>
                <w:szCs w:val="36"/>
              </w:rPr>
            </w:pPr>
            <w:r w:rsidRPr="0025015C">
              <w:rPr>
                <w:rFonts w:ascii="Tahoma" w:hAnsi="Tahoma" w:cs="Tahoma"/>
                <w:b/>
                <w:sz w:val="36"/>
                <w:szCs w:val="36"/>
              </w:rPr>
              <w:t>Evaluation</w:t>
            </w:r>
            <w:r w:rsidRPr="0025015C">
              <w:rPr>
                <w:sz w:val="36"/>
                <w:szCs w:val="36"/>
              </w:rPr>
              <w:t xml:space="preserve"> </w:t>
            </w:r>
            <w:r w:rsidRPr="00E2423E">
              <w:rPr>
                <w:sz w:val="32"/>
                <w:szCs w:val="36"/>
              </w:rPr>
              <w:t xml:space="preserve">of final </w:t>
            </w:r>
            <w:r>
              <w:rPr>
                <w:sz w:val="32"/>
                <w:szCs w:val="36"/>
              </w:rPr>
              <w:t>your unit of work.</w:t>
            </w:r>
          </w:p>
          <w:p w:rsidR="00E2423E" w:rsidRPr="00E2423E" w:rsidRDefault="00E2423E" w:rsidP="0092615E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3532" w:type="dxa"/>
            <w:shd w:val="clear" w:color="auto" w:fill="FFFFFF" w:themeFill="background1"/>
          </w:tcPr>
          <w:p w:rsidR="00E2423E" w:rsidRPr="0025015C" w:rsidRDefault="0092615E" w:rsidP="00E2423E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6B312FAC" wp14:editId="58FEC5FB">
                  <wp:simplePos x="0" y="0"/>
                  <wp:positionH relativeFrom="column">
                    <wp:posOffset>20582</wp:posOffset>
                  </wp:positionH>
                  <wp:positionV relativeFrom="paragraph">
                    <wp:posOffset>-273378</wp:posOffset>
                  </wp:positionV>
                  <wp:extent cx="2057640" cy="4585648"/>
                  <wp:effectExtent l="0" t="63818" r="0" b="50482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17.png"/>
                          <pic:cNvPicPr/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76161">
                            <a:off x="0" y="0"/>
                            <a:ext cx="2057640" cy="458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3E" w:rsidRPr="00E2423E" w:rsidRDefault="00F62D77" w:rsidP="00E2423E">
            <w:pPr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0FE089F" wp14:editId="6C9D9ED1">
                      <wp:simplePos x="0" y="0"/>
                      <wp:positionH relativeFrom="column">
                        <wp:posOffset>15287</wp:posOffset>
                      </wp:positionH>
                      <wp:positionV relativeFrom="paragraph">
                        <wp:posOffset>1171300</wp:posOffset>
                      </wp:positionV>
                      <wp:extent cx="2709545" cy="1426210"/>
                      <wp:effectExtent l="95250" t="361950" r="90805" b="36449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87540">
                                <a:off x="0" y="0"/>
                                <a:ext cx="2709545" cy="1426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615E" w:rsidRPr="004F2423" w:rsidRDefault="0092615E" w:rsidP="002501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B00AB">
                                    <w:rPr>
                                      <w:rFonts w:ascii="Comic Sans MS" w:hAnsi="Comic Sans MS"/>
                                      <w:b/>
                                    </w:rPr>
                                    <w:t>Want to learn some more about art?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Investigate the </w:t>
                                  </w:r>
                                  <w:r w:rsidRPr="0025015C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</w:rPr>
                                    <w:t>Memento Mori</w:t>
                                  </w:r>
                                  <w:r w:rsidRPr="0025015C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room</w:t>
                                  </w:r>
                                  <w:r w:rsidRPr="00000135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t </w:t>
                                  </w:r>
                                  <w:r w:rsidRPr="00867CBD">
                                    <w:rPr>
                                      <w:rFonts w:ascii="Comic Sans MS" w:hAnsi="Comic Sans MS"/>
                                      <w:i/>
                                    </w:rPr>
                                    <w:t>Tate Kids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>! Head over to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: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462CB2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http://kids.tate.org.uk/games/memento-mori/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E089F" id="_x0000_s1033" type="#_x0000_t202" style="position:absolute;margin-left:1.2pt;margin-top:92.25pt;width:213.35pt;height:112.3pt;rotation:-121510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" filled="f" stroked="f">
                      <v:textbox>
                        <w:txbxContent>
                          <w:p w:rsidR="0092615E" w:rsidRPr="004F2423" w:rsidRDefault="0092615E" w:rsidP="0025015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00AB">
                              <w:rPr>
                                <w:rFonts w:ascii="Comic Sans MS" w:hAnsi="Comic Sans MS"/>
                                <w:b/>
                              </w:rPr>
                              <w:t>Want to learn some more about art?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Investigate the </w:t>
                            </w:r>
                            <w:r w:rsidRPr="0025015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Memento Mori</w:t>
                            </w:r>
                            <w:r w:rsidRPr="0025015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room</w:t>
                            </w:r>
                            <w:r w:rsidRPr="0000013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t </w:t>
                            </w:r>
                            <w:r w:rsidRPr="00867CBD">
                              <w:rPr>
                                <w:rFonts w:ascii="Comic Sans MS" w:hAnsi="Comic Sans MS"/>
                                <w:i/>
                              </w:rPr>
                              <w:t>Tate Kids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>! Head over 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62CB2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http://kids.tate.org.uk/games/memento-mori/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692" w:rsidRPr="00E2423E"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75E296B5" wp14:editId="10BC956B">
                  <wp:simplePos x="0" y="0"/>
                  <wp:positionH relativeFrom="column">
                    <wp:posOffset>1658014</wp:posOffset>
                  </wp:positionH>
                  <wp:positionV relativeFrom="paragraph">
                    <wp:posOffset>1250623</wp:posOffset>
                  </wp:positionV>
                  <wp:extent cx="1084580" cy="102616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on art dept - original - without 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7CB9" w:rsidRPr="00CE7A1F" w:rsidRDefault="00845692">
      <w:pPr>
        <w:rPr>
          <w:sz w:val="36"/>
          <w:szCs w:val="36"/>
        </w:rPr>
      </w:pPr>
      <w:r w:rsidRPr="00E242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25160B" wp14:editId="47CB6ABA">
            <wp:simplePos x="0" y="0"/>
            <wp:positionH relativeFrom="column">
              <wp:posOffset>-788035</wp:posOffset>
            </wp:positionH>
            <wp:positionV relativeFrom="paragraph">
              <wp:posOffset>6269355</wp:posOffset>
            </wp:positionV>
            <wp:extent cx="1047750" cy="11296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 art stamp - without backgrou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5C" w:rsidRPr="0025015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1CA4D64" wp14:editId="2907DDC8">
            <wp:simplePos x="0" y="0"/>
            <wp:positionH relativeFrom="column">
              <wp:posOffset>8951302</wp:posOffset>
            </wp:positionH>
            <wp:positionV relativeFrom="paragraph">
              <wp:posOffset>3803104</wp:posOffset>
            </wp:positionV>
            <wp:extent cx="1020224" cy="712769"/>
            <wp:effectExtent l="0" t="190500" r="0" b="201930"/>
            <wp:wrapNone/>
            <wp:docPr id="295" name="Picture 295" descr="G:\Frames and Textures\Borders and Frames\arrow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rames and Textures\Borders and Frames\arrow0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2523">
                      <a:off x="0" y="0"/>
                      <a:ext cx="1020224" cy="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CB9" w:rsidRPr="00CE7A1F" w:rsidSect="00CE7A1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15E" w:rsidRDefault="0092615E" w:rsidP="00E2423E">
      <w:pPr>
        <w:spacing w:after="0" w:line="240" w:lineRule="auto"/>
      </w:pPr>
      <w:r>
        <w:separator/>
      </w:r>
    </w:p>
  </w:endnote>
  <w:endnote w:type="continuationSeparator" w:id="0">
    <w:p w:rsidR="0092615E" w:rsidRDefault="0092615E" w:rsidP="00E2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15E" w:rsidRDefault="0092615E" w:rsidP="00E2423E">
      <w:pPr>
        <w:spacing w:after="0" w:line="240" w:lineRule="auto"/>
      </w:pPr>
      <w:r>
        <w:separator/>
      </w:r>
    </w:p>
  </w:footnote>
  <w:footnote w:type="continuationSeparator" w:id="0">
    <w:p w:rsidR="0092615E" w:rsidRDefault="0092615E" w:rsidP="00E24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1F"/>
    <w:rsid w:val="000F3724"/>
    <w:rsid w:val="0025015C"/>
    <w:rsid w:val="00347CB9"/>
    <w:rsid w:val="004123EF"/>
    <w:rsid w:val="00416CD4"/>
    <w:rsid w:val="00420F8C"/>
    <w:rsid w:val="00457B68"/>
    <w:rsid w:val="00462CB2"/>
    <w:rsid w:val="004C0792"/>
    <w:rsid w:val="004D7A6D"/>
    <w:rsid w:val="00606DB3"/>
    <w:rsid w:val="008114A0"/>
    <w:rsid w:val="00845692"/>
    <w:rsid w:val="0088478D"/>
    <w:rsid w:val="0092615E"/>
    <w:rsid w:val="009A1CAF"/>
    <w:rsid w:val="00A33AB0"/>
    <w:rsid w:val="00AA341B"/>
    <w:rsid w:val="00AB7540"/>
    <w:rsid w:val="00B814A9"/>
    <w:rsid w:val="00B86865"/>
    <w:rsid w:val="00BA1CA1"/>
    <w:rsid w:val="00CE7A1F"/>
    <w:rsid w:val="00D2364E"/>
    <w:rsid w:val="00D60B62"/>
    <w:rsid w:val="00E2423E"/>
    <w:rsid w:val="00F0593F"/>
    <w:rsid w:val="00F6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97D4289-0C90-48B5-81BC-D1BBEA06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23E"/>
  </w:style>
  <w:style w:type="paragraph" w:styleId="Footer">
    <w:name w:val="footer"/>
    <w:basedOn w:val="Normal"/>
    <w:link w:val="Foot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F3ED4E96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D.Connor</dc:creator>
  <cp:lastModifiedBy>S.Byatt</cp:lastModifiedBy>
  <cp:revision>2</cp:revision>
  <cp:lastPrinted>2015-12-10T10:09:00Z</cp:lastPrinted>
  <dcterms:created xsi:type="dcterms:W3CDTF">2016-06-24T11:01:00Z</dcterms:created>
  <dcterms:modified xsi:type="dcterms:W3CDTF">2016-06-24T11:01:00Z</dcterms:modified>
</cp:coreProperties>
</file>