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A1F" w:rsidRDefault="00DF6163">
      <w:r w:rsidRPr="00E2423E">
        <w:rPr>
          <w:noProof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572557" wp14:editId="75405C62">
                <wp:simplePos x="0" y="0"/>
                <wp:positionH relativeFrom="column">
                  <wp:posOffset>-449570</wp:posOffset>
                </wp:positionH>
                <wp:positionV relativeFrom="paragraph">
                  <wp:posOffset>-340786</wp:posOffset>
                </wp:positionV>
                <wp:extent cx="3938905" cy="2393950"/>
                <wp:effectExtent l="0" t="76200" r="23495" b="825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213">
                          <a:off x="0" y="0"/>
                          <a:ext cx="3938905" cy="239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163" w:rsidRPr="005E14F0" w:rsidRDefault="00DF6163" w:rsidP="00DF6163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5E14F0">
                              <w:rPr>
                                <w:sz w:val="24"/>
                              </w:rPr>
                              <w:t xml:space="preserve">These are your </w:t>
                            </w:r>
                            <w:r w:rsidRPr="00BE10C9">
                              <w:rPr>
                                <w:b/>
                                <w:sz w:val="24"/>
                                <w:u w:val="single"/>
                              </w:rPr>
                              <w:t>homework tasks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for this term. 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 </w:t>
                            </w:r>
                            <w:r w:rsidRPr="00BE10C9">
                              <w:rPr>
                                <w:b/>
                                <w:sz w:val="28"/>
                              </w:rPr>
                              <w:t>Your teacher</w:t>
                            </w:r>
                            <w:r w:rsidRPr="00BE10C9">
                              <w:rPr>
                                <w:sz w:val="28"/>
                              </w:rPr>
                              <w:t xml:space="preserve"> 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will tell you which homework to </w:t>
                            </w:r>
                            <w:r w:rsidRPr="00BE10C9">
                              <w:rPr>
                                <w:b/>
                                <w:sz w:val="28"/>
                              </w:rPr>
                              <w:t>complete each week</w:t>
                            </w:r>
                            <w:r w:rsidRPr="00BE10C9">
                              <w:rPr>
                                <w:sz w:val="28"/>
                              </w:rPr>
                              <w:t xml:space="preserve"> 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so you may not complete them in this order. </w:t>
                            </w:r>
                          </w:p>
                          <w:p w:rsidR="00DF6163" w:rsidRPr="005E14F0" w:rsidRDefault="00DF6163" w:rsidP="00DF6163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5E14F0">
                              <w:rPr>
                                <w:sz w:val="24"/>
                              </w:rPr>
                              <w:t xml:space="preserve">As well as these tasks, you will be expected to </w:t>
                            </w:r>
                            <w:r w:rsidRPr="004F2423">
                              <w:rPr>
                                <w:b/>
                                <w:sz w:val="24"/>
                              </w:rPr>
                              <w:t>collect and bring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 in a variety of </w:t>
                            </w:r>
                            <w:r w:rsidRPr="00BE10C9">
                              <w:rPr>
                                <w:i/>
                                <w:sz w:val="24"/>
                              </w:rPr>
                              <w:t>readily available materials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 to prepare for classwork. When your teacher asks you to collect something, make sure you </w:t>
                            </w:r>
                            <w:r w:rsidRPr="00BE10C9">
                              <w:rPr>
                                <w:b/>
                                <w:sz w:val="24"/>
                                <w:u w:val="single"/>
                              </w:rPr>
                              <w:t>write this down in your planner</w:t>
                            </w:r>
                            <w:r w:rsidRPr="005E14F0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DF6163" w:rsidRPr="005E14F0" w:rsidRDefault="00DF6163" w:rsidP="00DF616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725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4pt;margin-top:-26.85pt;width:310.15pt;height:188.5pt;rotation:17936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" filled="f" stroked="f">
                <v:textbox>
                  <w:txbxContent>
                    <w:p w:rsidR="00DF6163" w:rsidRPr="005E14F0" w:rsidRDefault="00DF6163" w:rsidP="00DF6163">
                      <w:pPr>
                        <w:spacing w:after="0"/>
                        <w:rPr>
                          <w:sz w:val="24"/>
                        </w:rPr>
                      </w:pPr>
                      <w:r w:rsidRPr="005E14F0">
                        <w:rPr>
                          <w:sz w:val="24"/>
                        </w:rPr>
                        <w:t xml:space="preserve">These are your </w:t>
                      </w:r>
                      <w:r w:rsidRPr="00BE10C9">
                        <w:rPr>
                          <w:b/>
                          <w:sz w:val="24"/>
                          <w:u w:val="single"/>
                        </w:rPr>
                        <w:t>homework tasks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for this term. </w:t>
                      </w:r>
                      <w:r w:rsidRPr="005E14F0">
                        <w:rPr>
                          <w:sz w:val="24"/>
                        </w:rPr>
                        <w:t xml:space="preserve"> </w:t>
                      </w:r>
                      <w:r w:rsidRPr="00BE10C9">
                        <w:rPr>
                          <w:b/>
                          <w:sz w:val="28"/>
                        </w:rPr>
                        <w:t>Your teacher</w:t>
                      </w:r>
                      <w:r w:rsidRPr="00BE10C9">
                        <w:rPr>
                          <w:sz w:val="28"/>
                        </w:rPr>
                        <w:t xml:space="preserve"> </w:t>
                      </w:r>
                      <w:r w:rsidRPr="005E14F0">
                        <w:rPr>
                          <w:sz w:val="24"/>
                        </w:rPr>
                        <w:t xml:space="preserve">will tell you which homework to </w:t>
                      </w:r>
                      <w:r w:rsidRPr="00BE10C9">
                        <w:rPr>
                          <w:b/>
                          <w:sz w:val="28"/>
                        </w:rPr>
                        <w:t>complete each week</w:t>
                      </w:r>
                      <w:r w:rsidRPr="00BE10C9">
                        <w:rPr>
                          <w:sz w:val="28"/>
                        </w:rPr>
                        <w:t xml:space="preserve"> </w:t>
                      </w:r>
                      <w:r w:rsidRPr="005E14F0">
                        <w:rPr>
                          <w:sz w:val="24"/>
                        </w:rPr>
                        <w:t xml:space="preserve">so you may not complete them in this order. </w:t>
                      </w:r>
                    </w:p>
                    <w:p w:rsidR="00DF6163" w:rsidRPr="005E14F0" w:rsidRDefault="00DF6163" w:rsidP="00DF6163">
                      <w:pPr>
                        <w:spacing w:after="0"/>
                        <w:rPr>
                          <w:sz w:val="24"/>
                        </w:rPr>
                      </w:pPr>
                      <w:r w:rsidRPr="005E14F0">
                        <w:rPr>
                          <w:sz w:val="24"/>
                        </w:rPr>
                        <w:t xml:space="preserve">As well as these tasks, you will be expected to </w:t>
                      </w:r>
                      <w:r w:rsidRPr="004F2423">
                        <w:rPr>
                          <w:b/>
                          <w:sz w:val="24"/>
                        </w:rPr>
                        <w:t>collect and bring</w:t>
                      </w:r>
                      <w:r w:rsidRPr="005E14F0">
                        <w:rPr>
                          <w:sz w:val="24"/>
                        </w:rPr>
                        <w:t xml:space="preserve"> in a variety of </w:t>
                      </w:r>
                      <w:r w:rsidRPr="00BE10C9">
                        <w:rPr>
                          <w:i/>
                          <w:sz w:val="24"/>
                        </w:rPr>
                        <w:t>readily available materials</w:t>
                      </w:r>
                      <w:r w:rsidRPr="005E14F0">
                        <w:rPr>
                          <w:sz w:val="24"/>
                        </w:rPr>
                        <w:t xml:space="preserve"> to prepare for classwork. When your teacher asks you to collect something, make sure you </w:t>
                      </w:r>
                      <w:r w:rsidRPr="00BE10C9">
                        <w:rPr>
                          <w:b/>
                          <w:sz w:val="24"/>
                          <w:u w:val="single"/>
                        </w:rPr>
                        <w:t>write this down in your planner</w:t>
                      </w:r>
                      <w:r w:rsidRPr="005E14F0">
                        <w:rPr>
                          <w:sz w:val="24"/>
                        </w:rPr>
                        <w:t>.</w:t>
                      </w:r>
                    </w:p>
                    <w:p w:rsidR="00DF6163" w:rsidRPr="005E14F0" w:rsidRDefault="00DF6163" w:rsidP="00DF616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64E" w:rsidRPr="00E2423E">
        <w:rPr>
          <w:noProof/>
          <w:sz w:val="32"/>
          <w:szCs w:val="36"/>
          <w:lang w:eastAsia="en-GB"/>
        </w:rPr>
        <w:drawing>
          <wp:anchor distT="0" distB="0" distL="114300" distR="114300" simplePos="0" relativeHeight="251665408" behindDoc="0" locked="0" layoutInCell="1" allowOverlap="1" wp14:anchorId="13E13B1A" wp14:editId="42A51CC0">
            <wp:simplePos x="0" y="0"/>
            <wp:positionH relativeFrom="column">
              <wp:posOffset>-1564815</wp:posOffset>
            </wp:positionH>
            <wp:positionV relativeFrom="paragraph">
              <wp:posOffset>-1618142</wp:posOffset>
            </wp:positionV>
            <wp:extent cx="6287770" cy="4246880"/>
            <wp:effectExtent l="0" t="152400" r="0" b="203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007.png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846">
                      <a:off x="0" y="0"/>
                      <a:ext cx="628777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2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CD674" wp14:editId="45CBFEC6">
                <wp:simplePos x="0" y="0"/>
                <wp:positionH relativeFrom="column">
                  <wp:posOffset>387350</wp:posOffset>
                </wp:positionH>
                <wp:positionV relativeFrom="paragraph">
                  <wp:posOffset>-878205</wp:posOffset>
                </wp:positionV>
                <wp:extent cx="13797280" cy="23196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7280" cy="231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77800"/>
                        </a:effectLst>
                      </wps:spPr>
                      <wps:txbx>
                        <w:txbxContent>
                          <w:p w:rsidR="00DF6163" w:rsidRPr="002638AE" w:rsidRDefault="00DF6163" w:rsidP="00E2423E">
                            <w:pPr>
                              <w:spacing w:after="0" w:line="240" w:lineRule="auto"/>
                              <w:ind w:left="284" w:right="449" w:firstLine="283"/>
                              <w:jc w:val="right"/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</w:pPr>
                            <w:r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  <w:t>Y</w:t>
                            </w:r>
                            <w:r w:rsidRPr="002638AE"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  <w:t>ear</w:t>
                            </w:r>
                            <w:r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  <w:t xml:space="preserve"> 10</w:t>
                            </w:r>
                            <w:r w:rsidRPr="002638AE"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  <w:t xml:space="preserve"> Homework</w:t>
                            </w:r>
                          </w:p>
                          <w:p w:rsidR="00DF6163" w:rsidRPr="0092615E" w:rsidRDefault="00DF6163" w:rsidP="00E2423E">
                            <w:pPr>
                              <w:spacing w:after="0" w:line="240" w:lineRule="auto"/>
                              <w:ind w:left="284" w:right="449" w:firstLine="283"/>
                              <w:jc w:val="right"/>
                              <w:rPr>
                                <w:rFonts w:ascii="Rockwell Extra Bold" w:eastAsia="Adobe Fan Heiti Std B" w:hAnsi="Rockwell Extra Bold" w:cs="Tahoma"/>
                                <w:b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>
                              <w:rPr>
                                <w:rFonts w:ascii="Rockwell Extra Bold" w:eastAsia="Adobe Fan Heiti Std B" w:hAnsi="Rockwell Extra Bold" w:cs="Tahoma"/>
                                <w:b/>
                                <w:sz w:val="72"/>
                                <w:szCs w:val="72"/>
                              </w:rPr>
                              <w:t>Term 1</w:t>
                            </w:r>
                            <w:r w:rsidRPr="0092615E">
                              <w:rPr>
                                <w:rFonts w:ascii="Rockwell Extra Bold" w:eastAsia="Adobe Fan Heiti Std B" w:hAnsi="Rockwell Extra Bold" w:cs="Tahoma"/>
                                <w:b/>
                                <w:sz w:val="72"/>
                                <w:szCs w:val="72"/>
                              </w:rPr>
                              <w:t xml:space="preserve"> – </w:t>
                            </w:r>
                            <w:r>
                              <w:rPr>
                                <w:rFonts w:ascii="Rockwell Extra Bold" w:eastAsia="Adobe Fan Heiti Std B" w:hAnsi="Rockwell Extra Bold" w:cs="Tahoma"/>
                                <w:b/>
                                <w:sz w:val="72"/>
                                <w:szCs w:val="72"/>
                              </w:rPr>
                              <w:t>Supporting Unit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CD674" id="_x0000_s1027" type="#_x0000_t202" style="position:absolute;margin-left:30.5pt;margin-top:-69.15pt;width:1086.4pt;height:18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" stroked="f">
                <v:textbox>
                  <w:txbxContent>
                    <w:p w:rsidR="00DF6163" w:rsidRPr="002638AE" w:rsidRDefault="00DF6163" w:rsidP="00E2423E">
                      <w:pPr>
                        <w:spacing w:after="0" w:line="240" w:lineRule="auto"/>
                        <w:ind w:left="284" w:right="449" w:firstLine="283"/>
                        <w:jc w:val="right"/>
                        <w:rPr>
                          <w:rFonts w:ascii="Bernard MT Condensed" w:eastAsia="KaiTi" w:hAnsi="Bernard MT Condensed"/>
                          <w:sz w:val="96"/>
                        </w:rPr>
                      </w:pPr>
                      <w:r>
                        <w:rPr>
                          <w:rFonts w:ascii="Bernard MT Condensed" w:eastAsia="KaiTi" w:hAnsi="Bernard MT Condensed"/>
                          <w:sz w:val="96"/>
                        </w:rPr>
                        <w:t>Y</w:t>
                      </w:r>
                      <w:r w:rsidRPr="002638AE">
                        <w:rPr>
                          <w:rFonts w:ascii="Bernard MT Condensed" w:eastAsia="KaiTi" w:hAnsi="Bernard MT Condensed"/>
                          <w:sz w:val="96"/>
                        </w:rPr>
                        <w:t>ear</w:t>
                      </w:r>
                      <w:r>
                        <w:rPr>
                          <w:rFonts w:ascii="Bernard MT Condensed" w:eastAsia="KaiTi" w:hAnsi="Bernard MT Condensed"/>
                          <w:sz w:val="96"/>
                        </w:rPr>
                        <w:t xml:space="preserve"> 10</w:t>
                      </w:r>
                      <w:r w:rsidRPr="002638AE">
                        <w:rPr>
                          <w:rFonts w:ascii="Bernard MT Condensed" w:eastAsia="KaiTi" w:hAnsi="Bernard MT Condensed"/>
                          <w:sz w:val="96"/>
                        </w:rPr>
                        <w:t xml:space="preserve"> Homework</w:t>
                      </w:r>
                    </w:p>
                    <w:p w:rsidR="00DF6163" w:rsidRPr="0092615E" w:rsidRDefault="00DF6163" w:rsidP="00E2423E">
                      <w:pPr>
                        <w:spacing w:after="0" w:line="240" w:lineRule="auto"/>
                        <w:ind w:left="284" w:right="449" w:firstLine="283"/>
                        <w:jc w:val="right"/>
                        <w:rPr>
                          <w:rFonts w:ascii="Rockwell Extra Bold" w:eastAsia="Adobe Fan Heiti Std B" w:hAnsi="Rockwell Extra Bold" w:cs="Tahoma"/>
                          <w:b/>
                          <w:sz w:val="72"/>
                          <w:szCs w:val="72"/>
                        </w:rPr>
                      </w:pPr>
                      <w:bookmarkStart w:id="1" w:name="_GoBack"/>
                      <w:r>
                        <w:rPr>
                          <w:rFonts w:ascii="Rockwell Extra Bold" w:eastAsia="Adobe Fan Heiti Std B" w:hAnsi="Rockwell Extra Bold" w:cs="Tahoma"/>
                          <w:b/>
                          <w:sz w:val="72"/>
                          <w:szCs w:val="72"/>
                        </w:rPr>
                        <w:t>Term 1</w:t>
                      </w:r>
                      <w:r w:rsidRPr="0092615E">
                        <w:rPr>
                          <w:rFonts w:ascii="Rockwell Extra Bold" w:eastAsia="Adobe Fan Heiti Std B" w:hAnsi="Rockwell Extra Bold" w:cs="Tahoma"/>
                          <w:b/>
                          <w:sz w:val="72"/>
                          <w:szCs w:val="72"/>
                        </w:rPr>
                        <w:t xml:space="preserve"> – </w:t>
                      </w:r>
                      <w:r>
                        <w:rPr>
                          <w:rFonts w:ascii="Rockwell Extra Bold" w:eastAsia="Adobe Fan Heiti Std B" w:hAnsi="Rockwell Extra Bold" w:cs="Tahoma"/>
                          <w:b/>
                          <w:sz w:val="72"/>
                          <w:szCs w:val="72"/>
                        </w:rPr>
                        <w:t>Supporting Unit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2423E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DF9DB94" wp14:editId="35699AF4">
            <wp:simplePos x="0" y="0"/>
            <wp:positionH relativeFrom="column">
              <wp:posOffset>-1159510</wp:posOffset>
            </wp:positionH>
            <wp:positionV relativeFrom="paragraph">
              <wp:posOffset>-1131570</wp:posOffset>
            </wp:positionV>
            <wp:extent cx="15408275" cy="1090041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08275" cy="1090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A1F" w:rsidRDefault="00CE7A1F"/>
    <w:p w:rsidR="00CE7A1F" w:rsidRDefault="00E2423E">
      <w:r w:rsidRPr="00E2423E">
        <w:rPr>
          <w:noProof/>
          <w:sz w:val="32"/>
          <w:szCs w:val="36"/>
          <w:lang w:eastAsia="en-GB"/>
        </w:rPr>
        <w:drawing>
          <wp:anchor distT="0" distB="0" distL="114300" distR="114300" simplePos="0" relativeHeight="251671552" behindDoc="0" locked="0" layoutInCell="1" allowOverlap="1" wp14:anchorId="2F6A427B" wp14:editId="1A85393C">
            <wp:simplePos x="0" y="0"/>
            <wp:positionH relativeFrom="column">
              <wp:posOffset>10457815</wp:posOffset>
            </wp:positionH>
            <wp:positionV relativeFrom="paragraph">
              <wp:posOffset>312420</wp:posOffset>
            </wp:positionV>
            <wp:extent cx="3166110" cy="1489075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ble 012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611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23E">
        <w:rPr>
          <w:noProof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F17064" wp14:editId="60716BA4">
                <wp:simplePos x="0" y="0"/>
                <wp:positionH relativeFrom="column">
                  <wp:posOffset>10703560</wp:posOffset>
                </wp:positionH>
                <wp:positionV relativeFrom="paragraph">
                  <wp:posOffset>778510</wp:posOffset>
                </wp:positionV>
                <wp:extent cx="2592705" cy="90043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900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163" w:rsidRPr="004F2423" w:rsidRDefault="00DF6163" w:rsidP="00E2423E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sz w:val="28"/>
                              </w:rPr>
                            </w:pPr>
                            <w:r w:rsidRPr="004F2423">
                              <w:rPr>
                                <w:rFonts w:ascii="Tahoma" w:hAnsi="Tahoma" w:cs="Tahoma"/>
                                <w:sz w:val="24"/>
                              </w:rPr>
                              <w:t xml:space="preserve">All </w:t>
                            </w:r>
                            <w:r w:rsidRPr="004F2423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additional resources</w:t>
                            </w:r>
                            <w:r w:rsidRPr="004F2423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  <w:r w:rsidRPr="004F2423">
                              <w:rPr>
                                <w:rFonts w:ascii="Tahoma" w:hAnsi="Tahoma" w:cs="Tahoma"/>
                                <w:sz w:val="24"/>
                              </w:rPr>
                              <w:t xml:space="preserve">are available </w:t>
                            </w:r>
                            <w:r w:rsidRPr="004F2423">
                              <w:rPr>
                                <w:rFonts w:ascii="Arial Black" w:hAnsi="Arial Black" w:cs="Tahoma"/>
                                <w:sz w:val="24"/>
                              </w:rPr>
                              <w:t>online</w:t>
                            </w:r>
                            <w:r w:rsidRPr="004F2423">
                              <w:rPr>
                                <w:rFonts w:ascii="Tahoma" w:hAnsi="Tahoma" w:cs="Tahoma"/>
                                <w:sz w:val="24"/>
                              </w:rPr>
                              <w:t xml:space="preserve"> or in the </w:t>
                            </w:r>
                            <w:r w:rsidRPr="004F2423">
                              <w:rPr>
                                <w:rFonts w:ascii="Tahoma" w:hAnsi="Tahoma" w:cs="Tahoma"/>
                                <w:i/>
                                <w:sz w:val="28"/>
                              </w:rPr>
                              <w:t>shared area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at school!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17064" id="_x0000_s1028" type="#_x0000_t202" style="position:absolute;margin-left:842.8pt;margin-top:61.3pt;width:204.15pt;height:7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" filled="f" stroked="f">
                <v:textbox>
                  <w:txbxContent>
                    <w:p w:rsidR="00DF6163" w:rsidRPr="004F2423" w:rsidRDefault="00DF6163" w:rsidP="00E2423E">
                      <w:pPr>
                        <w:jc w:val="center"/>
                        <w:rPr>
                          <w:rFonts w:ascii="Tahoma" w:hAnsi="Tahoma" w:cs="Tahoma"/>
                          <w:i/>
                          <w:sz w:val="28"/>
                        </w:rPr>
                      </w:pPr>
                      <w:r w:rsidRPr="004F2423">
                        <w:rPr>
                          <w:rFonts w:ascii="Tahoma" w:hAnsi="Tahoma" w:cs="Tahoma"/>
                          <w:sz w:val="24"/>
                        </w:rPr>
                        <w:t xml:space="preserve">All </w:t>
                      </w:r>
                      <w:r w:rsidRPr="004F2423">
                        <w:rPr>
                          <w:rFonts w:ascii="Tahoma" w:hAnsi="Tahoma" w:cs="Tahoma"/>
                          <w:b/>
                          <w:sz w:val="28"/>
                        </w:rPr>
                        <w:t>additional resources</w:t>
                      </w:r>
                      <w:r w:rsidRPr="004F2423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  <w:r w:rsidRPr="004F2423">
                        <w:rPr>
                          <w:rFonts w:ascii="Tahoma" w:hAnsi="Tahoma" w:cs="Tahoma"/>
                          <w:sz w:val="24"/>
                        </w:rPr>
                        <w:t xml:space="preserve">are available </w:t>
                      </w:r>
                      <w:r w:rsidRPr="004F2423">
                        <w:rPr>
                          <w:rFonts w:ascii="Arial Black" w:hAnsi="Arial Black" w:cs="Tahoma"/>
                          <w:sz w:val="24"/>
                        </w:rPr>
                        <w:t>online</w:t>
                      </w:r>
                      <w:r w:rsidRPr="004F2423">
                        <w:rPr>
                          <w:rFonts w:ascii="Tahoma" w:hAnsi="Tahoma" w:cs="Tahoma"/>
                          <w:sz w:val="24"/>
                        </w:rPr>
                        <w:t xml:space="preserve"> or in the </w:t>
                      </w:r>
                      <w:r w:rsidRPr="004F2423">
                        <w:rPr>
                          <w:rFonts w:ascii="Tahoma" w:hAnsi="Tahoma" w:cs="Tahoma"/>
                          <w:i/>
                          <w:sz w:val="28"/>
                        </w:rPr>
                        <w:t>shared area</w:t>
                      </w:r>
                      <w:r>
                        <w:rPr>
                          <w:rFonts w:ascii="Tahoma" w:hAnsi="Tahoma" w:cs="Tahoma"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at school!</w:t>
                      </w:r>
                    </w:p>
                  </w:txbxContent>
                </v:textbox>
              </v:shape>
            </w:pict>
          </mc:Fallback>
        </mc:AlternateContent>
      </w:r>
    </w:p>
    <w:p w:rsidR="00CE7A1F" w:rsidRDefault="00CE7A1F"/>
    <w:p w:rsidR="00CE7A1F" w:rsidRDefault="00CE7A1F"/>
    <w:tbl>
      <w:tblPr>
        <w:tblStyle w:val="TableGrid"/>
        <w:tblpPr w:leftFromText="180" w:rightFromText="180" w:vertAnchor="page" w:horzAnchor="margin" w:tblpY="5331"/>
        <w:tblW w:w="21186" w:type="dxa"/>
        <w:tblBorders>
          <w:top w:val="dashed" w:sz="24" w:space="0" w:color="auto"/>
          <w:left w:val="dashed" w:sz="24" w:space="0" w:color="auto"/>
          <w:bottom w:val="dashed" w:sz="24" w:space="0" w:color="auto"/>
          <w:right w:val="dashed" w:sz="24" w:space="0" w:color="auto"/>
          <w:insideH w:val="dashed" w:sz="24" w:space="0" w:color="auto"/>
          <w:insideV w:val="dashed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777"/>
        <w:gridCol w:w="2641"/>
        <w:gridCol w:w="2780"/>
        <w:gridCol w:w="2625"/>
        <w:gridCol w:w="2800"/>
        <w:gridCol w:w="2759"/>
        <w:gridCol w:w="4804"/>
      </w:tblGrid>
      <w:tr w:rsidR="005277B5" w:rsidRPr="00E2423E" w:rsidTr="00E2423E">
        <w:tc>
          <w:tcPr>
            <w:tcW w:w="3027" w:type="dxa"/>
            <w:shd w:val="clear" w:color="auto" w:fill="FFFFFF" w:themeFill="background1"/>
          </w:tcPr>
          <w:p w:rsidR="00E2423E" w:rsidRPr="00E2423E" w:rsidRDefault="00E2423E" w:rsidP="00E2423E">
            <w:pPr>
              <w:jc w:val="center"/>
              <w:rPr>
                <w:sz w:val="32"/>
                <w:szCs w:val="36"/>
              </w:rPr>
            </w:pPr>
          </w:p>
          <w:p w:rsidR="00E2423E" w:rsidRDefault="00E12604" w:rsidP="005676F0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Take photographs</w:t>
            </w:r>
            <w:r w:rsidR="00330BC5">
              <w:rPr>
                <w:sz w:val="32"/>
                <w:szCs w:val="36"/>
              </w:rPr>
              <w:t xml:space="preserve"> and bring in objects </w:t>
            </w:r>
          </w:p>
          <w:p w:rsidR="00330BC5" w:rsidRPr="00E2423E" w:rsidRDefault="00330BC5" w:rsidP="005676F0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 xml:space="preserve">of items that reflect your personality. For example album covers, sports equipment, make up, personal possessions. </w:t>
            </w:r>
          </w:p>
        </w:tc>
        <w:tc>
          <w:tcPr>
            <w:tcW w:w="3026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D2364E" w:rsidRPr="00E2423E" w:rsidRDefault="00330BC5" w:rsidP="005676F0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Prepare gallery booklet ready for The gallery visit.</w:t>
            </w:r>
          </w:p>
        </w:tc>
        <w:tc>
          <w:tcPr>
            <w:tcW w:w="3026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25015C" w:rsidP="00E2423E">
            <w:pPr>
              <w:tabs>
                <w:tab w:val="left" w:pos="782"/>
              </w:tabs>
              <w:jc w:val="center"/>
              <w:rPr>
                <w:sz w:val="32"/>
                <w:szCs w:val="36"/>
              </w:rPr>
            </w:pPr>
            <w:r w:rsidRPr="00000135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7215" behindDoc="0" locked="0" layoutInCell="1" allowOverlap="1" wp14:anchorId="7A3B5F12" wp14:editId="52BB3657">
                  <wp:simplePos x="0" y="0"/>
                  <wp:positionH relativeFrom="column">
                    <wp:posOffset>460028</wp:posOffset>
                  </wp:positionH>
                  <wp:positionV relativeFrom="paragraph">
                    <wp:posOffset>2451748</wp:posOffset>
                  </wp:positionV>
                  <wp:extent cx="1806008" cy="1139215"/>
                  <wp:effectExtent l="276225" t="0" r="184785" b="0"/>
                  <wp:wrapNone/>
                  <wp:docPr id="291" name="Picture 291" descr="G:\Frames and Textures\Borders and Frames\arrow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Frames and Textures\Borders and Frames\arrow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798496" flipH="1">
                            <a:off x="0" y="0"/>
                            <a:ext cx="1806008" cy="11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000C">
              <w:rPr>
                <w:sz w:val="32"/>
                <w:szCs w:val="36"/>
              </w:rPr>
              <w:t xml:space="preserve">Finish the presentation of your gallery booklet. Give it the ‘wow’ factor, the busier the better. Collage things you have collected, finish drawings etc. </w:t>
            </w:r>
            <w:r w:rsidR="00330BC5">
              <w:rPr>
                <w:sz w:val="32"/>
                <w:szCs w:val="36"/>
              </w:rPr>
              <w:t xml:space="preserve"> </w:t>
            </w:r>
          </w:p>
        </w:tc>
        <w:tc>
          <w:tcPr>
            <w:tcW w:w="3026" w:type="dxa"/>
            <w:shd w:val="clear" w:color="auto" w:fill="FFFFFF" w:themeFill="background1"/>
          </w:tcPr>
          <w:p w:rsidR="00E2423E" w:rsidRDefault="00E2423E" w:rsidP="00D2364E">
            <w:pPr>
              <w:jc w:val="center"/>
              <w:rPr>
                <w:b/>
                <w:sz w:val="32"/>
                <w:szCs w:val="36"/>
              </w:rPr>
            </w:pPr>
          </w:p>
          <w:p w:rsidR="00F1000C" w:rsidRPr="00E2423E" w:rsidRDefault="00F1000C" w:rsidP="00D2364E">
            <w:pPr>
              <w:jc w:val="center"/>
              <w:rPr>
                <w:b/>
                <w:sz w:val="32"/>
                <w:szCs w:val="36"/>
              </w:rPr>
            </w:pPr>
            <w:r>
              <w:rPr>
                <w:b/>
                <w:sz w:val="32"/>
                <w:szCs w:val="36"/>
              </w:rPr>
              <w:t xml:space="preserve">Finish Jigsaw piece started in class. </w:t>
            </w:r>
          </w:p>
        </w:tc>
        <w:tc>
          <w:tcPr>
            <w:tcW w:w="3027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F1000C" w:rsidP="00E2423E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Take your own Portrait photography. Present the contact sheet in your sketchbook and enlarge your 3 most successful photos.</w:t>
            </w:r>
          </w:p>
        </w:tc>
        <w:tc>
          <w:tcPr>
            <w:tcW w:w="3027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F1000C" w:rsidP="005676F0">
            <w:pPr>
              <w:tabs>
                <w:tab w:val="left" w:pos="782"/>
              </w:tabs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 xml:space="preserve">               Finish presenting portrait theory on a double page in your sketchbook. </w:t>
            </w:r>
          </w:p>
        </w:tc>
        <w:tc>
          <w:tcPr>
            <w:tcW w:w="3027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5277B5" w:rsidP="00F62D77">
            <w:pPr>
              <w:jc w:val="center"/>
              <w:rPr>
                <w:sz w:val="32"/>
                <w:szCs w:val="36"/>
              </w:rPr>
            </w:pPr>
            <w:r w:rsidRPr="0025015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31645D7" wp14:editId="58820BDE">
                      <wp:simplePos x="0" y="0"/>
                      <wp:positionH relativeFrom="column">
                        <wp:posOffset>468137</wp:posOffset>
                      </wp:positionH>
                      <wp:positionV relativeFrom="paragraph">
                        <wp:posOffset>1432901</wp:posOffset>
                      </wp:positionV>
                      <wp:extent cx="2361062" cy="1187355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1062" cy="11873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6163" w:rsidRDefault="00DF6163" w:rsidP="0025015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>ARTISTs:</w:t>
                                  </w:r>
                                </w:p>
                                <w:p w:rsidR="00DF6163" w:rsidRDefault="00DF6163" w:rsidP="005277B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>John Stezaker, Julie Cockburn and Heikki Leis</w:t>
                                  </w:r>
                                </w:p>
                                <w:p w:rsidR="00DF6163" w:rsidRDefault="00DF6163" w:rsidP="0025015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</w:p>
                                <w:p w:rsidR="00DF6163" w:rsidRPr="0025015C" w:rsidRDefault="00DF6163" w:rsidP="0025015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645D7" id="_x0000_s1029" type="#_x0000_t202" style="position:absolute;left:0;text-align:left;margin-left:36.85pt;margin-top:112.85pt;width:185.9pt;height:9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" filled="f" stroked="f">
                      <v:textbox>
                        <w:txbxContent>
                          <w:p w:rsidR="00DF6163" w:rsidRDefault="00DF6163" w:rsidP="0025015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ARTISTs:</w:t>
                            </w:r>
                          </w:p>
                          <w:p w:rsidR="00DF6163" w:rsidRDefault="00DF6163" w:rsidP="005277B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John Stezaker, Julie Cockburn and Heikki Leis</w:t>
                            </w:r>
                          </w:p>
                          <w:p w:rsidR="00DF6163" w:rsidRDefault="00DF6163" w:rsidP="0025015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F6163" w:rsidRPr="0025015C" w:rsidRDefault="00DF6163" w:rsidP="0025015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15C"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100E176C" wp14:editId="07A54090">
                  <wp:simplePos x="0" y="0"/>
                  <wp:positionH relativeFrom="column">
                    <wp:posOffset>182273</wp:posOffset>
                  </wp:positionH>
                  <wp:positionV relativeFrom="paragraph">
                    <wp:posOffset>1240780</wp:posOffset>
                  </wp:positionV>
                  <wp:extent cx="2797175" cy="1791335"/>
                  <wp:effectExtent l="0" t="0" r="317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bble 016.png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9717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6"/>
              </w:rPr>
              <w:t xml:space="preserve">Present 2 of the 3 three artists looked at in class as artist research pages in your sketchbook. Use the Mood/Process/Content/Inspiration format. </w:t>
            </w:r>
          </w:p>
        </w:tc>
      </w:tr>
    </w:tbl>
    <w:p w:rsidR="00457B68" w:rsidRPr="00E2423E" w:rsidRDefault="00457B68">
      <w:pPr>
        <w:rPr>
          <w:sz w:val="32"/>
          <w:szCs w:val="36"/>
        </w:rPr>
      </w:pPr>
    </w:p>
    <w:tbl>
      <w:tblPr>
        <w:tblStyle w:val="TableGrid"/>
        <w:tblpPr w:leftFromText="180" w:rightFromText="180" w:vertAnchor="text" w:horzAnchor="margin" w:tblpY="6367"/>
        <w:tblOverlap w:val="never"/>
        <w:tblW w:w="21186" w:type="dxa"/>
        <w:tblBorders>
          <w:top w:val="dashed" w:sz="24" w:space="0" w:color="auto"/>
          <w:left w:val="dashed" w:sz="24" w:space="0" w:color="auto"/>
          <w:bottom w:val="dashed" w:sz="24" w:space="0" w:color="auto"/>
          <w:right w:val="dashed" w:sz="24" w:space="0" w:color="auto"/>
          <w:insideH w:val="dashed" w:sz="24" w:space="0" w:color="auto"/>
          <w:insideV w:val="dashed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30"/>
        <w:gridCol w:w="3530"/>
        <w:gridCol w:w="3530"/>
        <w:gridCol w:w="3532"/>
        <w:gridCol w:w="3532"/>
        <w:gridCol w:w="3532"/>
      </w:tblGrid>
      <w:tr w:rsidR="00E2423E" w:rsidRPr="00E2423E" w:rsidTr="00AA341B">
        <w:trPr>
          <w:trHeight w:val="4051"/>
        </w:trPr>
        <w:tc>
          <w:tcPr>
            <w:tcW w:w="3530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25015C" w:rsidRDefault="0025015C" w:rsidP="0025015C">
            <w:pPr>
              <w:jc w:val="center"/>
              <w:rPr>
                <w:sz w:val="32"/>
                <w:szCs w:val="36"/>
              </w:rPr>
            </w:pPr>
          </w:p>
          <w:p w:rsidR="00E2423E" w:rsidRDefault="005277B5" w:rsidP="005676F0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Make a Flip book person in your sketchbook. With a minimum of three layers</w:t>
            </w:r>
            <w:r w:rsidR="00E755EA">
              <w:rPr>
                <w:sz w:val="32"/>
                <w:szCs w:val="36"/>
              </w:rPr>
              <w:t>.</w:t>
            </w:r>
          </w:p>
          <w:p w:rsidR="00E755EA" w:rsidRPr="00E2423E" w:rsidRDefault="00E755EA" w:rsidP="005676F0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Your teacher will show you examples of this.</w:t>
            </w:r>
          </w:p>
        </w:tc>
        <w:tc>
          <w:tcPr>
            <w:tcW w:w="3530" w:type="dxa"/>
            <w:shd w:val="clear" w:color="auto" w:fill="FFFFFF" w:themeFill="background1"/>
          </w:tcPr>
          <w:p w:rsidR="00E2423E" w:rsidRDefault="00E2423E" w:rsidP="00E2423E">
            <w:pPr>
              <w:rPr>
                <w:sz w:val="32"/>
                <w:szCs w:val="36"/>
              </w:rPr>
            </w:pPr>
          </w:p>
          <w:p w:rsidR="005277B5" w:rsidRDefault="005277B5" w:rsidP="00E2423E">
            <w:pPr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 xml:space="preserve"> </w:t>
            </w:r>
          </w:p>
          <w:p w:rsidR="005277B5" w:rsidRDefault="005277B5" w:rsidP="00E2423E">
            <w:pPr>
              <w:rPr>
                <w:sz w:val="32"/>
                <w:szCs w:val="36"/>
              </w:rPr>
            </w:pPr>
          </w:p>
          <w:p w:rsidR="0025015C" w:rsidRPr="00E2423E" w:rsidRDefault="005277B5" w:rsidP="00E2423E">
            <w:pPr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Finish portrait started in Class</w:t>
            </w:r>
          </w:p>
          <w:p w:rsidR="00E2423E" w:rsidRPr="0025015C" w:rsidRDefault="00E2423E" w:rsidP="0025015C">
            <w:pPr>
              <w:jc w:val="center"/>
              <w:rPr>
                <w:i/>
                <w:sz w:val="32"/>
                <w:szCs w:val="36"/>
              </w:rPr>
            </w:pPr>
          </w:p>
        </w:tc>
        <w:tc>
          <w:tcPr>
            <w:tcW w:w="3530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755EA" w:rsidP="00E2423E">
            <w:pPr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 xml:space="preserve"> Manipulate 3 of your original photographs based on the work you are producing in class. </w:t>
            </w: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3532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</w:p>
          <w:p w:rsidR="00E2423E" w:rsidRDefault="00E755EA" w:rsidP="0025015C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Finishing off week!!</w:t>
            </w:r>
          </w:p>
          <w:p w:rsidR="00E755EA" w:rsidRPr="00E2423E" w:rsidRDefault="00E755EA" w:rsidP="0025015C">
            <w:pPr>
              <w:jc w:val="center"/>
              <w:rPr>
                <w:sz w:val="32"/>
                <w:szCs w:val="36"/>
              </w:rPr>
            </w:pPr>
            <w:r w:rsidRPr="0025015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5BF5CDD" wp14:editId="395A63FA">
                      <wp:simplePos x="0" y="0"/>
                      <wp:positionH relativeFrom="column">
                        <wp:posOffset>-656922</wp:posOffset>
                      </wp:positionH>
                      <wp:positionV relativeFrom="paragraph">
                        <wp:posOffset>1479342</wp:posOffset>
                      </wp:positionV>
                      <wp:extent cx="2361062" cy="1187355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1062" cy="11873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6163" w:rsidRPr="00E755EA" w:rsidRDefault="00DF6163" w:rsidP="00E755E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755EA">
                                    <w:rPr>
                                      <w:rFonts w:ascii="Comic Sans MS" w:hAnsi="Comic Sans MS"/>
                                    </w:rPr>
                                    <w:t>Are you up to date responding to your feedback? This is how you improve your grade.</w:t>
                                  </w:r>
                                </w:p>
                                <w:p w:rsidR="00DF6163" w:rsidRPr="0025015C" w:rsidRDefault="00DF6163" w:rsidP="00E755E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F5CDD" id="_x0000_s1030" type="#_x0000_t202" style="position:absolute;left:0;text-align:left;margin-left:-51.75pt;margin-top:116.5pt;width:185.9pt;height:9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" filled="f" stroked="f">
                      <v:textbox>
                        <w:txbxContent>
                          <w:p w:rsidR="00DF6163" w:rsidRPr="00E755EA" w:rsidRDefault="00DF6163" w:rsidP="00E755E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755EA">
                              <w:rPr>
                                <w:rFonts w:ascii="Comic Sans MS" w:hAnsi="Comic Sans MS"/>
                              </w:rPr>
                              <w:t>Are you up to date responding to your feedback? This is how you improve your grade.</w:t>
                            </w:r>
                          </w:p>
                          <w:p w:rsidR="00DF6163" w:rsidRPr="0025015C" w:rsidRDefault="00DF6163" w:rsidP="00E755E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32"/>
                <w:szCs w:val="36"/>
              </w:rPr>
              <w:t xml:space="preserve">Have you got any work still to complete?? </w:t>
            </w:r>
          </w:p>
        </w:tc>
        <w:tc>
          <w:tcPr>
            <w:tcW w:w="3532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25015C" w:rsidRDefault="0025015C" w:rsidP="0025015C">
            <w:pPr>
              <w:jc w:val="center"/>
              <w:rPr>
                <w:sz w:val="32"/>
                <w:szCs w:val="36"/>
              </w:rPr>
            </w:pPr>
          </w:p>
          <w:p w:rsidR="0092615E" w:rsidRDefault="0092615E" w:rsidP="0092615E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  <w:p w:rsidR="00E2423E" w:rsidRPr="00E2423E" w:rsidRDefault="00E755EA" w:rsidP="005676F0">
            <w:pPr>
              <w:jc w:val="center"/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 xml:space="preserve">Produce a mind map based on your chosen theme for identity. </w:t>
            </w:r>
          </w:p>
        </w:tc>
        <w:tc>
          <w:tcPr>
            <w:tcW w:w="3532" w:type="dxa"/>
            <w:shd w:val="clear" w:color="auto" w:fill="FFFFFF" w:themeFill="background1"/>
          </w:tcPr>
          <w:p w:rsidR="00E2423E" w:rsidRPr="0025015C" w:rsidRDefault="00E2423E" w:rsidP="00E2423E">
            <w:pPr>
              <w:rPr>
                <w:rFonts w:ascii="Tahoma" w:hAnsi="Tahoma" w:cs="Tahoma"/>
                <w:b/>
                <w:sz w:val="36"/>
                <w:szCs w:val="36"/>
              </w:rPr>
            </w:pPr>
          </w:p>
          <w:p w:rsidR="00E2423E" w:rsidRDefault="00845692" w:rsidP="00E2423E">
            <w:pPr>
              <w:rPr>
                <w:sz w:val="32"/>
                <w:szCs w:val="36"/>
              </w:rPr>
            </w:pPr>
            <w:r w:rsidRPr="00E2423E">
              <w:rPr>
                <w:noProof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52723CB1" wp14:editId="038F3FC6">
                  <wp:simplePos x="0" y="0"/>
                  <wp:positionH relativeFrom="column">
                    <wp:posOffset>1658014</wp:posOffset>
                  </wp:positionH>
                  <wp:positionV relativeFrom="paragraph">
                    <wp:posOffset>1250623</wp:posOffset>
                  </wp:positionV>
                  <wp:extent cx="1084580" cy="1026160"/>
                  <wp:effectExtent l="0" t="0" r="0" b="25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ton art dept - original - without background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55EA">
              <w:rPr>
                <w:sz w:val="32"/>
                <w:szCs w:val="36"/>
              </w:rPr>
              <w:t>Create a  Pinterest board based on your personal theme.</w:t>
            </w:r>
          </w:p>
          <w:p w:rsidR="00E755EA" w:rsidRPr="00E2423E" w:rsidRDefault="00E755EA" w:rsidP="00E2423E">
            <w:pPr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 xml:space="preserve">Create a hard copy mood board based on all of your original research. </w:t>
            </w:r>
          </w:p>
        </w:tc>
      </w:tr>
    </w:tbl>
    <w:p w:rsidR="00347CB9" w:rsidRPr="00CE7A1F" w:rsidRDefault="00E755EA">
      <w:pPr>
        <w:rPr>
          <w:sz w:val="36"/>
          <w:szCs w:val="36"/>
        </w:rPr>
      </w:pPr>
      <w:r w:rsidRPr="0025015C">
        <w:rPr>
          <w:noProof/>
          <w:sz w:val="32"/>
          <w:szCs w:val="36"/>
          <w:lang w:eastAsia="en-GB"/>
        </w:rPr>
        <w:drawing>
          <wp:anchor distT="0" distB="0" distL="114300" distR="114300" simplePos="0" relativeHeight="251674624" behindDoc="0" locked="0" layoutInCell="1" allowOverlap="1" wp14:anchorId="1AFE3AD2" wp14:editId="262345DC">
            <wp:simplePos x="0" y="0"/>
            <wp:positionH relativeFrom="column">
              <wp:posOffset>4936444</wp:posOffset>
            </wp:positionH>
            <wp:positionV relativeFrom="paragraph">
              <wp:posOffset>5473814</wp:posOffset>
            </wp:positionV>
            <wp:extent cx="4721225" cy="2789555"/>
            <wp:effectExtent l="0" t="57150" r="0" b="107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ble 025.png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607">
                      <a:off x="0" y="0"/>
                      <a:ext cx="472122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692" w:rsidRPr="00E2423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625160B" wp14:editId="47CB6ABA">
            <wp:simplePos x="0" y="0"/>
            <wp:positionH relativeFrom="column">
              <wp:posOffset>-788035</wp:posOffset>
            </wp:positionH>
            <wp:positionV relativeFrom="paragraph">
              <wp:posOffset>6269355</wp:posOffset>
            </wp:positionV>
            <wp:extent cx="1047750" cy="11296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 art stamp - without backgroun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15C" w:rsidRPr="0025015C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61CA4D64" wp14:editId="2907DDC8">
            <wp:simplePos x="0" y="0"/>
            <wp:positionH relativeFrom="column">
              <wp:posOffset>8951302</wp:posOffset>
            </wp:positionH>
            <wp:positionV relativeFrom="paragraph">
              <wp:posOffset>3803104</wp:posOffset>
            </wp:positionV>
            <wp:extent cx="1020224" cy="712769"/>
            <wp:effectExtent l="0" t="190500" r="0" b="201930"/>
            <wp:wrapNone/>
            <wp:docPr id="295" name="Picture 295" descr="G:\Frames and Textures\Borders and Frames\arrow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rames and Textures\Borders and Frames\arrow00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72523">
                      <a:off x="0" y="0"/>
                      <a:ext cx="1020224" cy="71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7CB9" w:rsidRPr="00CE7A1F" w:rsidSect="00CE7A1F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163" w:rsidRDefault="00DF6163" w:rsidP="00E2423E">
      <w:pPr>
        <w:spacing w:after="0" w:line="240" w:lineRule="auto"/>
      </w:pPr>
      <w:r>
        <w:separator/>
      </w:r>
    </w:p>
  </w:endnote>
  <w:endnote w:type="continuationSeparator" w:id="0">
    <w:p w:rsidR="00DF6163" w:rsidRDefault="00DF6163" w:rsidP="00E24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163" w:rsidRDefault="00DF6163" w:rsidP="00E2423E">
      <w:pPr>
        <w:spacing w:after="0" w:line="240" w:lineRule="auto"/>
      </w:pPr>
      <w:r>
        <w:separator/>
      </w:r>
    </w:p>
  </w:footnote>
  <w:footnote w:type="continuationSeparator" w:id="0">
    <w:p w:rsidR="00DF6163" w:rsidRDefault="00DF6163" w:rsidP="00E242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A1F"/>
    <w:rsid w:val="000F3724"/>
    <w:rsid w:val="0025015C"/>
    <w:rsid w:val="00330BC5"/>
    <w:rsid w:val="00347CB9"/>
    <w:rsid w:val="004123EF"/>
    <w:rsid w:val="00416CD4"/>
    <w:rsid w:val="00420F8C"/>
    <w:rsid w:val="00457B68"/>
    <w:rsid w:val="00462CB2"/>
    <w:rsid w:val="004C0792"/>
    <w:rsid w:val="004D7A6D"/>
    <w:rsid w:val="005277B5"/>
    <w:rsid w:val="005676F0"/>
    <w:rsid w:val="00606DB3"/>
    <w:rsid w:val="006628FA"/>
    <w:rsid w:val="008114A0"/>
    <w:rsid w:val="00845692"/>
    <w:rsid w:val="0088478D"/>
    <w:rsid w:val="0092615E"/>
    <w:rsid w:val="009A1CAF"/>
    <w:rsid w:val="00A33AB0"/>
    <w:rsid w:val="00AA341B"/>
    <w:rsid w:val="00AB7540"/>
    <w:rsid w:val="00B814A9"/>
    <w:rsid w:val="00B86865"/>
    <w:rsid w:val="00BA1CA1"/>
    <w:rsid w:val="00CE7A1F"/>
    <w:rsid w:val="00D2364E"/>
    <w:rsid w:val="00D60B62"/>
    <w:rsid w:val="00DF6163"/>
    <w:rsid w:val="00E12604"/>
    <w:rsid w:val="00E2423E"/>
    <w:rsid w:val="00E755EA"/>
    <w:rsid w:val="00F0593F"/>
    <w:rsid w:val="00F1000C"/>
    <w:rsid w:val="00F6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97D4289-0C90-48B5-81BC-D1BBEA06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A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4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23E"/>
  </w:style>
  <w:style w:type="paragraph" w:styleId="Footer">
    <w:name w:val="footer"/>
    <w:basedOn w:val="Normal"/>
    <w:link w:val="FooterChar"/>
    <w:uiPriority w:val="99"/>
    <w:unhideWhenUsed/>
    <w:rsid w:val="00E24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F3ED4E96</Template>
  <TotalTime>47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D.Connor</dc:creator>
  <cp:lastModifiedBy>S.Byatt</cp:lastModifiedBy>
  <cp:revision>4</cp:revision>
  <cp:lastPrinted>2015-12-10T10:09:00Z</cp:lastPrinted>
  <dcterms:created xsi:type="dcterms:W3CDTF">2016-06-24T11:04:00Z</dcterms:created>
  <dcterms:modified xsi:type="dcterms:W3CDTF">2016-06-24T11:51:00Z</dcterms:modified>
</cp:coreProperties>
</file>