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CE7A1F" w:rsidRDefault="0006617D">
      <w:r w:rsidRPr="00E2423E">
        <w:rPr>
          <w:noProof/>
          <w:sz w:val="32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825F38" wp14:editId="778BD0B1">
                <wp:simplePos x="0" y="0"/>
                <wp:positionH relativeFrom="column">
                  <wp:posOffset>224141</wp:posOffset>
                </wp:positionH>
                <wp:positionV relativeFrom="paragraph">
                  <wp:posOffset>-900943</wp:posOffset>
                </wp:positionV>
                <wp:extent cx="3938905" cy="2393950"/>
                <wp:effectExtent l="0" t="76200" r="23495" b="825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4213">
                          <a:off x="0" y="0"/>
                          <a:ext cx="3938905" cy="239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4AAF" w:rsidRPr="005E14F0" w:rsidRDefault="008B4AAF" w:rsidP="00E2423E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5E14F0">
                              <w:rPr>
                                <w:sz w:val="24"/>
                              </w:rPr>
                              <w:t xml:space="preserve">These are your </w:t>
                            </w:r>
                            <w:r w:rsidRPr="00BE10C9">
                              <w:rPr>
                                <w:b/>
                                <w:sz w:val="24"/>
                                <w:u w:val="single"/>
                              </w:rPr>
                              <w:t>homework tasks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for this term. </w:t>
                            </w:r>
                            <w:r w:rsidRPr="005E14F0">
                              <w:rPr>
                                <w:sz w:val="24"/>
                              </w:rPr>
                              <w:t xml:space="preserve"> </w:t>
                            </w:r>
                            <w:r w:rsidRPr="00BE10C9">
                              <w:rPr>
                                <w:b/>
                                <w:sz w:val="28"/>
                              </w:rPr>
                              <w:t>Your teacher</w:t>
                            </w:r>
                            <w:r w:rsidRPr="00BE10C9">
                              <w:rPr>
                                <w:sz w:val="28"/>
                              </w:rPr>
                              <w:t xml:space="preserve"> </w:t>
                            </w:r>
                            <w:r w:rsidRPr="005E14F0">
                              <w:rPr>
                                <w:sz w:val="24"/>
                              </w:rPr>
                              <w:t xml:space="preserve">will tell you which homework to </w:t>
                            </w:r>
                            <w:r w:rsidRPr="00BE10C9">
                              <w:rPr>
                                <w:b/>
                                <w:sz w:val="28"/>
                              </w:rPr>
                              <w:t>complete each week</w:t>
                            </w:r>
                            <w:r w:rsidRPr="00BE10C9">
                              <w:rPr>
                                <w:sz w:val="28"/>
                              </w:rPr>
                              <w:t xml:space="preserve"> </w:t>
                            </w:r>
                            <w:r w:rsidRPr="005E14F0">
                              <w:rPr>
                                <w:sz w:val="24"/>
                              </w:rPr>
                              <w:t xml:space="preserve">so you may not complete them in this order. </w:t>
                            </w:r>
                          </w:p>
                          <w:p w:rsidR="008B4AAF" w:rsidRPr="005E14F0" w:rsidRDefault="008B4AAF" w:rsidP="00E2423E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5E14F0">
                              <w:rPr>
                                <w:sz w:val="24"/>
                              </w:rPr>
                              <w:t xml:space="preserve">As well as these tasks, you will be expected to </w:t>
                            </w:r>
                            <w:r w:rsidRPr="004F2423">
                              <w:rPr>
                                <w:b/>
                                <w:sz w:val="24"/>
                              </w:rPr>
                              <w:t>collect and bring</w:t>
                            </w:r>
                            <w:r w:rsidRPr="005E14F0">
                              <w:rPr>
                                <w:sz w:val="24"/>
                              </w:rPr>
                              <w:t xml:space="preserve"> in a variety of </w:t>
                            </w:r>
                            <w:r w:rsidRPr="00BE10C9">
                              <w:rPr>
                                <w:i/>
                                <w:sz w:val="24"/>
                              </w:rPr>
                              <w:t>readily available materials</w:t>
                            </w:r>
                            <w:r w:rsidRPr="005E14F0">
                              <w:rPr>
                                <w:sz w:val="24"/>
                              </w:rPr>
                              <w:t xml:space="preserve"> to prepare for classwork. When your teacher asks you to collect something, make sure you </w:t>
                            </w:r>
                            <w:r w:rsidRPr="00BE10C9">
                              <w:rPr>
                                <w:b/>
                                <w:sz w:val="24"/>
                                <w:u w:val="single"/>
                              </w:rPr>
                              <w:t>write this down in your planner</w:t>
                            </w:r>
                            <w:r w:rsidRPr="005E14F0">
                              <w:rPr>
                                <w:sz w:val="24"/>
                              </w:rPr>
                              <w:t>.</w:t>
                            </w:r>
                          </w:p>
                          <w:p w:rsidR="008B4AAF" w:rsidRPr="00BE10C9" w:rsidRDefault="008B4AAF" w:rsidP="00E2423E">
                            <w:pPr>
                              <w:spacing w:after="0"/>
                              <w:rPr>
                                <w:b/>
                                <w:sz w:val="28"/>
                              </w:rPr>
                            </w:pPr>
                            <w:r w:rsidRPr="00BE10C9">
                              <w:rPr>
                                <w:b/>
                                <w:sz w:val="28"/>
                              </w:rPr>
                              <w:t>If you’re looking for an additional challenge, look at the bubbles on this page for some extension tasks!</w:t>
                            </w:r>
                          </w:p>
                          <w:p w:rsidR="008B4AAF" w:rsidRPr="005E14F0" w:rsidRDefault="008B4AAF" w:rsidP="00E2423E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825F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.65pt;margin-top:-70.95pt;width:310.15pt;height:188.5pt;rotation:179364fd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" filled="f" stroked="f">
                <v:textbox>
                  <w:txbxContent>
                    <w:p w:rsidR="008B4AAF" w:rsidRPr="005E14F0" w:rsidRDefault="008B4AAF" w:rsidP="00E2423E">
                      <w:pPr>
                        <w:spacing w:after="0"/>
                        <w:rPr>
                          <w:sz w:val="24"/>
                        </w:rPr>
                      </w:pPr>
                      <w:r w:rsidRPr="005E14F0">
                        <w:rPr>
                          <w:sz w:val="24"/>
                        </w:rPr>
                        <w:t xml:space="preserve">These are your </w:t>
                      </w:r>
                      <w:r w:rsidRPr="00BE10C9">
                        <w:rPr>
                          <w:b/>
                          <w:sz w:val="24"/>
                          <w:u w:val="single"/>
                        </w:rPr>
                        <w:t>homework tasks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for this term. </w:t>
                      </w:r>
                      <w:r w:rsidRPr="005E14F0">
                        <w:rPr>
                          <w:sz w:val="24"/>
                        </w:rPr>
                        <w:t xml:space="preserve"> </w:t>
                      </w:r>
                      <w:r w:rsidRPr="00BE10C9">
                        <w:rPr>
                          <w:b/>
                          <w:sz w:val="28"/>
                        </w:rPr>
                        <w:t>Your teacher</w:t>
                      </w:r>
                      <w:r w:rsidRPr="00BE10C9">
                        <w:rPr>
                          <w:sz w:val="28"/>
                        </w:rPr>
                        <w:t xml:space="preserve"> </w:t>
                      </w:r>
                      <w:r w:rsidRPr="005E14F0">
                        <w:rPr>
                          <w:sz w:val="24"/>
                        </w:rPr>
                        <w:t xml:space="preserve">will tell you which homework to </w:t>
                      </w:r>
                      <w:r w:rsidRPr="00BE10C9">
                        <w:rPr>
                          <w:b/>
                          <w:sz w:val="28"/>
                        </w:rPr>
                        <w:t>complete each week</w:t>
                      </w:r>
                      <w:r w:rsidRPr="00BE10C9">
                        <w:rPr>
                          <w:sz w:val="28"/>
                        </w:rPr>
                        <w:t xml:space="preserve"> </w:t>
                      </w:r>
                      <w:r w:rsidRPr="005E14F0">
                        <w:rPr>
                          <w:sz w:val="24"/>
                        </w:rPr>
                        <w:t xml:space="preserve">so you may not complete them in this order. </w:t>
                      </w:r>
                    </w:p>
                    <w:p w:rsidR="008B4AAF" w:rsidRPr="005E14F0" w:rsidRDefault="008B4AAF" w:rsidP="00E2423E">
                      <w:pPr>
                        <w:spacing w:after="0"/>
                        <w:rPr>
                          <w:sz w:val="24"/>
                        </w:rPr>
                      </w:pPr>
                      <w:r w:rsidRPr="005E14F0">
                        <w:rPr>
                          <w:sz w:val="24"/>
                        </w:rPr>
                        <w:t xml:space="preserve">As well as these tasks, you will be expected to </w:t>
                      </w:r>
                      <w:r w:rsidRPr="004F2423">
                        <w:rPr>
                          <w:b/>
                          <w:sz w:val="24"/>
                        </w:rPr>
                        <w:t>collect and bring</w:t>
                      </w:r>
                      <w:r w:rsidRPr="005E14F0">
                        <w:rPr>
                          <w:sz w:val="24"/>
                        </w:rPr>
                        <w:t xml:space="preserve"> in a variety of </w:t>
                      </w:r>
                      <w:r w:rsidRPr="00BE10C9">
                        <w:rPr>
                          <w:i/>
                          <w:sz w:val="24"/>
                        </w:rPr>
                        <w:t>readily available materials</w:t>
                      </w:r>
                      <w:r w:rsidRPr="005E14F0">
                        <w:rPr>
                          <w:sz w:val="24"/>
                        </w:rPr>
                        <w:t xml:space="preserve"> to prepare for classwork. When your teacher asks you to collect something, make sure you </w:t>
                      </w:r>
                      <w:r w:rsidRPr="00BE10C9">
                        <w:rPr>
                          <w:b/>
                          <w:sz w:val="24"/>
                          <w:u w:val="single"/>
                        </w:rPr>
                        <w:t>write this down in your planner</w:t>
                      </w:r>
                      <w:r w:rsidRPr="005E14F0">
                        <w:rPr>
                          <w:sz w:val="24"/>
                        </w:rPr>
                        <w:t>.</w:t>
                      </w:r>
                    </w:p>
                    <w:p w:rsidR="008B4AAF" w:rsidRPr="00BE10C9" w:rsidRDefault="008B4AAF" w:rsidP="00E2423E">
                      <w:pPr>
                        <w:spacing w:after="0"/>
                        <w:rPr>
                          <w:b/>
                          <w:sz w:val="28"/>
                        </w:rPr>
                      </w:pPr>
                      <w:r w:rsidRPr="00BE10C9">
                        <w:rPr>
                          <w:b/>
                          <w:sz w:val="28"/>
                        </w:rPr>
                        <w:t>If you’re looking for an additional challenge, look at the bubbles on this page for some extension tasks!</w:t>
                      </w:r>
                    </w:p>
                    <w:p w:rsidR="008B4AAF" w:rsidRPr="005E14F0" w:rsidRDefault="008B4AAF" w:rsidP="00E2423E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1A4C" w:rsidRPr="00E2423E">
        <w:rPr>
          <w:noProof/>
          <w:sz w:val="32"/>
          <w:szCs w:val="36"/>
          <w:lang w:eastAsia="en-GB"/>
        </w:rPr>
        <w:drawing>
          <wp:anchor distT="0" distB="0" distL="114300" distR="114300" simplePos="0" relativeHeight="251658752" behindDoc="0" locked="0" layoutInCell="1" allowOverlap="1" wp14:anchorId="47609D5E" wp14:editId="6081F1B8">
            <wp:simplePos x="0" y="0"/>
            <wp:positionH relativeFrom="column">
              <wp:posOffset>-930275</wp:posOffset>
            </wp:positionH>
            <wp:positionV relativeFrom="paragraph">
              <wp:posOffset>-1941195</wp:posOffset>
            </wp:positionV>
            <wp:extent cx="6287770" cy="4246880"/>
            <wp:effectExtent l="0" t="152400" r="0" b="203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007.png"/>
                    <pic:cNvPicPr/>
                  </pic:nvPicPr>
                  <pic:blipFill>
                    <a:blip r:embed="rId6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6846">
                      <a:off x="0" y="0"/>
                      <a:ext cx="6287770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23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4230B96" wp14:editId="7F808155">
                <wp:simplePos x="0" y="0"/>
                <wp:positionH relativeFrom="column">
                  <wp:posOffset>387350</wp:posOffset>
                </wp:positionH>
                <wp:positionV relativeFrom="paragraph">
                  <wp:posOffset>-878205</wp:posOffset>
                </wp:positionV>
                <wp:extent cx="13797280" cy="23196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7280" cy="2319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77800"/>
                        </a:effectLst>
                      </wps:spPr>
                      <wps:txbx>
                        <w:txbxContent>
                          <w:p w:rsidR="008B4AAF" w:rsidRPr="002638AE" w:rsidRDefault="008B4AAF" w:rsidP="00E2423E">
                            <w:pPr>
                              <w:spacing w:after="0" w:line="240" w:lineRule="auto"/>
                              <w:ind w:left="284" w:right="449" w:firstLine="283"/>
                              <w:jc w:val="right"/>
                              <w:rPr>
                                <w:rFonts w:ascii="Bernard MT Condensed" w:eastAsia="KaiTi" w:hAnsi="Bernard MT Condensed"/>
                                <w:sz w:val="96"/>
                              </w:rPr>
                            </w:pPr>
                            <w:r>
                              <w:rPr>
                                <w:rFonts w:ascii="Bernard MT Condensed" w:eastAsia="KaiTi" w:hAnsi="Bernard MT Condensed"/>
                                <w:sz w:val="96"/>
                              </w:rPr>
                              <w:t>Y</w:t>
                            </w:r>
                            <w:r w:rsidRPr="002638AE">
                              <w:rPr>
                                <w:rFonts w:ascii="Bernard MT Condensed" w:eastAsia="KaiTi" w:hAnsi="Bernard MT Condensed"/>
                                <w:sz w:val="96"/>
                              </w:rPr>
                              <w:t>ear</w:t>
                            </w:r>
                            <w:r>
                              <w:rPr>
                                <w:rFonts w:ascii="Bernard MT Condensed" w:eastAsia="KaiTi" w:hAnsi="Bernard MT Condensed"/>
                                <w:sz w:val="96"/>
                              </w:rPr>
                              <w:t xml:space="preserve"> 9</w:t>
                            </w:r>
                            <w:r w:rsidRPr="002638AE">
                              <w:rPr>
                                <w:rFonts w:ascii="Bernard MT Condensed" w:eastAsia="KaiTi" w:hAnsi="Bernard MT Condensed"/>
                                <w:sz w:val="96"/>
                              </w:rPr>
                              <w:t xml:space="preserve"> Homework</w:t>
                            </w:r>
                          </w:p>
                          <w:p w:rsidR="008B4AAF" w:rsidRPr="00370E01" w:rsidRDefault="008B4AAF" w:rsidP="00E2423E">
                            <w:pPr>
                              <w:spacing w:after="0" w:line="240" w:lineRule="auto"/>
                              <w:ind w:left="284" w:right="449" w:firstLine="283"/>
                              <w:jc w:val="right"/>
                              <w:rPr>
                                <w:rFonts w:ascii="Rockwell Extra Bold" w:eastAsia="Adobe Fan Heiti Std B" w:hAnsi="Rockwell Extra Bold" w:cs="Tahoma"/>
                                <w:b/>
                                <w:sz w:val="144"/>
                              </w:rPr>
                            </w:pPr>
                            <w:r w:rsidRPr="002638AE">
                              <w:rPr>
                                <w:rFonts w:ascii="Rockwell Extra Bold" w:eastAsia="Adobe Fan Heiti Std B" w:hAnsi="Rockwell Extra Bold" w:cs="Tahoma"/>
                                <w:b/>
                                <w:sz w:val="96"/>
                              </w:rPr>
                              <w:t xml:space="preserve">Term 1 – </w:t>
                            </w:r>
                            <w:r w:rsidR="0006617D">
                              <w:rPr>
                                <w:rFonts w:ascii="Rockwell Extra Bold" w:eastAsia="Adobe Fan Heiti Std B" w:hAnsi="Rockwell Extra Bold" w:cs="Tahoma"/>
                                <w:b/>
                                <w:sz w:val="96"/>
                              </w:rPr>
                              <w:t>Caged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30B96" id="_x0000_s1027" type="#_x0000_t202" style="position:absolute;margin-left:30.5pt;margin-top:-69.15pt;width:1086.4pt;height:182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" stroked="f">
                <v:textbox>
                  <w:txbxContent>
                    <w:p w:rsidR="008B4AAF" w:rsidRPr="002638AE" w:rsidRDefault="008B4AAF" w:rsidP="00E2423E">
                      <w:pPr>
                        <w:spacing w:after="0" w:line="240" w:lineRule="auto"/>
                        <w:ind w:left="284" w:right="449" w:firstLine="283"/>
                        <w:jc w:val="right"/>
                        <w:rPr>
                          <w:rFonts w:ascii="Bernard MT Condensed" w:eastAsia="KaiTi" w:hAnsi="Bernard MT Condensed"/>
                          <w:sz w:val="96"/>
                        </w:rPr>
                      </w:pPr>
                      <w:r>
                        <w:rPr>
                          <w:rFonts w:ascii="Bernard MT Condensed" w:eastAsia="KaiTi" w:hAnsi="Bernard MT Condensed"/>
                          <w:sz w:val="96"/>
                        </w:rPr>
                        <w:t>Y</w:t>
                      </w:r>
                      <w:r w:rsidRPr="002638AE">
                        <w:rPr>
                          <w:rFonts w:ascii="Bernard MT Condensed" w:eastAsia="KaiTi" w:hAnsi="Bernard MT Condensed"/>
                          <w:sz w:val="96"/>
                        </w:rPr>
                        <w:t>ear</w:t>
                      </w:r>
                      <w:r>
                        <w:rPr>
                          <w:rFonts w:ascii="Bernard MT Condensed" w:eastAsia="KaiTi" w:hAnsi="Bernard MT Condensed"/>
                          <w:sz w:val="96"/>
                        </w:rPr>
                        <w:t xml:space="preserve"> 9</w:t>
                      </w:r>
                      <w:r w:rsidRPr="002638AE">
                        <w:rPr>
                          <w:rFonts w:ascii="Bernard MT Condensed" w:eastAsia="KaiTi" w:hAnsi="Bernard MT Condensed"/>
                          <w:sz w:val="96"/>
                        </w:rPr>
                        <w:t xml:space="preserve"> Homework</w:t>
                      </w:r>
                    </w:p>
                    <w:p w:rsidR="008B4AAF" w:rsidRPr="00370E01" w:rsidRDefault="008B4AAF" w:rsidP="00E2423E">
                      <w:pPr>
                        <w:spacing w:after="0" w:line="240" w:lineRule="auto"/>
                        <w:ind w:left="284" w:right="449" w:firstLine="283"/>
                        <w:jc w:val="right"/>
                        <w:rPr>
                          <w:rFonts w:ascii="Rockwell Extra Bold" w:eastAsia="Adobe Fan Heiti Std B" w:hAnsi="Rockwell Extra Bold" w:cs="Tahoma"/>
                          <w:b/>
                          <w:sz w:val="144"/>
                        </w:rPr>
                      </w:pPr>
                      <w:r w:rsidRPr="002638AE">
                        <w:rPr>
                          <w:rFonts w:ascii="Rockwell Extra Bold" w:eastAsia="Adobe Fan Heiti Std B" w:hAnsi="Rockwell Extra Bold" w:cs="Tahoma"/>
                          <w:b/>
                          <w:sz w:val="96"/>
                        </w:rPr>
                        <w:t xml:space="preserve">Term 1 – </w:t>
                      </w:r>
                      <w:r w:rsidR="0006617D">
                        <w:rPr>
                          <w:rFonts w:ascii="Rockwell Extra Bold" w:eastAsia="Adobe Fan Heiti Std B" w:hAnsi="Rockwell Extra Bold" w:cs="Tahoma"/>
                          <w:b/>
                          <w:sz w:val="96"/>
                        </w:rPr>
                        <w:t>Caged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2423E">
        <w:rPr>
          <w:noProof/>
          <w:lang w:eastAsia="en-GB"/>
        </w:rPr>
        <w:drawing>
          <wp:anchor distT="0" distB="0" distL="114300" distR="114300" simplePos="0" relativeHeight="251654656" behindDoc="1" locked="0" layoutInCell="1" allowOverlap="1" wp14:anchorId="7FEEA637" wp14:editId="016B946E">
            <wp:simplePos x="0" y="0"/>
            <wp:positionH relativeFrom="column">
              <wp:posOffset>-1159510</wp:posOffset>
            </wp:positionH>
            <wp:positionV relativeFrom="paragraph">
              <wp:posOffset>-1131570</wp:posOffset>
            </wp:positionV>
            <wp:extent cx="15408275" cy="10900410"/>
            <wp:effectExtent l="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7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408275" cy="1090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A1F" w:rsidRDefault="00CE7A1F"/>
    <w:p w:rsidR="00CE7A1F" w:rsidRDefault="00E2423E">
      <w:r w:rsidRPr="00E2423E">
        <w:rPr>
          <w:noProof/>
          <w:sz w:val="32"/>
          <w:szCs w:val="36"/>
          <w:lang w:eastAsia="en-GB"/>
        </w:rPr>
        <w:drawing>
          <wp:anchor distT="0" distB="0" distL="114300" distR="114300" simplePos="0" relativeHeight="251671552" behindDoc="0" locked="0" layoutInCell="1" allowOverlap="1" wp14:anchorId="39AD6726" wp14:editId="4C5AFA64">
            <wp:simplePos x="0" y="0"/>
            <wp:positionH relativeFrom="column">
              <wp:posOffset>10457815</wp:posOffset>
            </wp:positionH>
            <wp:positionV relativeFrom="paragraph">
              <wp:posOffset>312420</wp:posOffset>
            </wp:positionV>
            <wp:extent cx="3166110" cy="1489075"/>
            <wp:effectExtent l="0" t="0" r="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bble 012.png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611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423E">
        <w:rPr>
          <w:noProof/>
          <w:sz w:val="32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44A325" wp14:editId="3933B3F5">
                <wp:simplePos x="0" y="0"/>
                <wp:positionH relativeFrom="column">
                  <wp:posOffset>10703560</wp:posOffset>
                </wp:positionH>
                <wp:positionV relativeFrom="paragraph">
                  <wp:posOffset>778510</wp:posOffset>
                </wp:positionV>
                <wp:extent cx="2592705" cy="90043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705" cy="900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4AAF" w:rsidRPr="004F2423" w:rsidRDefault="008B4AAF" w:rsidP="00E2423E">
                            <w:pPr>
                              <w:jc w:val="center"/>
                              <w:rPr>
                                <w:rFonts w:ascii="Tahoma" w:hAnsi="Tahoma" w:cs="Tahoma"/>
                                <w:i/>
                                <w:sz w:val="28"/>
                              </w:rPr>
                            </w:pPr>
                            <w:r w:rsidRPr="004F2423">
                              <w:rPr>
                                <w:rFonts w:ascii="Tahoma" w:hAnsi="Tahoma" w:cs="Tahoma"/>
                                <w:sz w:val="24"/>
                              </w:rPr>
                              <w:t xml:space="preserve">All </w:t>
                            </w:r>
                            <w:r w:rsidRPr="004F2423"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  <w:t>additional resources</w:t>
                            </w:r>
                            <w:r w:rsidRPr="004F2423">
                              <w:rPr>
                                <w:rFonts w:ascii="Tahoma" w:hAnsi="Tahoma" w:cs="Tahoma"/>
                                <w:sz w:val="28"/>
                              </w:rPr>
                              <w:t xml:space="preserve"> </w:t>
                            </w:r>
                            <w:r w:rsidRPr="004F2423">
                              <w:rPr>
                                <w:rFonts w:ascii="Tahoma" w:hAnsi="Tahoma" w:cs="Tahoma"/>
                                <w:sz w:val="24"/>
                              </w:rPr>
                              <w:t xml:space="preserve">are available </w:t>
                            </w:r>
                            <w:r w:rsidRPr="004F2423">
                              <w:rPr>
                                <w:rFonts w:ascii="Arial Black" w:hAnsi="Arial Black" w:cs="Tahoma"/>
                                <w:sz w:val="24"/>
                              </w:rPr>
                              <w:t>online</w:t>
                            </w:r>
                            <w:r w:rsidRPr="004F2423">
                              <w:rPr>
                                <w:rFonts w:ascii="Tahoma" w:hAnsi="Tahoma" w:cs="Tahoma"/>
                                <w:sz w:val="24"/>
                              </w:rPr>
                              <w:t xml:space="preserve"> or in the </w:t>
                            </w:r>
                            <w:r w:rsidRPr="004F2423">
                              <w:rPr>
                                <w:rFonts w:ascii="Tahoma" w:hAnsi="Tahoma" w:cs="Tahoma"/>
                                <w:i/>
                                <w:sz w:val="28"/>
                              </w:rPr>
                              <w:t>shared area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</w:rPr>
                              <w:t>at school!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4A325" id="_x0000_s1028" type="#_x0000_t202" style="position:absolute;margin-left:842.8pt;margin-top:61.3pt;width:204.15pt;height:70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" filled="f" stroked="f">
                <v:textbox>
                  <w:txbxContent>
                    <w:p w:rsidR="008B4AAF" w:rsidRPr="004F2423" w:rsidRDefault="008B4AAF" w:rsidP="00E2423E">
                      <w:pPr>
                        <w:jc w:val="center"/>
                        <w:rPr>
                          <w:rFonts w:ascii="Tahoma" w:hAnsi="Tahoma" w:cs="Tahoma"/>
                          <w:i/>
                          <w:sz w:val="28"/>
                        </w:rPr>
                      </w:pPr>
                      <w:r w:rsidRPr="004F2423">
                        <w:rPr>
                          <w:rFonts w:ascii="Tahoma" w:hAnsi="Tahoma" w:cs="Tahoma"/>
                          <w:sz w:val="24"/>
                        </w:rPr>
                        <w:t xml:space="preserve">All </w:t>
                      </w:r>
                      <w:r w:rsidRPr="004F2423">
                        <w:rPr>
                          <w:rFonts w:ascii="Tahoma" w:hAnsi="Tahoma" w:cs="Tahoma"/>
                          <w:b/>
                          <w:sz w:val="28"/>
                        </w:rPr>
                        <w:t>additional resources</w:t>
                      </w:r>
                      <w:r w:rsidRPr="004F2423">
                        <w:rPr>
                          <w:rFonts w:ascii="Tahoma" w:hAnsi="Tahoma" w:cs="Tahoma"/>
                          <w:sz w:val="28"/>
                        </w:rPr>
                        <w:t xml:space="preserve"> </w:t>
                      </w:r>
                      <w:r w:rsidRPr="004F2423">
                        <w:rPr>
                          <w:rFonts w:ascii="Tahoma" w:hAnsi="Tahoma" w:cs="Tahoma"/>
                          <w:sz w:val="24"/>
                        </w:rPr>
                        <w:t xml:space="preserve">are available </w:t>
                      </w:r>
                      <w:r w:rsidRPr="004F2423">
                        <w:rPr>
                          <w:rFonts w:ascii="Arial Black" w:hAnsi="Arial Black" w:cs="Tahoma"/>
                          <w:sz w:val="24"/>
                        </w:rPr>
                        <w:t>online</w:t>
                      </w:r>
                      <w:r w:rsidRPr="004F2423">
                        <w:rPr>
                          <w:rFonts w:ascii="Tahoma" w:hAnsi="Tahoma" w:cs="Tahoma"/>
                          <w:sz w:val="24"/>
                        </w:rPr>
                        <w:t xml:space="preserve"> or in the </w:t>
                      </w:r>
                      <w:r w:rsidRPr="004F2423">
                        <w:rPr>
                          <w:rFonts w:ascii="Tahoma" w:hAnsi="Tahoma" w:cs="Tahoma"/>
                          <w:i/>
                          <w:sz w:val="28"/>
                        </w:rPr>
                        <w:t>shared area</w:t>
                      </w:r>
                      <w:r>
                        <w:rPr>
                          <w:rFonts w:ascii="Tahoma" w:hAnsi="Tahoma" w:cs="Tahoma"/>
                          <w:i/>
                          <w:sz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8"/>
                        </w:rPr>
                        <w:t>at school!</w:t>
                      </w:r>
                    </w:p>
                  </w:txbxContent>
                </v:textbox>
              </v:shape>
            </w:pict>
          </mc:Fallback>
        </mc:AlternateContent>
      </w:r>
    </w:p>
    <w:p w:rsidR="00CE7A1F" w:rsidRDefault="0025015C">
      <w:r w:rsidRPr="0025015C"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0F8B9EF7" wp14:editId="7A5E1EDA">
            <wp:simplePos x="0" y="0"/>
            <wp:positionH relativeFrom="column">
              <wp:posOffset>7096760</wp:posOffset>
            </wp:positionH>
            <wp:positionV relativeFrom="paragraph">
              <wp:posOffset>257175</wp:posOffset>
            </wp:positionV>
            <wp:extent cx="2797175" cy="1791335"/>
            <wp:effectExtent l="0" t="0" r="317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bble 016.png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97175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A1F" w:rsidRDefault="0025015C">
      <w:r w:rsidRPr="002501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D28916" wp14:editId="32E1B615">
                <wp:simplePos x="0" y="0"/>
                <wp:positionH relativeFrom="column">
                  <wp:posOffset>7397087</wp:posOffset>
                </wp:positionH>
                <wp:positionV relativeFrom="paragraph">
                  <wp:posOffset>290915</wp:posOffset>
                </wp:positionV>
                <wp:extent cx="2361062" cy="118735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062" cy="1187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4AAF" w:rsidRPr="0025015C" w:rsidRDefault="008B4AAF" w:rsidP="0025015C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25015C">
                              <w:rPr>
                                <w:rFonts w:ascii="Comic Sans MS" w:hAnsi="Comic Sans MS"/>
                                <w:sz w:val="28"/>
                              </w:rPr>
                              <w:t xml:space="preserve">What other examples of </w:t>
                            </w:r>
                            <w:r w:rsidRPr="0025015C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Installation Art</w:t>
                            </w:r>
                            <w:r w:rsidRPr="0025015C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</w:t>
                            </w:r>
                            <w:r w:rsidRPr="0025015C">
                              <w:rPr>
                                <w:rFonts w:ascii="Comic Sans MS" w:hAnsi="Comic Sans MS"/>
                                <w:sz w:val="28"/>
                              </w:rPr>
                              <w:t>can you find?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28916" id="_x0000_s1029" type="#_x0000_t202" style="position:absolute;margin-left:582.45pt;margin-top:22.9pt;width:185.9pt;height:9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" filled="f" stroked="f">
                <v:textbox>
                  <w:txbxContent>
                    <w:p w:rsidR="008B4AAF" w:rsidRPr="0025015C" w:rsidRDefault="008B4AAF" w:rsidP="0025015C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25015C">
                        <w:rPr>
                          <w:rFonts w:ascii="Comic Sans MS" w:hAnsi="Comic Sans MS"/>
                          <w:sz w:val="28"/>
                        </w:rPr>
                        <w:t xml:space="preserve">What other examples of </w:t>
                      </w:r>
                      <w:r w:rsidRPr="0025015C">
                        <w:rPr>
                          <w:rFonts w:ascii="Comic Sans MS" w:hAnsi="Comic Sans MS"/>
                          <w:b/>
                          <w:sz w:val="32"/>
                        </w:rPr>
                        <w:t>Installation Art</w:t>
                      </w:r>
                      <w:r w:rsidRPr="0025015C">
                        <w:rPr>
                          <w:rFonts w:ascii="Comic Sans MS" w:hAnsi="Comic Sans MS"/>
                          <w:sz w:val="32"/>
                        </w:rPr>
                        <w:t xml:space="preserve"> </w:t>
                      </w:r>
                      <w:r w:rsidRPr="0025015C">
                        <w:rPr>
                          <w:rFonts w:ascii="Comic Sans MS" w:hAnsi="Comic Sans MS"/>
                          <w:sz w:val="28"/>
                        </w:rPr>
                        <w:t>can you find?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Y="5331"/>
        <w:tblW w:w="21186" w:type="dxa"/>
        <w:tblBorders>
          <w:top w:val="dashed" w:sz="24" w:space="0" w:color="auto"/>
          <w:left w:val="dashed" w:sz="24" w:space="0" w:color="auto"/>
          <w:bottom w:val="dashed" w:sz="24" w:space="0" w:color="auto"/>
          <w:right w:val="dashed" w:sz="24" w:space="0" w:color="auto"/>
          <w:insideH w:val="dashed" w:sz="24" w:space="0" w:color="auto"/>
          <w:insideV w:val="dashed" w:sz="2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027"/>
        <w:gridCol w:w="3026"/>
        <w:gridCol w:w="3026"/>
        <w:gridCol w:w="3026"/>
        <w:gridCol w:w="3027"/>
        <w:gridCol w:w="3027"/>
        <w:gridCol w:w="3027"/>
      </w:tblGrid>
      <w:tr w:rsidR="00E2423E" w:rsidRPr="00E2423E" w:rsidTr="00E2423E">
        <w:tc>
          <w:tcPr>
            <w:tcW w:w="3027" w:type="dxa"/>
            <w:shd w:val="clear" w:color="auto" w:fill="FFFFFF" w:themeFill="background1"/>
          </w:tcPr>
          <w:p w:rsidR="00E2423E" w:rsidRPr="00E2423E" w:rsidRDefault="00E2423E" w:rsidP="00E2423E">
            <w:pPr>
              <w:jc w:val="center"/>
              <w:rPr>
                <w:sz w:val="32"/>
                <w:szCs w:val="36"/>
              </w:rPr>
            </w:pPr>
          </w:p>
          <w:p w:rsidR="00E2423E" w:rsidRDefault="00E2423E" w:rsidP="00E2423E">
            <w:pPr>
              <w:jc w:val="center"/>
              <w:rPr>
                <w:sz w:val="32"/>
                <w:szCs w:val="36"/>
              </w:rPr>
            </w:pPr>
            <w:r w:rsidRPr="00E2423E">
              <w:rPr>
                <w:sz w:val="32"/>
                <w:szCs w:val="36"/>
              </w:rPr>
              <w:t xml:space="preserve">Create a </w:t>
            </w:r>
            <w:r w:rsidRPr="00E2423E">
              <w:rPr>
                <w:b/>
                <w:sz w:val="32"/>
                <w:szCs w:val="36"/>
              </w:rPr>
              <w:t>title page</w:t>
            </w:r>
            <w:r>
              <w:rPr>
                <w:sz w:val="32"/>
                <w:szCs w:val="36"/>
              </w:rPr>
              <w:t xml:space="preserve"> for </w:t>
            </w:r>
            <w:r w:rsidR="008B4AAF">
              <w:rPr>
                <w:rFonts w:ascii="Tahoma" w:hAnsi="Tahoma" w:cs="Tahoma"/>
                <w:b/>
                <w:sz w:val="36"/>
                <w:szCs w:val="36"/>
              </w:rPr>
              <w:t>Caged</w:t>
            </w:r>
            <w:r w:rsidRPr="00E2423E">
              <w:rPr>
                <w:rFonts w:ascii="Tahoma" w:hAnsi="Tahoma" w:cs="Tahoma"/>
                <w:b/>
                <w:sz w:val="36"/>
                <w:szCs w:val="36"/>
              </w:rPr>
              <w:t>’</w:t>
            </w:r>
            <w:r w:rsidRPr="00E2423E">
              <w:rPr>
                <w:sz w:val="32"/>
                <w:szCs w:val="36"/>
              </w:rPr>
              <w:t xml:space="preserve"> on the first page in your sketchbook.</w:t>
            </w:r>
          </w:p>
          <w:p w:rsidR="00E2423E" w:rsidRPr="00E2423E" w:rsidRDefault="0025015C" w:rsidP="00E2423E">
            <w:pPr>
              <w:jc w:val="center"/>
              <w:rPr>
                <w:sz w:val="32"/>
                <w:szCs w:val="36"/>
              </w:rPr>
            </w:pPr>
            <w:r w:rsidRPr="0025015C">
              <w:rPr>
                <w:noProof/>
                <w:sz w:val="32"/>
                <w:szCs w:val="36"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18131A19" wp14:editId="2FDCFC16">
                  <wp:simplePos x="0" y="0"/>
                  <wp:positionH relativeFrom="column">
                    <wp:posOffset>1610436</wp:posOffset>
                  </wp:positionH>
                  <wp:positionV relativeFrom="paragraph">
                    <wp:posOffset>95392</wp:posOffset>
                  </wp:positionV>
                  <wp:extent cx="2306471" cy="2658885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bble 017.png"/>
                          <pic:cNvPicPr/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756" cy="266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423E" w:rsidRPr="00E2423E" w:rsidRDefault="00E2423E" w:rsidP="00E2423E">
            <w:pPr>
              <w:jc w:val="center"/>
              <w:rPr>
                <w:i/>
                <w:sz w:val="32"/>
                <w:szCs w:val="36"/>
              </w:rPr>
            </w:pPr>
            <w:r w:rsidRPr="00E2423E">
              <w:rPr>
                <w:i/>
                <w:sz w:val="32"/>
                <w:szCs w:val="36"/>
              </w:rPr>
              <w:t xml:space="preserve">Follow the ‘How to create </w:t>
            </w:r>
            <w:r w:rsidR="00AA341B">
              <w:rPr>
                <w:i/>
                <w:sz w:val="32"/>
                <w:szCs w:val="36"/>
              </w:rPr>
              <w:t>a title</w:t>
            </w:r>
            <w:r w:rsidRPr="00E2423E">
              <w:rPr>
                <w:i/>
                <w:sz w:val="32"/>
                <w:szCs w:val="36"/>
              </w:rPr>
              <w:t xml:space="preserve"> page’ guidelines to help you.</w:t>
            </w:r>
          </w:p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</w:tc>
        <w:tc>
          <w:tcPr>
            <w:tcW w:w="3026" w:type="dxa"/>
            <w:shd w:val="clear" w:color="auto" w:fill="FFFFFF" w:themeFill="background1"/>
          </w:tcPr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E2423E" w:rsidRPr="00E2423E" w:rsidRDefault="0025015C" w:rsidP="008B4AAF">
            <w:pPr>
              <w:jc w:val="center"/>
              <w:rPr>
                <w:sz w:val="32"/>
                <w:szCs w:val="36"/>
              </w:rPr>
            </w:pPr>
            <w:r w:rsidRPr="0025015C">
              <w:rPr>
                <w:noProof/>
                <w:sz w:val="32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BBFAB03" wp14:editId="131075D3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2114532</wp:posOffset>
                      </wp:positionV>
                      <wp:extent cx="1591901" cy="1505585"/>
                      <wp:effectExtent l="0" t="0" r="0" b="0"/>
                      <wp:wrapNone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1901" cy="15055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B4AAF" w:rsidRPr="00867CBD" w:rsidRDefault="008B4AAF" w:rsidP="0025015C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24"/>
                                    </w:rPr>
                                  </w:pPr>
                                  <w:r w:rsidRPr="00867CBD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Why not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 xml:space="preserve"> try</w:t>
                                  </w:r>
                                  <w:r w:rsidRPr="00867CBD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...</w:t>
                                  </w:r>
                                  <w:r w:rsidRPr="00867CBD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 xml:space="preserve">creating your own </w:t>
                                  </w:r>
                                  <w:r w:rsidRPr="0025015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 xml:space="preserve">photographic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 xml:space="preserve">still life of a selection of </w:t>
                                  </w:r>
                                  <w:r w:rsidRPr="0025015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Toys &amp; Sweets?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FAB03" id="_x0000_s1030" type="#_x0000_t202" style="position:absolute;left:0;text-align:left;margin-left:-.9pt;margin-top:166.5pt;width:125.35pt;height:118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" filled="f" stroked="f">
                      <v:textbox>
                        <w:txbxContent>
                          <w:p w:rsidR="008B4AAF" w:rsidRPr="00867CBD" w:rsidRDefault="008B4AAF" w:rsidP="0025015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</w:pPr>
                            <w:r w:rsidRPr="00867CBD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Why not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try</w:t>
                            </w:r>
                            <w:r w:rsidRPr="00867CBD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...</w:t>
                            </w:r>
                            <w:r w:rsidRPr="00867CBD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creating your own </w:t>
                            </w:r>
                            <w:r w:rsidRPr="0025015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photographic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still life of a selection of </w:t>
                            </w:r>
                            <w:r w:rsidRPr="0025015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Toys &amp; Sweets?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423E" w:rsidRPr="00E2423E">
              <w:rPr>
                <w:sz w:val="32"/>
                <w:szCs w:val="36"/>
              </w:rPr>
              <w:t xml:space="preserve">Complete an </w:t>
            </w:r>
            <w:r w:rsidR="00E2423E" w:rsidRPr="00E2423E">
              <w:rPr>
                <w:rFonts w:ascii="Tahoma" w:hAnsi="Tahoma" w:cs="Tahoma"/>
                <w:b/>
                <w:sz w:val="36"/>
                <w:szCs w:val="36"/>
              </w:rPr>
              <w:t>assessed drawing</w:t>
            </w:r>
            <w:r w:rsidR="00E2423E" w:rsidRPr="00E2423E">
              <w:rPr>
                <w:sz w:val="36"/>
                <w:szCs w:val="36"/>
              </w:rPr>
              <w:t xml:space="preserve"> </w:t>
            </w:r>
            <w:r w:rsidR="00E2423E">
              <w:rPr>
                <w:sz w:val="32"/>
                <w:szCs w:val="36"/>
              </w:rPr>
              <w:t xml:space="preserve">relating to </w:t>
            </w:r>
            <w:r w:rsidR="008B4AAF">
              <w:rPr>
                <w:i/>
                <w:sz w:val="32"/>
                <w:szCs w:val="36"/>
              </w:rPr>
              <w:t>Caged</w:t>
            </w:r>
            <w:r w:rsidR="00E2423E">
              <w:rPr>
                <w:sz w:val="32"/>
                <w:szCs w:val="36"/>
              </w:rPr>
              <w:t>.</w:t>
            </w:r>
            <w:r w:rsidR="00E2423E" w:rsidRPr="00E2423E">
              <w:rPr>
                <w:sz w:val="32"/>
                <w:szCs w:val="36"/>
              </w:rPr>
              <w:t xml:space="preserve"> Your teacher will tell you what to draw.</w:t>
            </w:r>
          </w:p>
        </w:tc>
        <w:tc>
          <w:tcPr>
            <w:tcW w:w="3026" w:type="dxa"/>
            <w:shd w:val="clear" w:color="auto" w:fill="FFFFFF" w:themeFill="background1"/>
          </w:tcPr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E2423E" w:rsidRDefault="00E2423E" w:rsidP="00E2423E">
            <w:pPr>
              <w:tabs>
                <w:tab w:val="left" w:pos="782"/>
              </w:tabs>
              <w:rPr>
                <w:sz w:val="32"/>
                <w:szCs w:val="36"/>
              </w:rPr>
            </w:pPr>
          </w:p>
          <w:p w:rsidR="00E2423E" w:rsidRPr="00E2423E" w:rsidRDefault="0025015C" w:rsidP="00E2423E">
            <w:pPr>
              <w:tabs>
                <w:tab w:val="left" w:pos="782"/>
              </w:tabs>
              <w:jc w:val="center"/>
              <w:rPr>
                <w:sz w:val="32"/>
                <w:szCs w:val="36"/>
              </w:rPr>
            </w:pPr>
            <w:r w:rsidRPr="0025015C">
              <w:rPr>
                <w:noProof/>
                <w:sz w:val="32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984CA0F" wp14:editId="76489A4E">
                      <wp:simplePos x="0" y="0"/>
                      <wp:positionH relativeFrom="column">
                        <wp:posOffset>1530690</wp:posOffset>
                      </wp:positionH>
                      <wp:positionV relativeFrom="paragraph">
                        <wp:posOffset>1803399</wp:posOffset>
                      </wp:positionV>
                      <wp:extent cx="1828800" cy="1437005"/>
                      <wp:effectExtent l="19050" t="95250" r="57150" b="106045"/>
                      <wp:wrapNone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07392">
                                <a:off x="0" y="0"/>
                                <a:ext cx="1828800" cy="14370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B4AAF" w:rsidRPr="004F2423" w:rsidRDefault="008B4AAF" w:rsidP="0025015C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F2423">
                                    <w:rPr>
                                      <w:rFonts w:ascii="Arial" w:hAnsi="Arial" w:cs="Arial"/>
                                    </w:rPr>
                                    <w:t xml:space="preserve">What </w:t>
                                  </w:r>
                                  <w:r w:rsidRPr="004F2423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other artists</w:t>
                                  </w:r>
                                  <w:r w:rsidRPr="004F2423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can you find that look at </w:t>
                                  </w:r>
                                  <w:r w:rsidR="0006617D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endangered animals.</w:t>
                                  </w:r>
                                </w:p>
                                <w:p w:rsidR="008B4AAF" w:rsidRPr="004F2423" w:rsidRDefault="008B4AAF" w:rsidP="0025015C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 w:rsidRPr="004F2423">
                                    <w:rPr>
                                      <w:rFonts w:ascii="Arial" w:hAnsi="Arial" w:cs="Arial"/>
                                      <w:i/>
                                    </w:rPr>
                                    <w:t>Do some research and find some examples.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84CA0F" id="_x0000_s1031" type="#_x0000_t202" style="position:absolute;left:0;text-align:left;margin-left:120.55pt;margin-top:142pt;width:2in;height:113.15pt;rotation:554207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" filled="f" stroked="f">
                      <v:textbox>
                        <w:txbxContent>
                          <w:p w:rsidR="008B4AAF" w:rsidRPr="004F2423" w:rsidRDefault="008B4AAF" w:rsidP="0025015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F2423">
                              <w:rPr>
                                <w:rFonts w:ascii="Arial" w:hAnsi="Arial" w:cs="Arial"/>
                              </w:rPr>
                              <w:t xml:space="preserve">What </w:t>
                            </w:r>
                            <w:r w:rsidRPr="004F2423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other artists</w:t>
                            </w:r>
                            <w:r w:rsidRPr="004F2423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can you find that look at </w:t>
                            </w:r>
                            <w:r w:rsidR="0006617D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endangered animals.</w:t>
                            </w:r>
                          </w:p>
                          <w:p w:rsidR="008B4AAF" w:rsidRPr="004F2423" w:rsidRDefault="008B4AAF" w:rsidP="0025015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F2423">
                              <w:rPr>
                                <w:rFonts w:ascii="Arial" w:hAnsi="Arial" w:cs="Arial"/>
                                <w:i/>
                              </w:rPr>
                              <w:t>Do some research and find some examples.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015C">
              <w:rPr>
                <w:noProof/>
                <w:sz w:val="32"/>
                <w:szCs w:val="36"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5A54A216" wp14:editId="7BDB1AA7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977900</wp:posOffset>
                  </wp:positionV>
                  <wp:extent cx="4721225" cy="2789555"/>
                  <wp:effectExtent l="0" t="57150" r="0" b="1079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bble 025.png"/>
                          <pic:cNvPicPr/>
                        </pic:nvPicPr>
                        <pic:blipFill>
                          <a:blip r:embed="rId12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4607">
                            <a:off x="0" y="0"/>
                            <a:ext cx="4721225" cy="278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0135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57215" behindDoc="0" locked="0" layoutInCell="1" allowOverlap="1" wp14:anchorId="1F9A71C1" wp14:editId="030AC0F9">
                  <wp:simplePos x="0" y="0"/>
                  <wp:positionH relativeFrom="column">
                    <wp:posOffset>460028</wp:posOffset>
                  </wp:positionH>
                  <wp:positionV relativeFrom="paragraph">
                    <wp:posOffset>2451748</wp:posOffset>
                  </wp:positionV>
                  <wp:extent cx="1806008" cy="1139215"/>
                  <wp:effectExtent l="276225" t="0" r="184785" b="0"/>
                  <wp:wrapNone/>
                  <wp:docPr id="291" name="Picture 291" descr="G:\Frames and Textures\Borders and Frames\arrow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Frames and Textures\Borders and Frames\arrow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798496" flipH="1">
                            <a:off x="0" y="0"/>
                            <a:ext cx="1806008" cy="11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423E" w:rsidRPr="00E2423E">
              <w:rPr>
                <w:sz w:val="32"/>
                <w:szCs w:val="36"/>
              </w:rPr>
              <w:t>Complete the</w:t>
            </w:r>
            <w:r w:rsidR="00E2423E" w:rsidRPr="00E2423E">
              <w:rPr>
                <w:b/>
                <w:sz w:val="32"/>
                <w:szCs w:val="36"/>
              </w:rPr>
              <w:t xml:space="preserve"> two tasks</w:t>
            </w:r>
            <w:r w:rsidR="00E2423E" w:rsidRPr="00E2423E">
              <w:rPr>
                <w:sz w:val="32"/>
                <w:szCs w:val="36"/>
              </w:rPr>
              <w:t xml:space="preserve"> on </w:t>
            </w:r>
            <w:r w:rsidR="00E2423E" w:rsidRPr="00E2423E">
              <w:rPr>
                <w:sz w:val="32"/>
                <w:szCs w:val="36"/>
                <w:u w:val="single"/>
              </w:rPr>
              <w:t>page 1</w:t>
            </w:r>
            <w:r w:rsidR="00E2423E" w:rsidRPr="00E2423E">
              <w:rPr>
                <w:sz w:val="32"/>
                <w:szCs w:val="36"/>
              </w:rPr>
              <w:t xml:space="preserve"> of homework booklet, </w:t>
            </w:r>
            <w:r w:rsidR="00E2423E" w:rsidRPr="00E2423E">
              <w:rPr>
                <w:rFonts w:ascii="Tahoma" w:hAnsi="Tahoma" w:cs="Tahoma"/>
                <w:b/>
                <w:sz w:val="36"/>
                <w:szCs w:val="36"/>
              </w:rPr>
              <w:t>‘Conceptual Art’.</w:t>
            </w:r>
          </w:p>
        </w:tc>
        <w:tc>
          <w:tcPr>
            <w:tcW w:w="3026" w:type="dxa"/>
            <w:shd w:val="clear" w:color="auto" w:fill="FFFFFF" w:themeFill="background1"/>
          </w:tcPr>
          <w:p w:rsidR="00E2423E" w:rsidRPr="00E2423E" w:rsidRDefault="00E2423E" w:rsidP="00E2423E">
            <w:pPr>
              <w:jc w:val="center"/>
              <w:rPr>
                <w:b/>
                <w:sz w:val="32"/>
                <w:szCs w:val="36"/>
              </w:rPr>
            </w:pPr>
            <w:r w:rsidRPr="00E2423E">
              <w:rPr>
                <w:sz w:val="32"/>
                <w:szCs w:val="36"/>
              </w:rPr>
              <w:t xml:space="preserve">Complete the </w:t>
            </w:r>
            <w:r w:rsidRPr="00E2423E">
              <w:rPr>
                <w:b/>
                <w:sz w:val="32"/>
                <w:szCs w:val="36"/>
              </w:rPr>
              <w:t>three tasks</w:t>
            </w:r>
            <w:r w:rsidRPr="00E2423E">
              <w:rPr>
                <w:sz w:val="32"/>
                <w:szCs w:val="36"/>
              </w:rPr>
              <w:t xml:space="preserve"> on </w:t>
            </w:r>
            <w:r w:rsidRPr="00E2423E">
              <w:rPr>
                <w:sz w:val="32"/>
                <w:szCs w:val="36"/>
                <w:u w:val="single"/>
              </w:rPr>
              <w:t>page 2</w:t>
            </w:r>
            <w:r w:rsidRPr="00E2423E">
              <w:rPr>
                <w:sz w:val="32"/>
                <w:szCs w:val="36"/>
              </w:rPr>
              <w:t xml:space="preserve"> of your homework booklet </w:t>
            </w:r>
            <w:r w:rsidRPr="00E2423E">
              <w:rPr>
                <w:rFonts w:ascii="Tahoma" w:hAnsi="Tahoma" w:cs="Tahoma"/>
                <w:b/>
                <w:sz w:val="36"/>
                <w:szCs w:val="36"/>
              </w:rPr>
              <w:t>‘The Readymade’.</w:t>
            </w:r>
          </w:p>
        </w:tc>
        <w:tc>
          <w:tcPr>
            <w:tcW w:w="3027" w:type="dxa"/>
            <w:shd w:val="clear" w:color="auto" w:fill="FFFFFF" w:themeFill="background1"/>
          </w:tcPr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E2423E" w:rsidRPr="00E2423E" w:rsidRDefault="0025015C" w:rsidP="00E2423E">
            <w:pPr>
              <w:jc w:val="center"/>
              <w:rPr>
                <w:sz w:val="32"/>
                <w:szCs w:val="36"/>
              </w:rPr>
            </w:pPr>
            <w:r w:rsidRPr="0025015C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E99CB5A" wp14:editId="7D1B0CB1">
                      <wp:simplePos x="0" y="0"/>
                      <wp:positionH relativeFrom="column">
                        <wp:posOffset>2015490</wp:posOffset>
                      </wp:positionH>
                      <wp:positionV relativeFrom="paragraph">
                        <wp:posOffset>1271905</wp:posOffset>
                      </wp:positionV>
                      <wp:extent cx="1600835" cy="1316990"/>
                      <wp:effectExtent l="0" t="38100" r="0" b="35560"/>
                      <wp:wrapNone/>
                      <wp:docPr id="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1387671">
                                <a:off x="0" y="0"/>
                                <a:ext cx="1600835" cy="13169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B4AAF" w:rsidRPr="00ED7EA0" w:rsidRDefault="008B4AAF" w:rsidP="0025015C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8"/>
                                    </w:rPr>
                                  </w:pPr>
                                  <w:r w:rsidRPr="00ED7EA0">
                                    <w:rPr>
                                      <w:rFonts w:ascii="Tahoma" w:hAnsi="Tahoma" w:cs="Tahoma"/>
                                      <w:b/>
                                      <w:sz w:val="32"/>
                                    </w:rPr>
                                    <w:t>Give it a go!</w:t>
                                  </w:r>
                                  <w:r w:rsidRPr="00ED7EA0">
                                    <w:rPr>
                                      <w:rFonts w:ascii="Tahoma" w:hAnsi="Tahoma" w:cs="Tahoma"/>
                                      <w:sz w:val="32"/>
                                    </w:rPr>
                                    <w:t xml:space="preserve"> </w:t>
                                  </w:r>
                                  <w:r w:rsidRPr="00ED7EA0">
                                    <w:rPr>
                                      <w:rFonts w:ascii="Tahoma" w:hAnsi="Tahoma" w:cs="Tahoma"/>
                                      <w:sz w:val="28"/>
                                    </w:rPr>
                                    <w:t xml:space="preserve">Make a piece of artwork in the </w:t>
                                  </w:r>
                                  <w:r w:rsidRPr="00ED7EA0">
                                    <w:rPr>
                                      <w:rFonts w:ascii="Tahoma" w:hAnsi="Tahoma" w:cs="Tahoma"/>
                                      <w:b/>
                                      <w:sz w:val="28"/>
                                      <w:u w:val="single"/>
                                    </w:rPr>
                                    <w:t>style of the artist!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99CB5A" id="_x0000_s1032" type="#_x0000_t202" style="position:absolute;left:0;text-align:left;margin-left:158.7pt;margin-top:100.15pt;width:126.05pt;height:103.7pt;rotation:-231920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" filled="f" stroked="f">
                      <v:textbox>
                        <w:txbxContent>
                          <w:p w:rsidR="008B4AAF" w:rsidRPr="00ED7EA0" w:rsidRDefault="008B4AAF" w:rsidP="0025015C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ED7EA0">
                              <w:rPr>
                                <w:rFonts w:ascii="Tahoma" w:hAnsi="Tahoma" w:cs="Tahoma"/>
                                <w:b/>
                                <w:sz w:val="32"/>
                              </w:rPr>
                              <w:t>Give it a go!</w:t>
                            </w:r>
                            <w:r w:rsidRPr="00ED7EA0">
                              <w:rPr>
                                <w:rFonts w:ascii="Tahoma" w:hAnsi="Tahoma" w:cs="Tahoma"/>
                                <w:sz w:val="32"/>
                              </w:rPr>
                              <w:t xml:space="preserve"> </w:t>
                            </w:r>
                            <w:r w:rsidRPr="00ED7EA0">
                              <w:rPr>
                                <w:rFonts w:ascii="Tahoma" w:hAnsi="Tahoma" w:cs="Tahoma"/>
                                <w:sz w:val="28"/>
                              </w:rPr>
                              <w:t xml:space="preserve">Make a piece of artwork in the </w:t>
                            </w:r>
                            <w:r w:rsidRPr="00ED7EA0">
                              <w:rPr>
                                <w:rFonts w:ascii="Tahoma" w:hAnsi="Tahoma" w:cs="Tahoma"/>
                                <w:b/>
                                <w:sz w:val="28"/>
                                <w:u w:val="single"/>
                              </w:rPr>
                              <w:t>style of the artist!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015C">
              <w:rPr>
                <w:noProof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11C2E0B5" wp14:editId="7C3343B6">
                  <wp:simplePos x="0" y="0"/>
                  <wp:positionH relativeFrom="column">
                    <wp:posOffset>1300480</wp:posOffset>
                  </wp:positionH>
                  <wp:positionV relativeFrom="paragraph">
                    <wp:posOffset>628015</wp:posOffset>
                  </wp:positionV>
                  <wp:extent cx="2947670" cy="2592070"/>
                  <wp:effectExtent l="0" t="0" r="0" b="0"/>
                  <wp:wrapNone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bble 034.png"/>
                          <pic:cNvPicPr/>
                        </pic:nvPicPr>
                        <pic:blipFill>
                          <a:blip r:embed="rId14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670" cy="259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423E" w:rsidRPr="00E2423E">
              <w:rPr>
                <w:sz w:val="32"/>
                <w:szCs w:val="36"/>
              </w:rPr>
              <w:t xml:space="preserve">Complete </w:t>
            </w:r>
            <w:r w:rsidR="00E2423E" w:rsidRPr="00E2423E">
              <w:rPr>
                <w:b/>
                <w:sz w:val="32"/>
                <w:szCs w:val="36"/>
              </w:rPr>
              <w:t>the two tasks</w:t>
            </w:r>
            <w:r w:rsidR="00E2423E" w:rsidRPr="00E2423E">
              <w:rPr>
                <w:sz w:val="32"/>
                <w:szCs w:val="36"/>
              </w:rPr>
              <w:t xml:space="preserve"> on </w:t>
            </w:r>
            <w:r w:rsidR="00E2423E" w:rsidRPr="00E2423E">
              <w:rPr>
                <w:sz w:val="32"/>
                <w:szCs w:val="36"/>
                <w:u w:val="single"/>
              </w:rPr>
              <w:t>page 3</w:t>
            </w:r>
            <w:r w:rsidR="00E2423E" w:rsidRPr="00E2423E">
              <w:rPr>
                <w:sz w:val="32"/>
                <w:szCs w:val="36"/>
              </w:rPr>
              <w:t xml:space="preserve"> of your homework booklet </w:t>
            </w:r>
            <w:r w:rsidR="00E2423E" w:rsidRPr="00E2423E">
              <w:rPr>
                <w:rFonts w:ascii="Tahoma" w:hAnsi="Tahoma" w:cs="Tahoma"/>
                <w:b/>
                <w:sz w:val="36"/>
                <w:szCs w:val="36"/>
              </w:rPr>
              <w:t>‘Installation Art’.</w:t>
            </w:r>
          </w:p>
        </w:tc>
        <w:tc>
          <w:tcPr>
            <w:tcW w:w="3027" w:type="dxa"/>
            <w:shd w:val="clear" w:color="auto" w:fill="FFFFFF" w:themeFill="background1"/>
          </w:tcPr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E2423E" w:rsidRPr="00E2423E" w:rsidRDefault="008B4AAF" w:rsidP="00E2423E">
            <w:pPr>
              <w:rPr>
                <w:sz w:val="32"/>
                <w:szCs w:val="36"/>
              </w:rPr>
            </w:pPr>
            <w:r>
              <w:rPr>
                <w:sz w:val="32"/>
                <w:szCs w:val="36"/>
              </w:rPr>
              <w:t>Create a research page on ‘Endangered animals’</w:t>
            </w:r>
          </w:p>
        </w:tc>
        <w:tc>
          <w:tcPr>
            <w:tcW w:w="3027" w:type="dxa"/>
            <w:shd w:val="clear" w:color="auto" w:fill="FFFFFF" w:themeFill="background1"/>
          </w:tcPr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E2423E" w:rsidRPr="00E2423E" w:rsidRDefault="00E2423E" w:rsidP="0025015C">
            <w:pPr>
              <w:jc w:val="center"/>
              <w:rPr>
                <w:sz w:val="32"/>
                <w:szCs w:val="36"/>
              </w:rPr>
            </w:pPr>
          </w:p>
          <w:p w:rsidR="00E2423E" w:rsidRPr="00E2423E" w:rsidRDefault="00E2423E" w:rsidP="0025015C">
            <w:pPr>
              <w:jc w:val="center"/>
              <w:rPr>
                <w:sz w:val="32"/>
                <w:szCs w:val="36"/>
              </w:rPr>
            </w:pPr>
            <w:r w:rsidRPr="00E2423E">
              <w:rPr>
                <w:sz w:val="32"/>
                <w:szCs w:val="36"/>
              </w:rPr>
              <w:t xml:space="preserve">Complete the </w:t>
            </w:r>
            <w:r w:rsidRPr="0025015C">
              <w:rPr>
                <w:b/>
                <w:sz w:val="32"/>
                <w:szCs w:val="36"/>
              </w:rPr>
              <w:t>two tasks</w:t>
            </w:r>
            <w:r w:rsidRPr="00E2423E">
              <w:rPr>
                <w:sz w:val="32"/>
                <w:szCs w:val="36"/>
              </w:rPr>
              <w:t xml:space="preserve"> on </w:t>
            </w:r>
            <w:r w:rsidRPr="0025015C">
              <w:rPr>
                <w:sz w:val="32"/>
                <w:szCs w:val="36"/>
                <w:u w:val="single"/>
              </w:rPr>
              <w:t>page 4</w:t>
            </w:r>
            <w:r w:rsidRPr="00E2423E">
              <w:rPr>
                <w:sz w:val="32"/>
                <w:szCs w:val="36"/>
              </w:rPr>
              <w:t xml:space="preserve"> of your homework booklet </w:t>
            </w:r>
            <w:r w:rsidRPr="0025015C">
              <w:rPr>
                <w:rFonts w:ascii="Tahoma" w:hAnsi="Tahoma" w:cs="Tahoma"/>
                <w:b/>
                <w:sz w:val="36"/>
                <w:szCs w:val="36"/>
              </w:rPr>
              <w:t>‘Poppies’.</w:t>
            </w:r>
          </w:p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</w:tc>
      </w:tr>
    </w:tbl>
    <w:p w:rsidR="00457B68" w:rsidRPr="00E2423E" w:rsidRDefault="00457B68">
      <w:pPr>
        <w:rPr>
          <w:sz w:val="32"/>
          <w:szCs w:val="36"/>
        </w:rPr>
      </w:pPr>
    </w:p>
    <w:tbl>
      <w:tblPr>
        <w:tblStyle w:val="TableGrid"/>
        <w:tblpPr w:leftFromText="180" w:rightFromText="180" w:vertAnchor="text" w:horzAnchor="margin" w:tblpY="6367"/>
        <w:tblOverlap w:val="never"/>
        <w:tblW w:w="21186" w:type="dxa"/>
        <w:tblBorders>
          <w:top w:val="dashed" w:sz="24" w:space="0" w:color="auto"/>
          <w:left w:val="dashed" w:sz="24" w:space="0" w:color="auto"/>
          <w:bottom w:val="dashed" w:sz="24" w:space="0" w:color="auto"/>
          <w:right w:val="dashed" w:sz="24" w:space="0" w:color="auto"/>
          <w:insideH w:val="dashed" w:sz="24" w:space="0" w:color="auto"/>
          <w:insideV w:val="dashed" w:sz="2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530"/>
        <w:gridCol w:w="3530"/>
        <w:gridCol w:w="3530"/>
        <w:gridCol w:w="3532"/>
        <w:gridCol w:w="3532"/>
        <w:gridCol w:w="3532"/>
      </w:tblGrid>
      <w:tr w:rsidR="00E2423E" w:rsidRPr="00E2423E" w:rsidTr="00AA341B">
        <w:trPr>
          <w:trHeight w:val="4051"/>
        </w:trPr>
        <w:tc>
          <w:tcPr>
            <w:tcW w:w="3530" w:type="dxa"/>
            <w:shd w:val="clear" w:color="auto" w:fill="FFFFFF" w:themeFill="background1"/>
          </w:tcPr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25015C" w:rsidRDefault="0025015C" w:rsidP="0025015C">
            <w:pPr>
              <w:jc w:val="center"/>
              <w:rPr>
                <w:sz w:val="32"/>
                <w:szCs w:val="36"/>
              </w:rPr>
            </w:pPr>
          </w:p>
          <w:p w:rsidR="0025015C" w:rsidRDefault="0025015C" w:rsidP="0025015C">
            <w:pPr>
              <w:jc w:val="center"/>
              <w:rPr>
                <w:sz w:val="32"/>
                <w:szCs w:val="36"/>
              </w:rPr>
            </w:pPr>
          </w:p>
          <w:p w:rsidR="00E2423E" w:rsidRPr="00E2423E" w:rsidRDefault="00E2423E" w:rsidP="0025015C">
            <w:pPr>
              <w:jc w:val="center"/>
              <w:rPr>
                <w:sz w:val="32"/>
                <w:szCs w:val="36"/>
              </w:rPr>
            </w:pPr>
            <w:r w:rsidRPr="00E2423E">
              <w:rPr>
                <w:sz w:val="32"/>
                <w:szCs w:val="36"/>
              </w:rPr>
              <w:t>Complete the</w:t>
            </w:r>
            <w:r w:rsidRPr="0025015C">
              <w:rPr>
                <w:b/>
                <w:sz w:val="32"/>
                <w:szCs w:val="36"/>
              </w:rPr>
              <w:t xml:space="preserve"> task</w:t>
            </w:r>
            <w:r w:rsidRPr="00E2423E">
              <w:rPr>
                <w:sz w:val="32"/>
                <w:szCs w:val="36"/>
              </w:rPr>
              <w:t xml:space="preserve"> on </w:t>
            </w:r>
            <w:r w:rsidRPr="0025015C">
              <w:rPr>
                <w:sz w:val="32"/>
                <w:szCs w:val="36"/>
                <w:u w:val="single"/>
              </w:rPr>
              <w:t>page 5</w:t>
            </w:r>
            <w:r w:rsidRPr="00E2423E">
              <w:rPr>
                <w:sz w:val="32"/>
                <w:szCs w:val="36"/>
              </w:rPr>
              <w:t xml:space="preserve"> of your homework booklet </w:t>
            </w:r>
            <w:r w:rsidR="0025015C" w:rsidRPr="0025015C">
              <w:rPr>
                <w:rFonts w:ascii="Tahoma" w:hAnsi="Tahoma" w:cs="Tahoma"/>
                <w:b/>
                <w:sz w:val="36"/>
                <w:szCs w:val="36"/>
              </w:rPr>
              <w:t>‘The Written W</w:t>
            </w:r>
            <w:r w:rsidRPr="0025015C">
              <w:rPr>
                <w:rFonts w:ascii="Tahoma" w:hAnsi="Tahoma" w:cs="Tahoma"/>
                <w:b/>
                <w:sz w:val="36"/>
                <w:szCs w:val="36"/>
              </w:rPr>
              <w:t>ord’.</w:t>
            </w:r>
          </w:p>
        </w:tc>
        <w:tc>
          <w:tcPr>
            <w:tcW w:w="3530" w:type="dxa"/>
            <w:shd w:val="clear" w:color="auto" w:fill="FFFFFF" w:themeFill="background1"/>
          </w:tcPr>
          <w:p w:rsidR="00E2423E" w:rsidRDefault="00E2423E" w:rsidP="00E2423E">
            <w:pPr>
              <w:rPr>
                <w:sz w:val="32"/>
                <w:szCs w:val="36"/>
              </w:rPr>
            </w:pPr>
          </w:p>
          <w:p w:rsidR="0025015C" w:rsidRPr="00E2423E" w:rsidRDefault="0025015C" w:rsidP="00E2423E">
            <w:pPr>
              <w:rPr>
                <w:sz w:val="32"/>
                <w:szCs w:val="36"/>
              </w:rPr>
            </w:pPr>
          </w:p>
          <w:p w:rsidR="0025015C" w:rsidRDefault="0025015C" w:rsidP="0025015C">
            <w:pPr>
              <w:jc w:val="center"/>
              <w:rPr>
                <w:sz w:val="32"/>
                <w:szCs w:val="36"/>
              </w:rPr>
            </w:pPr>
          </w:p>
          <w:p w:rsidR="00E2423E" w:rsidRPr="00E2423E" w:rsidRDefault="00E2423E" w:rsidP="0025015C">
            <w:pPr>
              <w:jc w:val="center"/>
              <w:rPr>
                <w:sz w:val="32"/>
                <w:szCs w:val="36"/>
              </w:rPr>
            </w:pPr>
            <w:r w:rsidRPr="00E2423E">
              <w:rPr>
                <w:sz w:val="32"/>
                <w:szCs w:val="36"/>
              </w:rPr>
              <w:t xml:space="preserve">Create an artist page about the artist </w:t>
            </w:r>
            <w:r w:rsidR="0006617D">
              <w:rPr>
                <w:rFonts w:ascii="Tahoma" w:hAnsi="Tahoma" w:cs="Tahoma"/>
                <w:b/>
                <w:sz w:val="36"/>
                <w:szCs w:val="36"/>
              </w:rPr>
              <w:t>Andy Warhol</w:t>
            </w:r>
            <w:r w:rsidRPr="0025015C">
              <w:rPr>
                <w:rFonts w:ascii="Tahoma" w:hAnsi="Tahoma" w:cs="Tahoma"/>
                <w:b/>
                <w:sz w:val="36"/>
                <w:szCs w:val="36"/>
              </w:rPr>
              <w:t>.</w:t>
            </w:r>
          </w:p>
          <w:p w:rsidR="00E2423E" w:rsidRPr="0025015C" w:rsidRDefault="00E2423E" w:rsidP="0025015C">
            <w:pPr>
              <w:jc w:val="center"/>
              <w:rPr>
                <w:i/>
                <w:sz w:val="32"/>
                <w:szCs w:val="36"/>
              </w:rPr>
            </w:pPr>
            <w:r w:rsidRPr="0025015C">
              <w:rPr>
                <w:i/>
                <w:sz w:val="32"/>
                <w:szCs w:val="36"/>
              </w:rPr>
              <w:t>Follow the ‘How to create an artist page’ guidelines to help you.</w:t>
            </w:r>
          </w:p>
        </w:tc>
        <w:tc>
          <w:tcPr>
            <w:tcW w:w="3530" w:type="dxa"/>
            <w:shd w:val="clear" w:color="auto" w:fill="FFFFFF" w:themeFill="background1"/>
          </w:tcPr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E2423E" w:rsidRPr="00E2423E" w:rsidRDefault="00E2423E" w:rsidP="0025015C">
            <w:pPr>
              <w:jc w:val="center"/>
              <w:rPr>
                <w:sz w:val="32"/>
                <w:szCs w:val="36"/>
              </w:rPr>
            </w:pPr>
            <w:r w:rsidRPr="00E2423E">
              <w:rPr>
                <w:sz w:val="32"/>
                <w:szCs w:val="36"/>
              </w:rPr>
              <w:t xml:space="preserve">Respond to </w:t>
            </w:r>
            <w:r w:rsidRPr="0025015C">
              <w:rPr>
                <w:rFonts w:ascii="Tahoma" w:hAnsi="Tahoma" w:cs="Tahoma"/>
                <w:b/>
                <w:sz w:val="36"/>
                <w:szCs w:val="36"/>
              </w:rPr>
              <w:t xml:space="preserve">your teacher feedback </w:t>
            </w:r>
            <w:r w:rsidRPr="00E2423E">
              <w:rPr>
                <w:sz w:val="32"/>
                <w:szCs w:val="36"/>
              </w:rPr>
              <w:t xml:space="preserve">comments and </w:t>
            </w:r>
            <w:r w:rsidRPr="0025015C">
              <w:rPr>
                <w:sz w:val="36"/>
                <w:szCs w:val="36"/>
                <w:u w:val="single"/>
              </w:rPr>
              <w:t>take action!</w:t>
            </w:r>
          </w:p>
        </w:tc>
        <w:tc>
          <w:tcPr>
            <w:tcW w:w="3532" w:type="dxa"/>
            <w:shd w:val="clear" w:color="auto" w:fill="FFFFFF" w:themeFill="background1"/>
          </w:tcPr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E2423E" w:rsidRPr="00E2423E" w:rsidRDefault="00E2423E" w:rsidP="0025015C">
            <w:pPr>
              <w:jc w:val="center"/>
              <w:rPr>
                <w:sz w:val="32"/>
                <w:szCs w:val="36"/>
              </w:rPr>
            </w:pPr>
          </w:p>
          <w:p w:rsidR="00E2423E" w:rsidRPr="00E2423E" w:rsidRDefault="00E2423E" w:rsidP="0025015C">
            <w:pPr>
              <w:jc w:val="center"/>
              <w:rPr>
                <w:sz w:val="32"/>
                <w:szCs w:val="36"/>
              </w:rPr>
            </w:pPr>
            <w:r w:rsidRPr="00E2423E">
              <w:rPr>
                <w:sz w:val="32"/>
                <w:szCs w:val="36"/>
              </w:rPr>
              <w:t xml:space="preserve">Complete </w:t>
            </w:r>
            <w:r w:rsidRPr="0025015C">
              <w:rPr>
                <w:b/>
                <w:sz w:val="32"/>
                <w:szCs w:val="36"/>
              </w:rPr>
              <w:t>the tasks</w:t>
            </w:r>
            <w:r w:rsidRPr="00E2423E">
              <w:rPr>
                <w:sz w:val="32"/>
                <w:szCs w:val="36"/>
              </w:rPr>
              <w:t xml:space="preserve"> on </w:t>
            </w:r>
            <w:r w:rsidRPr="0025015C">
              <w:rPr>
                <w:sz w:val="32"/>
                <w:szCs w:val="36"/>
                <w:u w:val="single"/>
              </w:rPr>
              <w:t>page 6</w:t>
            </w:r>
            <w:r w:rsidRPr="00E2423E">
              <w:rPr>
                <w:sz w:val="32"/>
                <w:szCs w:val="36"/>
              </w:rPr>
              <w:t xml:space="preserve"> in your homework booklet </w:t>
            </w:r>
            <w:r w:rsidRPr="0025015C">
              <w:rPr>
                <w:rFonts w:ascii="Tahoma" w:hAnsi="Tahoma" w:cs="Tahoma"/>
                <w:b/>
                <w:sz w:val="36"/>
                <w:szCs w:val="36"/>
              </w:rPr>
              <w:t>‘Pop Art’.</w:t>
            </w:r>
          </w:p>
        </w:tc>
        <w:tc>
          <w:tcPr>
            <w:tcW w:w="3532" w:type="dxa"/>
            <w:shd w:val="clear" w:color="auto" w:fill="FFFFFF" w:themeFill="background1"/>
          </w:tcPr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  <w:p w:rsidR="0025015C" w:rsidRDefault="0025015C" w:rsidP="0025015C">
            <w:pPr>
              <w:jc w:val="center"/>
              <w:rPr>
                <w:sz w:val="32"/>
                <w:szCs w:val="36"/>
              </w:rPr>
            </w:pPr>
          </w:p>
          <w:p w:rsidR="00E2423E" w:rsidRPr="00E2423E" w:rsidRDefault="00E2423E" w:rsidP="0025015C">
            <w:pPr>
              <w:jc w:val="center"/>
              <w:rPr>
                <w:sz w:val="32"/>
                <w:szCs w:val="36"/>
              </w:rPr>
            </w:pPr>
            <w:r w:rsidRPr="00E2423E">
              <w:rPr>
                <w:sz w:val="32"/>
                <w:szCs w:val="36"/>
              </w:rPr>
              <w:t xml:space="preserve">Look at the work of </w:t>
            </w:r>
            <w:r w:rsidR="0006617D">
              <w:rPr>
                <w:rFonts w:ascii="Tahoma" w:hAnsi="Tahoma" w:cs="Tahoma"/>
                <w:b/>
                <w:sz w:val="36"/>
                <w:szCs w:val="36"/>
              </w:rPr>
              <w:t>Dave White</w:t>
            </w:r>
          </w:p>
          <w:p w:rsidR="00E2423E" w:rsidRPr="00E2423E" w:rsidRDefault="0006617D" w:rsidP="0025015C">
            <w:pPr>
              <w:jc w:val="center"/>
              <w:rPr>
                <w:sz w:val="32"/>
                <w:szCs w:val="36"/>
              </w:rPr>
            </w:pPr>
            <w:r w:rsidRPr="0025015C">
              <w:rPr>
                <w:noProof/>
                <w:sz w:val="32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6E40F0FC" wp14:editId="4C69E7AF">
                      <wp:simplePos x="0" y="0"/>
                      <wp:positionH relativeFrom="column">
                        <wp:posOffset>2239631</wp:posOffset>
                      </wp:positionH>
                      <wp:positionV relativeFrom="paragraph">
                        <wp:posOffset>423506</wp:posOffset>
                      </wp:positionV>
                      <wp:extent cx="2514338" cy="1282211"/>
                      <wp:effectExtent l="76200" t="323850" r="19685" b="337185"/>
                      <wp:wrapNone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0487540">
                                <a:off x="0" y="0"/>
                                <a:ext cx="2514338" cy="128221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B4AAF" w:rsidRPr="004F2423" w:rsidRDefault="008B4AAF" w:rsidP="0025015C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8B00AB">
                                    <w:rPr>
                                      <w:rFonts w:ascii="Comic Sans MS" w:hAnsi="Comic Sans MS"/>
                                      <w:b/>
                                    </w:rPr>
                                    <w:t>Want to learn some more about art?</w:t>
                                  </w:r>
                                  <w:r w:rsidRPr="004F2423">
                                    <w:rPr>
                                      <w:rFonts w:ascii="Comic Sans MS" w:hAnsi="Comic Sans MS"/>
                                    </w:rPr>
                                    <w:t xml:space="preserve"> Head over to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t>:</w:t>
                                  </w:r>
                                  <w:r w:rsidRPr="004F2423">
                                    <w:rPr>
                                      <w:rFonts w:ascii="Comic Sans MS" w:hAnsi="Comic Sans MS"/>
                                    </w:rPr>
                                    <w:t xml:space="preserve"> </w:t>
                                  </w:r>
                                  <w:r w:rsidR="0006617D" w:rsidRPr="0006617D">
                                    <w:rPr>
                                      <w:rFonts w:ascii="Comic Sans MS" w:hAnsi="Comic Sans MS"/>
                                    </w:rPr>
                                    <w:t>http://kids.tate.org.uk/games/street-art/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40F0FC" id="_x0000_s1033" type="#_x0000_t202" style="position:absolute;left:0;text-align:left;margin-left:176.35pt;margin-top:33.35pt;width:198pt;height:100.95pt;rotation:-1215103fd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" filled="f" stroked="f">
                      <v:textbox>
                        <w:txbxContent>
                          <w:p w:rsidR="008B4AAF" w:rsidRPr="004F2423" w:rsidRDefault="008B4AAF" w:rsidP="0025015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B00AB">
                              <w:rPr>
                                <w:rFonts w:ascii="Comic Sans MS" w:hAnsi="Comic Sans MS"/>
                                <w:b/>
                              </w:rPr>
                              <w:t>Want to learn some more about art?</w:t>
                            </w:r>
                            <w:r w:rsidRPr="004F2423">
                              <w:rPr>
                                <w:rFonts w:ascii="Comic Sans MS" w:hAnsi="Comic Sans MS"/>
                              </w:rPr>
                              <w:t xml:space="preserve"> Head over to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:</w:t>
                            </w:r>
                            <w:r w:rsidRPr="004F2423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06617D" w:rsidRPr="0006617D">
                              <w:rPr>
                                <w:rFonts w:ascii="Comic Sans MS" w:hAnsi="Comic Sans MS"/>
                              </w:rPr>
                              <w:t>http://kids.tate.org.uk/games/street-art/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423E" w:rsidRPr="00E2423E">
              <w:rPr>
                <w:sz w:val="32"/>
                <w:szCs w:val="36"/>
              </w:rPr>
              <w:t>Look</w:t>
            </w:r>
            <w:r w:rsidR="0025015C">
              <w:rPr>
                <w:sz w:val="32"/>
                <w:szCs w:val="36"/>
              </w:rPr>
              <w:t xml:space="preserve"> at the artist resource </w:t>
            </w:r>
            <w:r w:rsidR="00D60B62">
              <w:rPr>
                <w:sz w:val="32"/>
                <w:szCs w:val="36"/>
              </w:rPr>
              <w:t>on our website</w:t>
            </w:r>
            <w:r w:rsidR="0025015C">
              <w:rPr>
                <w:sz w:val="32"/>
                <w:szCs w:val="36"/>
              </w:rPr>
              <w:t xml:space="preserve"> and in the </w:t>
            </w:r>
            <w:r w:rsidR="00E2423E" w:rsidRPr="00E2423E">
              <w:rPr>
                <w:sz w:val="32"/>
                <w:szCs w:val="36"/>
              </w:rPr>
              <w:t>shared area.</w:t>
            </w:r>
          </w:p>
          <w:p w:rsidR="00E2423E" w:rsidRPr="00E2423E" w:rsidRDefault="00E2423E" w:rsidP="00E2423E">
            <w:pPr>
              <w:rPr>
                <w:sz w:val="32"/>
                <w:szCs w:val="36"/>
              </w:rPr>
            </w:pPr>
          </w:p>
        </w:tc>
        <w:tc>
          <w:tcPr>
            <w:tcW w:w="3532" w:type="dxa"/>
            <w:shd w:val="clear" w:color="auto" w:fill="FFFFFF" w:themeFill="background1"/>
          </w:tcPr>
          <w:p w:rsidR="00E2423E" w:rsidRPr="0025015C" w:rsidRDefault="00E2423E" w:rsidP="00E2423E">
            <w:pPr>
              <w:rPr>
                <w:rFonts w:ascii="Tahoma" w:hAnsi="Tahoma" w:cs="Tahoma"/>
                <w:b/>
                <w:sz w:val="36"/>
                <w:szCs w:val="36"/>
              </w:rPr>
            </w:pPr>
          </w:p>
          <w:p w:rsidR="00E2423E" w:rsidRPr="00E2423E" w:rsidRDefault="00E2423E" w:rsidP="0025015C">
            <w:pPr>
              <w:jc w:val="center"/>
              <w:rPr>
                <w:sz w:val="32"/>
                <w:szCs w:val="36"/>
              </w:rPr>
            </w:pPr>
            <w:r w:rsidRPr="0025015C">
              <w:rPr>
                <w:rFonts w:ascii="Tahoma" w:hAnsi="Tahoma" w:cs="Tahoma"/>
                <w:b/>
                <w:sz w:val="36"/>
                <w:szCs w:val="36"/>
              </w:rPr>
              <w:t>Evaluation</w:t>
            </w:r>
            <w:r w:rsidRPr="0025015C">
              <w:rPr>
                <w:sz w:val="36"/>
                <w:szCs w:val="36"/>
              </w:rPr>
              <w:t xml:space="preserve"> </w:t>
            </w:r>
            <w:r w:rsidRPr="00E2423E">
              <w:rPr>
                <w:sz w:val="32"/>
                <w:szCs w:val="36"/>
              </w:rPr>
              <w:t xml:space="preserve">of final piece and </w:t>
            </w:r>
            <w:r w:rsidR="0025015C">
              <w:rPr>
                <w:sz w:val="32"/>
                <w:szCs w:val="36"/>
              </w:rPr>
              <w:t>Toys &amp; Sweets project.</w:t>
            </w:r>
          </w:p>
          <w:p w:rsidR="00E2423E" w:rsidRPr="00E2423E" w:rsidRDefault="00845692" w:rsidP="00E2423E">
            <w:pPr>
              <w:rPr>
                <w:sz w:val="32"/>
                <w:szCs w:val="36"/>
              </w:rPr>
            </w:pPr>
            <w:r w:rsidRPr="00E2423E"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594F4C87" wp14:editId="5237B42E">
                  <wp:simplePos x="0" y="0"/>
                  <wp:positionH relativeFrom="column">
                    <wp:posOffset>1658014</wp:posOffset>
                  </wp:positionH>
                  <wp:positionV relativeFrom="paragraph">
                    <wp:posOffset>1250623</wp:posOffset>
                  </wp:positionV>
                  <wp:extent cx="1084580" cy="1026160"/>
                  <wp:effectExtent l="0" t="0" r="0" b="254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lton art dept - original - without background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10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47CB9" w:rsidRPr="00CE7A1F" w:rsidRDefault="00845692">
      <w:pPr>
        <w:rPr>
          <w:sz w:val="36"/>
          <w:szCs w:val="36"/>
        </w:rPr>
      </w:pPr>
      <w:r w:rsidRPr="0025015C">
        <w:rPr>
          <w:noProof/>
          <w:sz w:val="32"/>
          <w:szCs w:val="36"/>
          <w:lang w:eastAsia="en-GB"/>
        </w:rPr>
        <w:drawing>
          <wp:anchor distT="0" distB="0" distL="114300" distR="114300" simplePos="0" relativeHeight="251687936" behindDoc="0" locked="0" layoutInCell="1" allowOverlap="1" wp14:anchorId="1C76610C" wp14:editId="0475C562">
            <wp:simplePos x="0" y="0"/>
            <wp:positionH relativeFrom="column">
              <wp:posOffset>11048180</wp:posOffset>
            </wp:positionH>
            <wp:positionV relativeFrom="paragraph">
              <wp:posOffset>3761498</wp:posOffset>
            </wp:positionV>
            <wp:extent cx="2057640" cy="4585648"/>
            <wp:effectExtent l="0" t="63818" r="0" b="50482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bble 017.png"/>
                    <pic:cNvPicPr/>
                  </pic:nvPicPr>
                  <pic:blipFill>
                    <a:blip r:embed="rId11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976161">
                      <a:off x="0" y="0"/>
                      <a:ext cx="2057215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423E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3625160B" wp14:editId="47CB6ABA">
            <wp:simplePos x="0" y="0"/>
            <wp:positionH relativeFrom="column">
              <wp:posOffset>-788035</wp:posOffset>
            </wp:positionH>
            <wp:positionV relativeFrom="paragraph">
              <wp:posOffset>6269355</wp:posOffset>
            </wp:positionV>
            <wp:extent cx="1047750" cy="112966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ve art stamp - without backgroun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15C" w:rsidRPr="0025015C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61CA4D64" wp14:editId="2907DDC8">
            <wp:simplePos x="0" y="0"/>
            <wp:positionH relativeFrom="column">
              <wp:posOffset>8951302</wp:posOffset>
            </wp:positionH>
            <wp:positionV relativeFrom="paragraph">
              <wp:posOffset>3803104</wp:posOffset>
            </wp:positionV>
            <wp:extent cx="1020224" cy="712769"/>
            <wp:effectExtent l="0" t="190500" r="0" b="201930"/>
            <wp:wrapNone/>
            <wp:docPr id="295" name="Picture 295" descr="G:\Frames and Textures\Borders and Frames\arrow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Frames and Textures\Borders and Frames\arrow00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72523">
                      <a:off x="0" y="0"/>
                      <a:ext cx="1020224" cy="71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7CB9" w:rsidRPr="00CE7A1F" w:rsidSect="00CE7A1F">
      <w:pgSz w:w="23814" w:h="16839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4AAF" w:rsidRDefault="008B4AAF" w:rsidP="00E2423E">
      <w:pPr>
        <w:spacing w:after="0" w:line="240" w:lineRule="auto"/>
      </w:pPr>
      <w:r>
        <w:separator/>
      </w:r>
    </w:p>
  </w:endnote>
  <w:endnote w:type="continuationSeparator" w:id="0">
    <w:p w:rsidR="008B4AAF" w:rsidRDefault="008B4AAF" w:rsidP="00E24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KaiTi">
    <w:charset w:val="86"/>
    <w:family w:val="modern"/>
    <w:pitch w:val="fixed"/>
    <w:sig w:usb0="800002BF" w:usb1="38CF7CFA" w:usb2="00000016" w:usb3="00000000" w:csb0="0004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4AAF" w:rsidRDefault="008B4AAF" w:rsidP="00E2423E">
      <w:pPr>
        <w:spacing w:after="0" w:line="240" w:lineRule="auto"/>
      </w:pPr>
      <w:r>
        <w:separator/>
      </w:r>
    </w:p>
  </w:footnote>
  <w:footnote w:type="continuationSeparator" w:id="0">
    <w:p w:rsidR="008B4AAF" w:rsidRDefault="008B4AAF" w:rsidP="00E242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A1F"/>
    <w:rsid w:val="0006617D"/>
    <w:rsid w:val="000F3724"/>
    <w:rsid w:val="0025015C"/>
    <w:rsid w:val="00347CB9"/>
    <w:rsid w:val="004123EF"/>
    <w:rsid w:val="00457B68"/>
    <w:rsid w:val="00462CB2"/>
    <w:rsid w:val="004976E1"/>
    <w:rsid w:val="004C0792"/>
    <w:rsid w:val="004D7A6D"/>
    <w:rsid w:val="00606DB3"/>
    <w:rsid w:val="008114A0"/>
    <w:rsid w:val="00845692"/>
    <w:rsid w:val="0088478D"/>
    <w:rsid w:val="008B4AAF"/>
    <w:rsid w:val="009A1CAF"/>
    <w:rsid w:val="00A33AB0"/>
    <w:rsid w:val="00AA341B"/>
    <w:rsid w:val="00AB7540"/>
    <w:rsid w:val="00B814A9"/>
    <w:rsid w:val="00B86865"/>
    <w:rsid w:val="00BA1CA1"/>
    <w:rsid w:val="00CE7A1F"/>
    <w:rsid w:val="00CF1A4C"/>
    <w:rsid w:val="00D60B62"/>
    <w:rsid w:val="00E2423E"/>
    <w:rsid w:val="00F05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EF8B3D3B-DF96-41EA-93A1-B0483C73E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A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7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A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242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423E"/>
  </w:style>
  <w:style w:type="paragraph" w:styleId="Footer">
    <w:name w:val="footer"/>
    <w:basedOn w:val="Normal"/>
    <w:link w:val="FooterChar"/>
    <w:uiPriority w:val="99"/>
    <w:unhideWhenUsed/>
    <w:rsid w:val="00E242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42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975610CD</Template>
  <TotalTime>0</TotalTime>
  <Pages>1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1088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D.Connor</dc:creator>
  <cp:lastModifiedBy>J.Clowes</cp:lastModifiedBy>
  <cp:revision>2</cp:revision>
  <cp:lastPrinted>2015-12-10T10:09:00Z</cp:lastPrinted>
  <dcterms:created xsi:type="dcterms:W3CDTF">2016-07-22T09:29:00Z</dcterms:created>
  <dcterms:modified xsi:type="dcterms:W3CDTF">2016-07-22T09:29:00Z</dcterms:modified>
</cp:coreProperties>
</file>