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8E" w:rsidRDefault="003963C0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208915</wp:posOffset>
            </wp:positionV>
            <wp:extent cx="39052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" t="57538" r="61278" b="26911"/>
                    <a:stretch/>
                  </pic:blipFill>
                  <pic:spPr bwMode="auto">
                    <a:xfrm>
                      <a:off x="0" y="0"/>
                      <a:ext cx="39052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0</wp:posOffset>
            </wp:positionV>
            <wp:extent cx="2181225" cy="3886200"/>
            <wp:effectExtent l="0" t="0" r="9525" b="0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1425" r="20895" b="3823"/>
                    <a:stretch/>
                  </pic:blipFill>
                  <pic:spPr bwMode="auto">
                    <a:xfrm>
                      <a:off x="0" y="0"/>
                      <a:ext cx="21812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Default="005A728E" w:rsidP="005A728E"/>
    <w:p w:rsidR="005A728E" w:rsidRDefault="005A728E" w:rsidP="005A728E">
      <w:pPr>
        <w:tabs>
          <w:tab w:val="left" w:pos="2265"/>
        </w:tabs>
      </w:pPr>
      <w:r>
        <w:tab/>
      </w:r>
    </w:p>
    <w:p w:rsidR="005A728E" w:rsidRPr="005A728E" w:rsidRDefault="004265E5" w:rsidP="005A728E">
      <w:r w:rsidRPr="004265E5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106045</wp:posOffset>
            </wp:positionV>
            <wp:extent cx="3132220" cy="3438525"/>
            <wp:effectExtent l="0" t="0" r="0" b="0"/>
            <wp:wrapTight wrapText="bothSides">
              <wp:wrapPolygon edited="0">
                <wp:start x="0" y="0"/>
                <wp:lineTo x="0" y="21420"/>
                <wp:lineTo x="21416" y="21420"/>
                <wp:lineTo x="214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4265E5" w:rsidP="005A728E">
      <w:r w:rsidRPr="004265E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306070</wp:posOffset>
            </wp:positionV>
            <wp:extent cx="3255004" cy="3355340"/>
            <wp:effectExtent l="0" t="0" r="3175" b="0"/>
            <wp:wrapTight wrapText="bothSides">
              <wp:wrapPolygon edited="0">
                <wp:start x="0" y="0"/>
                <wp:lineTo x="0" y="21461"/>
                <wp:lineTo x="21495" y="21461"/>
                <wp:lineTo x="2149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04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Default="005A728E" w:rsidP="005A728E">
      <w:pPr>
        <w:tabs>
          <w:tab w:val="left" w:pos="4995"/>
        </w:tabs>
      </w:pPr>
      <w:r>
        <w:tab/>
      </w:r>
    </w:p>
    <w:p w:rsidR="005A728E" w:rsidRDefault="005A728E" w:rsidP="005A728E">
      <w:pPr>
        <w:tabs>
          <w:tab w:val="left" w:pos="4995"/>
        </w:tabs>
      </w:pPr>
    </w:p>
    <w:p w:rsidR="005A728E" w:rsidRDefault="005A728E" w:rsidP="005A728E">
      <w:pPr>
        <w:tabs>
          <w:tab w:val="left" w:pos="4995"/>
        </w:tabs>
      </w:pPr>
    </w:p>
    <w:p w:rsidR="005A728E" w:rsidRPr="005A728E" w:rsidRDefault="005A728E" w:rsidP="005A728E">
      <w:pPr>
        <w:tabs>
          <w:tab w:val="left" w:pos="4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-409575</wp:posOffset>
                </wp:positionV>
                <wp:extent cx="7229475" cy="828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728E" w:rsidRDefault="005A728E">
                            <w:r>
                              <w:t xml:space="preserve">Study sources B and C. How useful are these to a historian studying </w:t>
                            </w:r>
                            <w:r w:rsidR="004265E5">
                              <w:t xml:space="preserve">the causes of the Hungarian </w:t>
                            </w:r>
                            <w:r w:rsidR="004265E5">
                              <w:t>uprising?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7pt;margin-top:-32.25pt;width:569.25pt;height:6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" fillcolor="white [3201]" strokeweight=".5pt">
                <v:textbox>
                  <w:txbxContent>
                    <w:p w:rsidR="005A728E" w:rsidRDefault="005A728E">
                      <w:r>
                        <w:t xml:space="preserve">Study sources B and C. How useful are these to a historian studying </w:t>
                      </w:r>
                      <w:r w:rsidR="004265E5">
                        <w:t xml:space="preserve">the causes of the Hungarian </w:t>
                      </w:r>
                      <w:r w:rsidR="004265E5">
                        <w:t>uprising?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5A728E" w:rsidRPr="005A728E" w:rsidRDefault="005A728E" w:rsidP="005A728E"/>
    <w:p w:rsidR="00281A6E" w:rsidRPr="005A728E" w:rsidRDefault="00281A6E" w:rsidP="005A728E"/>
    <w:sectPr w:rsidR="00281A6E" w:rsidRPr="005A7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3C0"/>
    <w:rsid w:val="00281A6E"/>
    <w:rsid w:val="003963C0"/>
    <w:rsid w:val="004265E5"/>
    <w:rsid w:val="005A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1418F"/>
  <w15:chartTrackingRefBased/>
  <w15:docId w15:val="{EC91D9E6-3634-4AAC-9F14-DDCBEFB1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3E188417</Template>
  <TotalTime>1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Walton High School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M.Pierpoint</dc:creator>
  <cp:keywords/>
  <dc:description/>
  <cp:lastModifiedBy>M.Pierpoint</cp:lastModifiedBy>
  <cp:revision>2</cp:revision>
  <dcterms:created xsi:type="dcterms:W3CDTF">2018-06-19T08:43:00Z</dcterms:created>
  <dcterms:modified xsi:type="dcterms:W3CDTF">2018-06-19T08:43:00Z</dcterms:modified>
</cp:coreProperties>
</file>