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28E" w:rsidRDefault="003963C0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208915</wp:posOffset>
            </wp:positionV>
            <wp:extent cx="39052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57538" r="61278" b="26911"/>
                    <a:stretch/>
                  </pic:blipFill>
                  <pic:spPr bwMode="auto">
                    <a:xfrm>
                      <a:off x="0" y="0"/>
                      <a:ext cx="39052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218122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06" y="21494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11425" r="20895" b="3823"/>
                    <a:stretch/>
                  </pic:blipFill>
                  <pic:spPr bwMode="auto">
                    <a:xfrm>
                      <a:off x="0" y="0"/>
                      <a:ext cx="21812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4427F1" w:rsidP="005A728E">
      <w:r w:rsidRPr="004427F1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180975</wp:posOffset>
            </wp:positionV>
            <wp:extent cx="3371850" cy="5019675"/>
            <wp:effectExtent l="0" t="0" r="0" b="9525"/>
            <wp:wrapTight wrapText="bothSides">
              <wp:wrapPolygon edited="0">
                <wp:start x="21600" y="21600"/>
                <wp:lineTo x="21600" y="41"/>
                <wp:lineTo x="122" y="41"/>
                <wp:lineTo x="122" y="21600"/>
                <wp:lineTo x="21600" y="216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/>
                    <a:stretch/>
                  </pic:blipFill>
                  <pic:spPr bwMode="auto">
                    <a:xfrm rot="10800000">
                      <a:off x="0" y="0"/>
                      <a:ext cx="33718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728E" w:rsidRPr="005A728E" w:rsidRDefault="005A728E" w:rsidP="005A728E"/>
    <w:p w:rsidR="005A728E" w:rsidRDefault="005A728E" w:rsidP="005A728E"/>
    <w:p w:rsidR="005A728E" w:rsidRDefault="005A728E" w:rsidP="005A728E">
      <w:pPr>
        <w:tabs>
          <w:tab w:val="left" w:pos="2265"/>
        </w:tabs>
      </w:pPr>
      <w:r>
        <w:tab/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4427F1" w:rsidP="005A728E">
      <w:r w:rsidRPr="004427F1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3076575</wp:posOffset>
            </wp:positionH>
            <wp:positionV relativeFrom="paragraph">
              <wp:posOffset>219710</wp:posOffset>
            </wp:positionV>
            <wp:extent cx="4390390" cy="2981325"/>
            <wp:effectExtent l="0" t="0" r="0" b="9525"/>
            <wp:wrapTight wrapText="bothSides">
              <wp:wrapPolygon edited="0">
                <wp:start x="21600" y="21600"/>
                <wp:lineTo x="21600" y="69"/>
                <wp:lineTo x="137" y="69"/>
                <wp:lineTo x="137" y="21600"/>
                <wp:lineTo x="21600" y="2160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9039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Default="004427F1" w:rsidP="005A728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8255</wp:posOffset>
                </wp:positionV>
                <wp:extent cx="7229475" cy="828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728E" w:rsidRDefault="005A728E">
                            <w:r>
                              <w:t xml:space="preserve">Study </w:t>
                            </w:r>
                            <w:r w:rsidR="004427F1">
                              <w:t>sources C and D</w:t>
                            </w:r>
                            <w:r>
                              <w:t xml:space="preserve">. How useful are these to a historian studying </w:t>
                            </w:r>
                            <w:r w:rsidR="004265E5">
                              <w:t xml:space="preserve">the </w:t>
                            </w:r>
                            <w:r w:rsidR="004427F1">
                              <w:t>impact</w:t>
                            </w:r>
                            <w:r w:rsidR="004265E5">
                              <w:t xml:space="preserve"> of the </w:t>
                            </w:r>
                            <w:r w:rsidR="004427F1">
                              <w:t xml:space="preserve">U2 </w:t>
                            </w:r>
                            <w:r w:rsidR="004427F1">
                              <w:t>crisis</w:t>
                            </w:r>
                            <w:bookmarkStart w:id="0" w:name="_GoBack"/>
                            <w:bookmarkEnd w:id="0"/>
                            <w:r w:rsidR="004265E5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2.25pt;margin-top:.65pt;width:569.25pt;height:6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" fillcolor="white [3201]" strokeweight=".5pt">
                <v:textbox>
                  <w:txbxContent>
                    <w:p w:rsidR="005A728E" w:rsidRDefault="005A728E">
                      <w:r>
                        <w:t xml:space="preserve">Study </w:t>
                      </w:r>
                      <w:r w:rsidR="004427F1">
                        <w:t>sources C and D</w:t>
                      </w:r>
                      <w:r>
                        <w:t xml:space="preserve">. How useful are these to a historian studying </w:t>
                      </w:r>
                      <w:r w:rsidR="004265E5">
                        <w:t xml:space="preserve">the </w:t>
                      </w:r>
                      <w:r w:rsidR="004427F1">
                        <w:t>impact</w:t>
                      </w:r>
                      <w:r w:rsidR="004265E5">
                        <w:t xml:space="preserve"> of the </w:t>
                      </w:r>
                      <w:r w:rsidR="004427F1">
                        <w:t xml:space="preserve">U2 </w:t>
                      </w:r>
                      <w:r w:rsidR="004427F1">
                        <w:t>crisis</w:t>
                      </w:r>
                      <w:bookmarkStart w:id="1" w:name="_GoBack"/>
                      <w:bookmarkEnd w:id="1"/>
                      <w:r w:rsidR="004265E5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4427F1" w:rsidRDefault="004427F1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Pr="005A728E" w:rsidRDefault="004427F1" w:rsidP="005A728E"/>
    <w:p w:rsidR="005A728E" w:rsidRDefault="005A728E" w:rsidP="005A728E">
      <w:pPr>
        <w:tabs>
          <w:tab w:val="left" w:pos="4995"/>
        </w:tabs>
      </w:pPr>
      <w:r>
        <w:tab/>
      </w:r>
    </w:p>
    <w:p w:rsidR="005A728E" w:rsidRDefault="005A728E" w:rsidP="005A728E">
      <w:pPr>
        <w:tabs>
          <w:tab w:val="left" w:pos="4995"/>
        </w:tabs>
      </w:pPr>
    </w:p>
    <w:p w:rsidR="005A728E" w:rsidRDefault="005A728E" w:rsidP="005A728E">
      <w:pPr>
        <w:tabs>
          <w:tab w:val="left" w:pos="4995"/>
        </w:tabs>
      </w:pPr>
    </w:p>
    <w:p w:rsidR="005A728E" w:rsidRPr="005A728E" w:rsidRDefault="005A728E" w:rsidP="005A728E">
      <w:pPr>
        <w:tabs>
          <w:tab w:val="left" w:pos="4995"/>
        </w:tabs>
      </w:pP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281A6E" w:rsidRPr="005A728E" w:rsidRDefault="00281A6E" w:rsidP="005A728E"/>
    <w:sectPr w:rsidR="00281A6E" w:rsidRPr="005A7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3C0"/>
    <w:rsid w:val="00281A6E"/>
    <w:rsid w:val="003963C0"/>
    <w:rsid w:val="004265E5"/>
    <w:rsid w:val="004427F1"/>
    <w:rsid w:val="005A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1418F"/>
  <w15:chartTrackingRefBased/>
  <w15:docId w15:val="{EC91D9E6-3634-4AAC-9F14-DDCBEFB1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3E188417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2018-06-19T08:46:00Z</dcterms:created>
  <dcterms:modified xsi:type="dcterms:W3CDTF">2018-06-19T08:46:00Z</dcterms:modified>
</cp:coreProperties>
</file>