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8E" w:rsidRDefault="003963C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208915</wp:posOffset>
            </wp:positionV>
            <wp:extent cx="39052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57538" r="61278" b="26911"/>
                    <a:stretch/>
                  </pic:blipFill>
                  <pic:spPr bwMode="auto">
                    <a:xfrm>
                      <a:off x="0" y="0"/>
                      <a:ext cx="39052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21812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1425" r="20895" b="3823"/>
                    <a:stretch/>
                  </pic:blipFill>
                  <pic:spPr bwMode="auto">
                    <a:xfrm>
                      <a:off x="0" y="0"/>
                      <a:ext cx="21812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Default="005A728E" w:rsidP="005A728E">
      <w:r w:rsidRPr="005A728E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143510</wp:posOffset>
            </wp:positionV>
            <wp:extent cx="2835275" cy="3599180"/>
            <wp:effectExtent l="0" t="0" r="3175" b="1270"/>
            <wp:wrapTight wrapText="bothSides">
              <wp:wrapPolygon edited="0">
                <wp:start x="21600" y="21600"/>
                <wp:lineTo x="21600" y="107"/>
                <wp:lineTo x="121" y="107"/>
                <wp:lineTo x="121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527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8E" w:rsidRDefault="005A728E" w:rsidP="005A728E">
      <w:pPr>
        <w:tabs>
          <w:tab w:val="left" w:pos="226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3601720</wp:posOffset>
                </wp:positionV>
                <wp:extent cx="3248025" cy="12192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728E" w:rsidRDefault="005A728E">
                            <w:r>
                              <w:t>The percentages agreement 9</w:t>
                            </w:r>
                            <w:r w:rsidRPr="005A728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 1944, written by Churchill; the actual document featured checkmarks allegedly made by Stalin as a sign of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9.5pt;margin-top:283.6pt;width:255.75pt;height:9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" fillcolor="white [3201]" strokeweight=".5pt">
                <v:textbox>
                  <w:txbxContent>
                    <w:p w:rsidR="005A728E" w:rsidRDefault="005A728E">
                      <w:r>
                        <w:t>The percentages agreement 9</w:t>
                      </w:r>
                      <w:r w:rsidRPr="005A728E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 1944, written by Churchill</w:t>
                      </w:r>
                      <w:proofErr w:type="gramStart"/>
                      <w:r>
                        <w:t>;</w:t>
                      </w:r>
                      <w:proofErr w:type="gramEnd"/>
                      <w:r>
                        <w:t xml:space="preserve"> the actual document featured checkmarks allegedly made by Stalin as a sign of agreement</w:t>
                      </w:r>
                    </w:p>
                  </w:txbxContent>
                </v:textbox>
              </v:shape>
            </w:pict>
          </mc:Fallback>
        </mc:AlternateContent>
      </w:r>
      <w:r w:rsidRPr="005A72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1750060</wp:posOffset>
            </wp:positionV>
            <wp:extent cx="3504565" cy="3148965"/>
            <wp:effectExtent l="0" t="0" r="635" b="0"/>
            <wp:wrapTight wrapText="bothSides">
              <wp:wrapPolygon edited="0">
                <wp:start x="21600" y="21600"/>
                <wp:lineTo x="21600" y="170"/>
                <wp:lineTo x="113" y="170"/>
                <wp:lineTo x="113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456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Default="005A728E" w:rsidP="005A728E">
      <w:pPr>
        <w:tabs>
          <w:tab w:val="left" w:pos="4995"/>
        </w:tabs>
      </w:pPr>
      <w:r>
        <w:tab/>
      </w:r>
    </w:p>
    <w:p w:rsidR="005A728E" w:rsidRDefault="005A728E" w:rsidP="005A728E">
      <w:pPr>
        <w:tabs>
          <w:tab w:val="left" w:pos="4995"/>
        </w:tabs>
      </w:pPr>
    </w:p>
    <w:p w:rsidR="005A728E" w:rsidRDefault="005A728E" w:rsidP="005A728E">
      <w:pPr>
        <w:tabs>
          <w:tab w:val="left" w:pos="4995"/>
        </w:tabs>
      </w:pPr>
    </w:p>
    <w:p w:rsidR="005A728E" w:rsidRPr="005A728E" w:rsidRDefault="005A728E" w:rsidP="005A728E">
      <w:pPr>
        <w:tabs>
          <w:tab w:val="left" w:pos="499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-409575</wp:posOffset>
                </wp:positionV>
                <wp:extent cx="7229475" cy="828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728E" w:rsidRDefault="005A728E">
                            <w:r>
                              <w:t xml:space="preserve">Study sources B and C. How useful are these to a historian studying the relationship between the allies and the Soviet </w:t>
                            </w:r>
                            <w:proofErr w:type="gramStart"/>
                            <w:r>
                              <w:t>union</w:t>
                            </w:r>
                            <w:proofErr w:type="gramEnd"/>
                            <w:r>
                              <w:t xml:space="preserve"> at the end of the Second World War. Explain your answer using these sources and contextual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-57pt;margin-top:-32.25pt;width:569.25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" fillcolor="white [3201]" strokeweight=".5pt">
                <v:textbox>
                  <w:txbxContent>
                    <w:p w:rsidR="005A728E" w:rsidRDefault="005A728E">
                      <w:r>
                        <w:t xml:space="preserve">Study sources B and C. How useful are these to a historian studying the relationship between the allies and the Soviet </w:t>
                      </w:r>
                      <w:proofErr w:type="gramStart"/>
                      <w:r>
                        <w:t>union</w:t>
                      </w:r>
                      <w:proofErr w:type="gramEnd"/>
                      <w:r>
                        <w:t xml:space="preserve"> at the end of the Second World War. Explain your answer using these sources and contextual </w:t>
                      </w:r>
                      <w:r>
                        <w:t>knowledge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A728E" w:rsidRPr="005A728E" w:rsidRDefault="00555BC2" w:rsidP="005A72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-715992</wp:posOffset>
                </wp:positionH>
                <wp:positionV relativeFrom="paragraph">
                  <wp:posOffset>249087</wp:posOffset>
                </wp:positionV>
                <wp:extent cx="7220848" cy="5546785"/>
                <wp:effectExtent l="0" t="0" r="18415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848" cy="5546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1EDF6" id="Rectangle 7" o:spid="_x0000_s1026" style="position:absolute;margin-left:-56.4pt;margin-top:19.6pt;width:568.55pt;height:43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" fillcolor="white [3201]" strokecolor="#70ad47 [3209]" strokeweight="1pt"/>
            </w:pict>
          </mc:Fallback>
        </mc:AlternateContent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281A6E" w:rsidRPr="005A728E" w:rsidRDefault="00281A6E" w:rsidP="005A728E">
      <w:bookmarkStart w:id="0" w:name="_GoBack"/>
      <w:bookmarkEnd w:id="0"/>
    </w:p>
    <w:sectPr w:rsidR="00281A6E" w:rsidRPr="005A7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C0"/>
    <w:rsid w:val="00281A6E"/>
    <w:rsid w:val="003963C0"/>
    <w:rsid w:val="00555BC2"/>
    <w:rsid w:val="005A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91D9E6-3634-4AAC-9F14-DDCBEFB1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CC03F47D</Template>
  <TotalTime>6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R.Colclough</cp:lastModifiedBy>
  <cp:revision>3</cp:revision>
  <cp:lastPrinted>2018-07-05T10:23:00Z</cp:lastPrinted>
  <dcterms:created xsi:type="dcterms:W3CDTF">2018-06-19T08:38:00Z</dcterms:created>
  <dcterms:modified xsi:type="dcterms:W3CDTF">2018-07-05T10:30:00Z</dcterms:modified>
</cp:coreProperties>
</file>