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8E" w:rsidRDefault="003963C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208915</wp:posOffset>
            </wp:positionV>
            <wp:extent cx="39052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57538" r="61278" b="26911"/>
                    <a:stretch/>
                  </pic:blipFill>
                  <pic:spPr bwMode="auto">
                    <a:xfrm>
                      <a:off x="0" y="0"/>
                      <a:ext cx="39052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218122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06" y="21494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11425" r="20895" b="3823"/>
                    <a:stretch/>
                  </pic:blipFill>
                  <pic:spPr bwMode="auto">
                    <a:xfrm>
                      <a:off x="0" y="0"/>
                      <a:ext cx="21812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FE6609" w:rsidP="005A728E">
      <w:r w:rsidRPr="00FE660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342900</wp:posOffset>
            </wp:positionV>
            <wp:extent cx="2486025" cy="5629275"/>
            <wp:effectExtent l="0" t="0" r="9525" b="9525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28E" w:rsidRPr="005A728E" w:rsidRDefault="005A728E" w:rsidP="005A728E"/>
    <w:p w:rsidR="005A728E" w:rsidRDefault="005A728E" w:rsidP="005A728E"/>
    <w:p w:rsidR="005A728E" w:rsidRDefault="005A728E" w:rsidP="005A728E">
      <w:pPr>
        <w:tabs>
          <w:tab w:val="left" w:pos="2265"/>
        </w:tabs>
      </w:pPr>
      <w:r>
        <w:tab/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FE6609" w:rsidP="005A728E">
      <w:r w:rsidRPr="00FE6609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180340</wp:posOffset>
            </wp:positionV>
            <wp:extent cx="4321175" cy="4956810"/>
            <wp:effectExtent l="0" t="0" r="3175" b="0"/>
            <wp:wrapTight wrapText="bothSides">
              <wp:wrapPolygon edited="0">
                <wp:start x="0" y="0"/>
                <wp:lineTo x="0" y="21500"/>
                <wp:lineTo x="21521" y="21500"/>
                <wp:lineTo x="215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Default="005A728E" w:rsidP="005A728E"/>
    <w:p w:rsidR="00FE6609" w:rsidRDefault="00FE6609" w:rsidP="005A728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7229475" cy="828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728E" w:rsidRDefault="005A728E">
                            <w:bookmarkStart w:id="0" w:name="_GoBack"/>
                            <w:r>
                              <w:t xml:space="preserve">Study </w:t>
                            </w:r>
                            <w:r w:rsidR="004427F1">
                              <w:t>sources C and D</w:t>
                            </w:r>
                            <w:r>
                              <w:t xml:space="preserve">. How useful are these to a historian studying </w:t>
                            </w:r>
                            <w:r w:rsidR="004265E5">
                              <w:t xml:space="preserve">the </w:t>
                            </w:r>
                            <w:r w:rsidR="00FE6609">
                              <w:t>state of superpower relations between the building of the Berlin wall and the 1963 Kennedy visit to the city?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23.05pt;width:569.25pt;height:65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" fillcolor="white [3201]" strokeweight=".5pt">
                <v:textbox>
                  <w:txbxContent>
                    <w:p w:rsidR="005A728E" w:rsidRDefault="005A728E">
                      <w:bookmarkStart w:id="1" w:name="_GoBack"/>
                      <w:r>
                        <w:t xml:space="preserve">Study </w:t>
                      </w:r>
                      <w:r w:rsidR="004427F1">
                        <w:t>sources C and D</w:t>
                      </w:r>
                      <w:r>
                        <w:t xml:space="preserve">. How useful are these to a historian studying </w:t>
                      </w:r>
                      <w:r w:rsidR="004265E5">
                        <w:t xml:space="preserve">the </w:t>
                      </w:r>
                      <w:r w:rsidR="00FE6609">
                        <w:t>state of superpower relations between the building of the Berlin wall and the 1963 Kennedy visit to the city?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6609" w:rsidRDefault="00FE6609" w:rsidP="00FE6609">
      <w:pPr>
        <w:tabs>
          <w:tab w:val="left" w:pos="1245"/>
        </w:tabs>
      </w:pPr>
      <w:r>
        <w:tab/>
      </w:r>
    </w:p>
    <w:p w:rsidR="00FE6609" w:rsidRDefault="00FE6609" w:rsidP="005A728E"/>
    <w:p w:rsidR="00FE6609" w:rsidRDefault="00FE6609" w:rsidP="005A728E"/>
    <w:p w:rsidR="00FE6609" w:rsidRDefault="00FE6609" w:rsidP="005A728E"/>
    <w:p w:rsidR="00FE6609" w:rsidRDefault="00FE6609" w:rsidP="005A728E"/>
    <w:p w:rsidR="00FE6609" w:rsidRDefault="00FE6609" w:rsidP="005A728E"/>
    <w:p w:rsidR="00FE6609" w:rsidRDefault="00FE6609" w:rsidP="005A728E"/>
    <w:p w:rsidR="00FE6609" w:rsidRDefault="00FE6609" w:rsidP="005A728E"/>
    <w:p w:rsidR="00FE6609" w:rsidRDefault="00FE6609" w:rsidP="005A728E"/>
    <w:p w:rsidR="00FE6609" w:rsidRPr="005A728E" w:rsidRDefault="00FE6609" w:rsidP="005A728E"/>
    <w:p w:rsidR="005A728E" w:rsidRPr="005A728E" w:rsidRDefault="005A728E" w:rsidP="005A728E"/>
    <w:p w:rsidR="005A728E" w:rsidRPr="005A728E" w:rsidRDefault="005A728E" w:rsidP="005A728E"/>
    <w:p w:rsidR="005A728E" w:rsidRDefault="005A728E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Default="004427F1" w:rsidP="005A728E"/>
    <w:p w:rsidR="004427F1" w:rsidRPr="005A728E" w:rsidRDefault="004427F1" w:rsidP="005A728E"/>
    <w:p w:rsidR="005A728E" w:rsidRDefault="005A728E" w:rsidP="005A728E">
      <w:pPr>
        <w:tabs>
          <w:tab w:val="left" w:pos="4995"/>
        </w:tabs>
      </w:pPr>
      <w:r>
        <w:tab/>
      </w:r>
    </w:p>
    <w:p w:rsidR="005A728E" w:rsidRDefault="005A728E" w:rsidP="005A728E">
      <w:pPr>
        <w:tabs>
          <w:tab w:val="left" w:pos="4995"/>
        </w:tabs>
      </w:pPr>
    </w:p>
    <w:p w:rsidR="005A728E" w:rsidRDefault="005A728E" w:rsidP="005A728E">
      <w:pPr>
        <w:tabs>
          <w:tab w:val="left" w:pos="4995"/>
        </w:tabs>
      </w:pPr>
    </w:p>
    <w:p w:rsidR="005A728E" w:rsidRPr="005A728E" w:rsidRDefault="005A728E" w:rsidP="005A728E">
      <w:pPr>
        <w:tabs>
          <w:tab w:val="left" w:pos="4995"/>
        </w:tabs>
      </w:pP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281A6E" w:rsidRPr="005A728E" w:rsidRDefault="00281A6E" w:rsidP="005A728E"/>
    <w:sectPr w:rsidR="00281A6E" w:rsidRPr="005A7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3C0"/>
    <w:rsid w:val="00281A6E"/>
    <w:rsid w:val="003963C0"/>
    <w:rsid w:val="004265E5"/>
    <w:rsid w:val="004427F1"/>
    <w:rsid w:val="005A728E"/>
    <w:rsid w:val="00FE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1418F"/>
  <w15:chartTrackingRefBased/>
  <w15:docId w15:val="{EC91D9E6-3634-4AAC-9F14-DDCBEFB1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3E188417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2018-06-19T08:49:00Z</dcterms:created>
  <dcterms:modified xsi:type="dcterms:W3CDTF">2018-06-19T08:49:00Z</dcterms:modified>
</cp:coreProperties>
</file>