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24FE8" w:rsidRPr="00624FE8" w:rsidRDefault="006767C8" w:rsidP="00624FE8">
      <w:r w:rsidRPr="00D748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5934E" wp14:editId="22B10F00">
                <wp:simplePos x="0" y="0"/>
                <wp:positionH relativeFrom="column">
                  <wp:posOffset>6929120</wp:posOffset>
                </wp:positionH>
                <wp:positionV relativeFrom="paragraph">
                  <wp:posOffset>234315</wp:posOffset>
                </wp:positionV>
                <wp:extent cx="4152900" cy="3797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79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 xml:space="preserve">In Genesis 2, Adam lives in the Garden of </w:t>
                            </w:r>
                            <w:r w:rsidR="000E565B">
                              <w:br/>
                            </w:r>
                            <w:r>
                              <w:t xml:space="preserve">Eden – a paradise. God creates a ‘companion’ for Adam </w:t>
                            </w:r>
                            <w:r w:rsidR="000E565B">
                              <w:br/>
                            </w:r>
                            <w:r>
                              <w:t>from his rib. Adam names her ‘Eve’.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 xml:space="preserve">“Then the Lord God made a woman from the rib he had taken </w:t>
                            </w:r>
                            <w:r w:rsidR="000E565B">
                              <w:br/>
                            </w:r>
                            <w:r>
                              <w:t>out of the man, and he brought her to the man.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 xml:space="preserve">The man said, “This is now bone of my bones, flesh of my flesh; </w:t>
                            </w:r>
                            <w:r w:rsidR="000E565B">
                              <w:br/>
                            </w:r>
                            <w:r>
                              <w:t>she shall be called woman, for she was taken out of man.”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>(Genesis 2:22-23)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 xml:space="preserve">God gives Adam and Eve one command, which is to not eat from </w:t>
                            </w:r>
                            <w:r w:rsidR="000E565B">
                              <w:br/>
                            </w:r>
                            <w:r>
                              <w:t>the Tree of Knowledge of Good and Evil that grows in the garden.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>God says, “</w:t>
                            </w:r>
                            <w:r w:rsidR="00FE3616">
                              <w:t>You</w:t>
                            </w:r>
                            <w:r>
                              <w:t xml:space="preserve"> must not touch it, or you will die.” (Genesis 2: 3)</w:t>
                            </w:r>
                          </w:p>
                          <w:p w:rsidR="00D74870" w:rsidRDefault="00D74870" w:rsidP="000E565B">
                            <w:pPr>
                              <w:spacing w:after="40"/>
                              <w:jc w:val="center"/>
                            </w:pPr>
                            <w:r>
                              <w:t xml:space="preserve">The Genesis creation story makes it clear that humankind is unique </w:t>
                            </w:r>
                            <w:r w:rsidR="000E565B">
                              <w:br/>
                            </w:r>
                            <w:r>
                              <w:t>among God’s creation, as we are</w:t>
                            </w:r>
                            <w:r w:rsidR="000E565B">
                              <w:t>:</w:t>
                            </w:r>
                            <w:r w:rsidR="000E565B">
                              <w:br/>
                            </w:r>
                            <w:r>
                              <w:t xml:space="preserve"> ‘created in God’s image’.</w:t>
                            </w:r>
                            <w:r w:rsidR="000E565B">
                              <w:br/>
                            </w:r>
                          </w:p>
                          <w:p w:rsidR="000E565B" w:rsidRDefault="000E565B" w:rsidP="000E565B">
                            <w:pPr>
                              <w:pStyle w:val="SidebarText"/>
                              <w:spacing w:after="40"/>
                              <w:jc w:val="center"/>
                            </w:pPr>
                            <w:r>
                              <w:t xml:space="preserve">Humans are made in the image of God, but are sinful and in need of </w:t>
                            </w:r>
                            <w:r w:rsidR="006767C8">
                              <w:br/>
                            </w:r>
                            <w:r>
                              <w:t xml:space="preserve">God’s forgiveness. In Genesis, people have a clear purpose – to have </w:t>
                            </w:r>
                            <w:r w:rsidR="006767C8">
                              <w:br/>
                            </w:r>
                            <w:r>
                              <w:t xml:space="preserve">‘dominion’ or powers over the earth, but this must be exercised </w:t>
                            </w:r>
                            <w:r w:rsidR="006767C8">
                              <w:br/>
                            </w:r>
                            <w:r>
                              <w:t>through Stewardship on God’s behalf.</w:t>
                            </w:r>
                          </w:p>
                          <w:p w:rsidR="000E565B" w:rsidRDefault="000E565B" w:rsidP="00D74870">
                            <w:pPr>
                              <w:jc w:val="center"/>
                            </w:pP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D74870" w:rsidRDefault="00D74870" w:rsidP="00D7487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593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5.6pt;margin-top:18.45pt;width:327pt;height:29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" filled="f" stroked="f" strokeweight=".5pt">
                <v:textbox>
                  <w:txbxContent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 xml:space="preserve">In Genesis 2, Adam lives in the Garden of </w:t>
                      </w:r>
                      <w:r w:rsidR="000E565B">
                        <w:br/>
                      </w:r>
                      <w:r>
                        <w:t xml:space="preserve">Eden – a paradise. God creates a ‘companion’ for Adam </w:t>
                      </w:r>
                      <w:r w:rsidR="000E565B">
                        <w:br/>
                      </w:r>
                      <w:r>
                        <w:t>from his rib. Adam names her ‘Eve’.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 xml:space="preserve">“Then the Lord God made a woman from the rib he had taken </w:t>
                      </w:r>
                      <w:r w:rsidR="000E565B">
                        <w:br/>
                      </w:r>
                      <w:r>
                        <w:t>out of the man, and he brought her to the man.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 xml:space="preserve">The man said, “This is now bone of my bones, flesh of my flesh; </w:t>
                      </w:r>
                      <w:r w:rsidR="000E565B">
                        <w:br/>
                      </w:r>
                      <w:r>
                        <w:t>she shall be called woman, for she was taken out of man.”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>(Genesis 2:22-23)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 xml:space="preserve">God gives Adam and Eve one command, which is to not eat from </w:t>
                      </w:r>
                      <w:r w:rsidR="000E565B">
                        <w:br/>
                      </w:r>
                      <w:r>
                        <w:t>the Tree of Knowledge of Good and Evil that grows in the garden.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>God says, “</w:t>
                      </w:r>
                      <w:r w:rsidR="00FE3616">
                        <w:t>You</w:t>
                      </w:r>
                      <w:r>
                        <w:t xml:space="preserve"> must not touch it, or you will die.” (Genesis 2: 3)</w:t>
                      </w:r>
                    </w:p>
                    <w:p w:rsidR="00D74870" w:rsidRDefault="00D74870" w:rsidP="000E565B">
                      <w:pPr>
                        <w:spacing w:after="40"/>
                        <w:jc w:val="center"/>
                      </w:pPr>
                      <w:r>
                        <w:t xml:space="preserve">The Genesis creation story makes it clear that humankind is unique </w:t>
                      </w:r>
                      <w:r w:rsidR="000E565B">
                        <w:br/>
                      </w:r>
                      <w:r>
                        <w:t>among God’s creation, as we are</w:t>
                      </w:r>
                      <w:r w:rsidR="000E565B">
                        <w:t>:</w:t>
                      </w:r>
                      <w:r w:rsidR="000E565B">
                        <w:br/>
                      </w:r>
                      <w:r>
                        <w:t xml:space="preserve"> ‘created in God’s image’.</w:t>
                      </w:r>
                      <w:r w:rsidR="000E565B">
                        <w:br/>
                      </w:r>
                    </w:p>
                    <w:p w:rsidR="000E565B" w:rsidRDefault="000E565B" w:rsidP="000E565B">
                      <w:pPr>
                        <w:pStyle w:val="SidebarText"/>
                        <w:spacing w:after="40"/>
                        <w:jc w:val="center"/>
                      </w:pPr>
                      <w:r>
                        <w:t xml:space="preserve">Humans are made in the image of God, but are sinful and in need of </w:t>
                      </w:r>
                      <w:r w:rsidR="006767C8">
                        <w:br/>
                      </w:r>
                      <w:r>
                        <w:t xml:space="preserve">God’s forgiveness. In Genesis, people have a clear purpose – to have </w:t>
                      </w:r>
                      <w:r w:rsidR="006767C8">
                        <w:br/>
                      </w:r>
                      <w:r>
                        <w:t xml:space="preserve">‘dominion’ or powers over the earth, but this must be exercised </w:t>
                      </w:r>
                      <w:r w:rsidR="006767C8">
                        <w:br/>
                      </w:r>
                      <w:r>
                        <w:t>through Stewardship on God’s behalf.</w:t>
                      </w:r>
                    </w:p>
                    <w:p w:rsidR="000E565B" w:rsidRDefault="000E565B" w:rsidP="00D74870">
                      <w:pPr>
                        <w:jc w:val="center"/>
                      </w:pPr>
                    </w:p>
                    <w:p w:rsidR="00D74870" w:rsidRP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:rsidR="00D74870" w:rsidRDefault="00D74870" w:rsidP="00D74870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078C"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13741400</wp:posOffset>
            </wp:positionH>
            <wp:positionV relativeFrom="paragraph">
              <wp:posOffset>-366395</wp:posOffset>
            </wp:positionV>
            <wp:extent cx="647700" cy="981716"/>
            <wp:effectExtent l="57150" t="19050" r="95250" b="66040"/>
            <wp:wrapNone/>
            <wp:docPr id="7169" name="Picture 7169" descr="Image result for numb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number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209">
                      <a:off x="0" y="0"/>
                      <a:ext cx="647700" cy="9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11468100</wp:posOffset>
            </wp:positionH>
            <wp:positionV relativeFrom="paragraph">
              <wp:posOffset>-255905</wp:posOffset>
            </wp:positionV>
            <wp:extent cx="1397000" cy="421317"/>
            <wp:effectExtent l="38100" t="114300" r="31750" b="207645"/>
            <wp:wrapNone/>
            <wp:docPr id="13" name="Picture 13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6195">
                      <a:off x="0" y="0"/>
                      <a:ext cx="1397000" cy="4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 w:rsidRPr="00E4078C">
        <w:rPr>
          <w:noProof/>
          <w:lang w:val="en-GB" w:eastAsia="en-GB"/>
        </w:rPr>
        <w:drawing>
          <wp:anchor distT="0" distB="0" distL="114300" distR="114300" simplePos="0" relativeHeight="251654139" behindDoc="0" locked="0" layoutInCell="1" allowOverlap="1" wp14:anchorId="56A7D10E" wp14:editId="7F0BEC0F">
            <wp:simplePos x="0" y="0"/>
            <wp:positionH relativeFrom="column">
              <wp:posOffset>10302875</wp:posOffset>
            </wp:positionH>
            <wp:positionV relativeFrom="paragraph">
              <wp:posOffset>-8890</wp:posOffset>
            </wp:positionV>
            <wp:extent cx="1209581" cy="1110897"/>
            <wp:effectExtent l="133350" t="114300" r="10160" b="146685"/>
            <wp:wrapNone/>
            <wp:docPr id="75" name="Picture 75" descr="Image result for adam and ev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adam and eve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7272">
                      <a:off x="0" y="0"/>
                      <a:ext cx="1209581" cy="11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 w:rsidRPr="00D74870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7FC56073" wp14:editId="52120666">
            <wp:simplePos x="0" y="0"/>
            <wp:positionH relativeFrom="margin">
              <wp:posOffset>7170420</wp:posOffset>
            </wp:positionH>
            <wp:positionV relativeFrom="paragraph">
              <wp:posOffset>-210820</wp:posOffset>
            </wp:positionV>
            <wp:extent cx="3670300" cy="3628390"/>
            <wp:effectExtent l="0" t="0" r="6350" b="0"/>
            <wp:wrapNone/>
            <wp:docPr id="6" name="Picture 6" descr="Image result for wor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world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6509784</wp:posOffset>
            </wp:positionH>
            <wp:positionV relativeFrom="paragraph">
              <wp:posOffset>-211143</wp:posOffset>
            </wp:positionV>
            <wp:extent cx="1035403" cy="1159403"/>
            <wp:effectExtent l="95250" t="38100" r="69850" b="41275"/>
            <wp:wrapNone/>
            <wp:docPr id="25" name="Picture 25" descr="Image result for scien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cience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7085" y1="36800" x2="56502" y2="60800"/>
                                  <a14:foregroundMark x1="35874" y1="13200" x2="42152" y2="4400"/>
                                  <a14:foregroundMark x1="41704" y1="4400" x2="41704" y2="4400"/>
                                  <a14:foregroundMark x1="41704" y1="4400" x2="50224" y2="400"/>
                                  <a14:foregroundMark x1="51121" y1="800" x2="56951" y2="3600"/>
                                  <a14:foregroundMark x1="56951" y1="3600" x2="63229" y2="11200"/>
                                  <a14:foregroundMark x1="63229" y1="11200" x2="67265" y2="22000"/>
                                  <a14:foregroundMark x1="66368" y1="78400" x2="61435" y2="91600"/>
                                  <a14:foregroundMark x1="60987" y1="91600" x2="53363" y2="98800"/>
                                  <a14:foregroundMark x1="52915" y1="98800" x2="44843" y2="98000"/>
                                  <a14:foregroundMark x1="44843" y1="98000" x2="39462" y2="93600"/>
                                  <a14:foregroundMark x1="39462" y1="93600" x2="35874" y2="86800"/>
                                  <a14:foregroundMark x1="35874" y1="86800" x2="31390" y2="74800"/>
                                  <a14:foregroundMark x1="31839" y1="76800" x2="19283" y2="80000"/>
                                  <a14:foregroundMark x1="19283" y1="80000" x2="6278" y2="78000"/>
                                  <a14:foregroundMark x1="6278" y1="78000" x2="1345" y2="72400"/>
                                  <a14:foregroundMark x1="1345" y1="72400" x2="897" y2="67200"/>
                                  <a14:foregroundMark x1="897" y1="67200" x2="6726" y2="57200"/>
                                  <a14:foregroundMark x1="6726" y1="57200" x2="15247" y2="50000"/>
                                  <a14:foregroundMark x1="13004" y1="48000" x2="897" y2="32800"/>
                                  <a14:foregroundMark x1="897" y1="32800" x2="1794" y2="25600"/>
                                  <a14:foregroundMark x1="1794" y1="25600" x2="8969" y2="20800"/>
                                  <a14:foregroundMark x1="8969" y1="20800" x2="31839" y2="23200"/>
                                  <a14:foregroundMark x1="76682" y1="21600" x2="93274" y2="21600"/>
                                  <a14:foregroundMark x1="93274" y1="21600" x2="99552" y2="27200"/>
                                  <a14:foregroundMark x1="97758" y1="33600" x2="93722" y2="42000"/>
                                  <a14:foregroundMark x1="93722" y1="42000" x2="86996" y2="47200"/>
                                  <a14:foregroundMark x1="84753" y1="49600" x2="96413" y2="62800"/>
                                  <a14:foregroundMark x1="96413" y1="62800" x2="98655" y2="71600"/>
                                  <a14:foregroundMark x1="98655" y1="71600" x2="94619" y2="77200"/>
                                  <a14:foregroundMark x1="94619" y1="77200" x2="81614" y2="79600"/>
                                  <a14:foregroundMark x1="82511" y1="79600" x2="64574" y2="76400"/>
                                  <a14:foregroundMark x1="62332" y1="88400" x2="56502" y2="95200"/>
                                  <a14:foregroundMark x1="56502" y1="95200" x2="51570" y2="98400"/>
                                  <a14:foregroundMark x1="51570" y1="98400" x2="40807" y2="94800"/>
                                  <a14:foregroundMark x1="43946" y1="96000" x2="37220" y2="87200"/>
                                  <a14:foregroundMark x1="20179" y1="78400" x2="6278" y2="77600"/>
                                  <a14:foregroundMark x1="56502" y1="60800" x2="62780" y2="54400"/>
                                  <a14:foregroundMark x1="62780" y1="54400" x2="62780" y2="5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9113">
                      <a:off x="0" y="0"/>
                      <a:ext cx="1039281" cy="11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 w:rsidRPr="00E4078C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6FC4BC1D" wp14:editId="6971A286">
            <wp:simplePos x="0" y="0"/>
            <wp:positionH relativeFrom="margin">
              <wp:posOffset>2336800</wp:posOffset>
            </wp:positionH>
            <wp:positionV relativeFrom="paragraph">
              <wp:posOffset>-228600</wp:posOffset>
            </wp:positionV>
            <wp:extent cx="1281229" cy="1630409"/>
            <wp:effectExtent l="0" t="0" r="0" b="0"/>
            <wp:wrapNone/>
            <wp:docPr id="24" name="Picture 24" descr="Image result for number 1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umber 1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750" b="95125" l="5405" r="95946">
                                  <a14:foregroundMark x1="39587" y1="37438" x2="39587" y2="39563"/>
                                  <a14:foregroundMark x1="38951" y1="52125" x2="38951" y2="55563"/>
                                  <a14:foregroundMark x1="38792" y1="67125" x2="38553" y2="70375"/>
                                  <a14:foregroundMark x1="28378" y1="90688" x2="76868" y2="91063"/>
                                  <a14:foregroundMark x1="15342" y1="29313" x2="21145" y2="39875"/>
                                  <a14:foregroundMark x1="21145" y1="39875" x2="26948" y2="39563"/>
                                  <a14:foregroundMark x1="31320" y1="17438" x2="33784" y2="15000"/>
                                  <a14:foregroundMark x1="29014" y1="19063" x2="32989" y2="15625"/>
                                  <a14:foregroundMark x1="37520" y1="10125" x2="68839" y2="9625"/>
                                  <a14:foregroundMark x1="37758" y1="36000" x2="37917" y2="69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29" cy="16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B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342900</wp:posOffset>
                </wp:positionV>
                <wp:extent cx="4152900" cy="289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870" w:rsidRP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For Christians, God is the creator of the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universe.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They believe that whatever the exact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process was that created the universe, God is the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overall architect of that creation.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spacing w:after="0"/>
                              <w:ind w:firstLine="72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The main events in creation are: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Creation of the universe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Creation of the earth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Creation of Adam and Eve (humankind)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Temptation of Adam and Eve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D74870">
                              <w:rPr>
                                <w:sz w:val="18"/>
                                <w:szCs w:val="18"/>
                                <w:lang w:val="en"/>
                              </w:rPr>
                              <w:t>The fall of humankind from grace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</w:p>
                          <w:p w:rsidR="00D74870" w:rsidRPr="00D74870" w:rsidRDefault="00D74870" w:rsidP="00D74870">
                            <w:pPr>
                              <w:spacing w:after="0"/>
                              <w:ind w:left="360"/>
                              <w:jc w:val="center"/>
                              <w:rPr>
                                <w:szCs w:val="18"/>
                              </w:rPr>
                            </w:pPr>
                            <w:r w:rsidRPr="00D74870">
                              <w:rPr>
                                <w:b/>
                                <w:szCs w:val="18"/>
                              </w:rPr>
                              <w:t>Genesis 1 tells us:</w:t>
                            </w:r>
                            <w:r w:rsidRPr="00D74870">
                              <w:rPr>
                                <w:szCs w:val="18"/>
                              </w:rPr>
                              <w:br/>
                              <w:t>“</w:t>
                            </w:r>
                            <w:r w:rsidRPr="00D74870">
                              <w:rPr>
                                <w:i/>
                                <w:szCs w:val="18"/>
                              </w:rPr>
                              <w:t xml:space="preserve">In the beginning God created the heavens and the earth. Now the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D74870">
                              <w:rPr>
                                <w:i/>
                                <w:szCs w:val="18"/>
                              </w:rPr>
                              <w:t xml:space="preserve">earth was formless and empty, darkness was over the surface of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D74870">
                              <w:rPr>
                                <w:i/>
                                <w:szCs w:val="18"/>
                              </w:rPr>
                              <w:t xml:space="preserve">the deep, and the Spirit of God was hovering over the waters.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D74870">
                              <w:rPr>
                                <w:i/>
                                <w:szCs w:val="18"/>
                              </w:rPr>
                              <w:t>And God said, ‘Let there be light,’ and there was light</w:t>
                            </w:r>
                            <w:r w:rsidRPr="00D74870">
                              <w:rPr>
                                <w:szCs w:val="18"/>
                              </w:rPr>
                              <w:t xml:space="preserve">.” 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D74870">
                              <w:rPr>
                                <w:szCs w:val="18"/>
                              </w:rPr>
                              <w:t>(Genesis 1: 1-3)</w:t>
                            </w: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D74870" w:rsidRDefault="00D74870" w:rsidP="00D7487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9pt;margin-top:27pt;width:327pt;height:2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" filled="f" stroked="f" strokeweight=".5pt">
                <v:textbox>
                  <w:txbxContent>
                    <w:p w:rsidR="00D74870" w:rsidRP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 xml:space="preserve">For Christians, God is the creator of the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universe.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 xml:space="preserve">They believe that whatever the exact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 xml:space="preserve">process was that created the universe, God is the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overall architect of that creation.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spacing w:after="0"/>
                        <w:ind w:firstLine="72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The main events in creation are: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Creation of the universe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Creation of the earth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Creation of Adam and Eve (humankind)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Temptation of Adam and Eve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  <w:lang w:val="en"/>
                        </w:rPr>
                      </w:pPr>
                      <w:r w:rsidRPr="00D74870">
                        <w:rPr>
                          <w:sz w:val="18"/>
                          <w:szCs w:val="18"/>
                          <w:lang w:val="en"/>
                        </w:rPr>
                        <w:t>The fall of humankind from grace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</w:p>
                    <w:p w:rsidR="00D74870" w:rsidRPr="00D74870" w:rsidRDefault="00D74870" w:rsidP="00D74870">
                      <w:pPr>
                        <w:spacing w:after="0"/>
                        <w:ind w:left="360"/>
                        <w:jc w:val="center"/>
                        <w:rPr>
                          <w:szCs w:val="18"/>
                        </w:rPr>
                      </w:pPr>
                      <w:r w:rsidRPr="00D74870">
                        <w:rPr>
                          <w:b/>
                          <w:szCs w:val="18"/>
                        </w:rPr>
                        <w:t>Genesis 1 tells us:</w:t>
                      </w:r>
                      <w:r w:rsidRPr="00D74870">
                        <w:rPr>
                          <w:szCs w:val="18"/>
                        </w:rPr>
                        <w:br/>
                        <w:t>“</w:t>
                      </w:r>
                      <w:r w:rsidRPr="00D74870">
                        <w:rPr>
                          <w:i/>
                          <w:szCs w:val="18"/>
                        </w:rPr>
                        <w:t xml:space="preserve">In the beginning God created the heavens and the earth. Now the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D74870">
                        <w:rPr>
                          <w:i/>
                          <w:szCs w:val="18"/>
                        </w:rPr>
                        <w:t xml:space="preserve">earth was formless and empty, darkness was over the surface of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D74870">
                        <w:rPr>
                          <w:i/>
                          <w:szCs w:val="18"/>
                        </w:rPr>
                        <w:t xml:space="preserve">the deep, and the Spirit of God was hovering over the waters.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D74870">
                        <w:rPr>
                          <w:i/>
                          <w:szCs w:val="18"/>
                        </w:rPr>
                        <w:t>And God said, ‘Let there be light,’ and there was light</w:t>
                      </w:r>
                      <w:r w:rsidRPr="00D74870">
                        <w:rPr>
                          <w:szCs w:val="18"/>
                        </w:rPr>
                        <w:t xml:space="preserve">.” </w:t>
                      </w:r>
                      <w:r>
                        <w:rPr>
                          <w:szCs w:val="18"/>
                        </w:rPr>
                        <w:br/>
                      </w:r>
                      <w:r w:rsidRPr="00D74870">
                        <w:rPr>
                          <w:szCs w:val="18"/>
                        </w:rPr>
                        <w:t>(Genesis 1: 1-3)</w:t>
                      </w:r>
                    </w:p>
                    <w:p w:rsidR="00D74870" w:rsidRP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:rsidR="00D74870" w:rsidRDefault="00D74870" w:rsidP="00D7487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74870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8639822</wp:posOffset>
            </wp:positionH>
            <wp:positionV relativeFrom="paragraph">
              <wp:posOffset>-283846</wp:posOffset>
            </wp:positionV>
            <wp:extent cx="1498600" cy="524855"/>
            <wp:effectExtent l="38100" t="133350" r="44450" b="123190"/>
            <wp:wrapNone/>
            <wp:docPr id="12" name="Picture 12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589">
                      <a:off x="0" y="0"/>
                      <a:ext cx="1498600" cy="5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0"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-259182</wp:posOffset>
            </wp:positionH>
            <wp:positionV relativeFrom="paragraph">
              <wp:posOffset>28575</wp:posOffset>
            </wp:positionV>
            <wp:extent cx="1155700" cy="415836"/>
            <wp:effectExtent l="19050" t="190500" r="0" b="289560"/>
            <wp:wrapNone/>
            <wp:docPr id="11" name="Picture 11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5623">
                      <a:off x="0" y="0"/>
                      <a:ext cx="1155700" cy="4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0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-302895</wp:posOffset>
            </wp:positionV>
            <wp:extent cx="2413000" cy="513262"/>
            <wp:effectExtent l="0" t="0" r="6350" b="1270"/>
            <wp:wrapNone/>
            <wp:docPr id="10" name="Picture 10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5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0" w:rsidRPr="00D74870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7FC56073" wp14:editId="52120666">
            <wp:simplePos x="0" y="0"/>
            <wp:positionH relativeFrom="margin">
              <wp:posOffset>10871200</wp:posOffset>
            </wp:positionH>
            <wp:positionV relativeFrom="paragraph">
              <wp:posOffset>0</wp:posOffset>
            </wp:positionV>
            <wp:extent cx="3670300" cy="3628849"/>
            <wp:effectExtent l="0" t="0" r="6350" b="0"/>
            <wp:wrapNone/>
            <wp:docPr id="9" name="Picture 9" descr="Image result for wor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world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0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E39CF51" wp14:editId="7AD316B6">
            <wp:simplePos x="0" y="0"/>
            <wp:positionH relativeFrom="margin">
              <wp:posOffset>-266700</wp:posOffset>
            </wp:positionH>
            <wp:positionV relativeFrom="paragraph">
              <wp:posOffset>-5715</wp:posOffset>
            </wp:positionV>
            <wp:extent cx="3670300" cy="3628390"/>
            <wp:effectExtent l="0" t="0" r="6350" b="0"/>
            <wp:wrapNone/>
            <wp:docPr id="83" name="Picture 83" descr="Image result for wor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world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0" w:rsidRPr="00D74870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6790C63" wp14:editId="7CDD03B5">
            <wp:simplePos x="0" y="0"/>
            <wp:positionH relativeFrom="margin">
              <wp:posOffset>3454400</wp:posOffset>
            </wp:positionH>
            <wp:positionV relativeFrom="paragraph">
              <wp:posOffset>12700</wp:posOffset>
            </wp:positionV>
            <wp:extent cx="3670300" cy="3628390"/>
            <wp:effectExtent l="0" t="0" r="6350" b="0"/>
            <wp:wrapNone/>
            <wp:docPr id="4" name="Picture 4" descr="Image result for wor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world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FE8" w:rsidRPr="00624FE8" w:rsidRDefault="00D74870" w:rsidP="00624FE8">
      <w:r w:rsidRPr="00D748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73B93" wp14:editId="76555077">
                <wp:simplePos x="0" y="0"/>
                <wp:positionH relativeFrom="column">
                  <wp:posOffset>3213100</wp:posOffset>
                </wp:positionH>
                <wp:positionV relativeFrom="paragraph">
                  <wp:posOffset>12700</wp:posOffset>
                </wp:positionV>
                <wp:extent cx="4152900" cy="2857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870" w:rsidRDefault="00D74870" w:rsidP="00D74870">
                            <w:pPr>
                              <w:pStyle w:val="SidebarTableText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The Big Bang is the idea that about 13,700 million </w:t>
                            </w:r>
                            <w:r>
                              <w:rPr>
                                <w:lang w:val="en"/>
                              </w:rPr>
                              <w:br/>
                              <w:t xml:space="preserve">years ago all the matter in the universe was concentrates </w:t>
                            </w:r>
                            <w:r>
                              <w:rPr>
                                <w:lang w:val="en"/>
                              </w:rPr>
                              <w:br/>
                              <w:t xml:space="preserve">at a single point. A huge explosion – A Big Bang – sent it all </w:t>
                            </w:r>
                            <w:r>
                              <w:rPr>
                                <w:lang w:val="en"/>
                              </w:rPr>
                              <w:br/>
                              <w:t>spiraling outwards, eventually creating the universe as we know it today.</w:t>
                            </w:r>
                          </w:p>
                          <w:p w:rsid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Scientists believe that they have found evidence for the Big Bang, </w:t>
                            </w:r>
                            <w:r>
                              <w:rPr>
                                <w:lang w:val="en"/>
                              </w:rPr>
                              <w:br/>
                              <w:t>including that the universe is still expanding.</w:t>
                            </w:r>
                          </w:p>
                          <w:p w:rsid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The Big Bang is compatible with Christianity because some Christians </w:t>
                            </w:r>
                            <w:r>
                              <w:rPr>
                                <w:lang w:val="en"/>
                              </w:rPr>
                              <w:br/>
                              <w:t xml:space="preserve">believe that it is impossible for the universe to have come from ‘nothing’. </w:t>
                            </w:r>
                            <w:r>
                              <w:rPr>
                                <w:lang w:val="en"/>
                              </w:rPr>
                              <w:br/>
                              <w:t>Therefore, God must have started the Big Bang.</w:t>
                            </w:r>
                          </w:p>
                          <w:p w:rsid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D74870" w:rsidRPr="00D74870" w:rsidRDefault="00D74870" w:rsidP="00D74870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The theory of Evolution states that life has evolved from less complex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forms of life. This, too, is compatible with Christianity because some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Christians believe that evolution could have been part of God’s plan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and that he intended for less complex organisms to develop into humans.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Here, a ‘day’ in the story of Creation simply means a ‘period of time’.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Not all Christians believe that the Bible should be taken literally,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>word-for-word. Rather, it can be understood liberally or with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 appreciation that the stories in the Bible, although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>true, might be myths.</w:t>
                            </w:r>
                          </w:p>
                          <w:p w:rsidR="00D74870" w:rsidRDefault="00D74870" w:rsidP="00D7487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3B93" id="Text Box 3" o:spid="_x0000_s1028" type="#_x0000_t202" style="position:absolute;margin-left:253pt;margin-top:1pt;width:327pt;height:2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" filled="f" stroked="f" strokeweight=".5pt">
                <v:textbox>
                  <w:txbxContent>
                    <w:p w:rsidR="00D74870" w:rsidRDefault="00D74870" w:rsidP="00D74870">
                      <w:pPr>
                        <w:pStyle w:val="SidebarTableText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The Big Bang is the idea that about 13,700 million </w:t>
                      </w:r>
                      <w:r>
                        <w:rPr>
                          <w:lang w:val="en"/>
                        </w:rPr>
                        <w:br/>
                      </w:r>
                      <w:r>
                        <w:rPr>
                          <w:lang w:val="en"/>
                        </w:rPr>
                        <w:t>years</w:t>
                      </w:r>
                      <w:r>
                        <w:rPr>
                          <w:lang w:val="en"/>
                        </w:rPr>
                        <w:t xml:space="preserve"> </w:t>
                      </w:r>
                      <w:r>
                        <w:rPr>
                          <w:lang w:val="en"/>
                        </w:rPr>
                        <w:t xml:space="preserve">ago all the matter in the universe was concentrates </w:t>
                      </w:r>
                      <w:r>
                        <w:rPr>
                          <w:lang w:val="en"/>
                        </w:rPr>
                        <w:br/>
                      </w:r>
                      <w:r>
                        <w:rPr>
                          <w:lang w:val="en"/>
                        </w:rPr>
                        <w:t xml:space="preserve">at a single point. A huge explosion – A Big Bang – sent it all </w:t>
                      </w:r>
                      <w:r>
                        <w:rPr>
                          <w:lang w:val="en"/>
                        </w:rPr>
                        <w:br/>
                      </w:r>
                      <w:r>
                        <w:rPr>
                          <w:lang w:val="en"/>
                        </w:rPr>
                        <w:t>spiraling outwards, eventually creating the universe as we know it today.</w:t>
                      </w:r>
                    </w:p>
                    <w:p w:rsid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Scientists believe that they have found evidence for the Big Bang, </w:t>
                      </w:r>
                      <w:r>
                        <w:rPr>
                          <w:lang w:val="en"/>
                        </w:rPr>
                        <w:br/>
                      </w:r>
                      <w:r>
                        <w:rPr>
                          <w:lang w:val="en"/>
                        </w:rPr>
                        <w:t>including that the universe is still expanding.</w:t>
                      </w:r>
                    </w:p>
                    <w:p w:rsid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The Big Bang is compatible with Christianity because some Christians </w:t>
                      </w:r>
                      <w:r>
                        <w:rPr>
                          <w:lang w:val="en"/>
                        </w:rPr>
                        <w:br/>
                        <w:t xml:space="preserve">believe that it is impossible for the universe to have come from ‘nothing’. </w:t>
                      </w:r>
                      <w:r>
                        <w:rPr>
                          <w:lang w:val="en"/>
                        </w:rPr>
                        <w:br/>
                        <w:t>Therefore, God must have started the Big Bang.</w:t>
                      </w:r>
                    </w:p>
                    <w:p w:rsid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:rsidR="00D74870" w:rsidRPr="00D74870" w:rsidRDefault="00D74870" w:rsidP="00D74870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The theory of Evolution states that life has evolved from less complex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forms of life. This, too, is compatible with Christianity because some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Christians believe that evolution could have been part of God’s plan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and that he intended for less complex organisms to develop into humans.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Here, a ‘day’ in the story of Creation simply means a ‘period of time’.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Not all Christians believe that the Bible should be taken literally,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>word-for-word. Rather, it can be understood liberally or with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 appreciation that the stories in the Bible, although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>true, might be myths.</w:t>
                      </w:r>
                    </w:p>
                    <w:p w:rsidR="00D74870" w:rsidRDefault="00D74870" w:rsidP="00D74870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748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5934E" wp14:editId="22B10F00">
                <wp:simplePos x="0" y="0"/>
                <wp:positionH relativeFrom="column">
                  <wp:posOffset>10642600</wp:posOffset>
                </wp:positionH>
                <wp:positionV relativeFrom="paragraph">
                  <wp:posOffset>31115</wp:posOffset>
                </wp:positionV>
                <wp:extent cx="4152900" cy="3797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79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5B" w:rsidRDefault="000E565B" w:rsidP="000E565B">
                            <w:pPr>
                              <w:jc w:val="center"/>
                            </w:pPr>
                            <w:r>
                              <w:t xml:space="preserve">Genesis 3 describes ‘The Fall’ – when Adam and </w:t>
                            </w:r>
                            <w:r>
                              <w:br/>
                              <w:t xml:space="preserve">Eve are tempted by a serpent (the devil) to eat from </w:t>
                            </w:r>
                            <w:r>
                              <w:br/>
                              <w:t>the Tree of Knowledge of Good and Evil against God’s will.</w:t>
                            </w:r>
                          </w:p>
                          <w:p w:rsidR="000E565B" w:rsidRDefault="000E565B" w:rsidP="000E565B">
                            <w:pPr>
                              <w:jc w:val="center"/>
                            </w:pPr>
                            <w:r>
                              <w:t xml:space="preserve">The serpent tricks Adam and Eve into thinking that if they eat from </w:t>
                            </w:r>
                            <w:r>
                              <w:br/>
                              <w:t xml:space="preserve">the tree, they will become ‘like God’ and be as knowledgeable as God. </w:t>
                            </w:r>
                            <w:r>
                              <w:br/>
                              <w:t>Eve gives in to the temptation and then gives some of the fruit to Adam.</w:t>
                            </w:r>
                          </w:p>
                          <w:p w:rsidR="000E565B" w:rsidRDefault="000E565B" w:rsidP="000E565B">
                            <w:pPr>
                              <w:jc w:val="center"/>
                            </w:pPr>
                            <w:r>
                              <w:t xml:space="preserve">They confess to God but, as a punishment, God sends them from the </w:t>
                            </w:r>
                            <w:r>
                              <w:br/>
                              <w:t xml:space="preserve">Garden of Eden. They are no longer able to eat from the Tree of Life and </w:t>
                            </w:r>
                            <w:r>
                              <w:br/>
                              <w:t>therefore they are no longer immortal and death enters the world.</w:t>
                            </w:r>
                          </w:p>
                          <w:p w:rsidR="000E565B" w:rsidRDefault="000E565B" w:rsidP="000E565B">
                            <w:pPr>
                              <w:jc w:val="center"/>
                            </w:pPr>
                            <w:r>
                              <w:t xml:space="preserve">For Christians, this represents the point where God’s perfect </w:t>
                            </w:r>
                            <w:r>
                              <w:br/>
                              <w:t xml:space="preserve">relationship with humans breaks. For some Christians, this is why </w:t>
                            </w:r>
                            <w:r>
                              <w:br/>
                              <w:t>humans are born with ‘original sin’.</w:t>
                            </w:r>
                          </w:p>
                          <w:p w:rsidR="000E565B" w:rsidRDefault="000E565B" w:rsidP="000E565B">
                            <w:pPr>
                              <w:jc w:val="center"/>
                            </w:pPr>
                            <w:r>
                              <w:t xml:space="preserve">This broken relationship is the reason why it was necessary for Jesus </w:t>
                            </w:r>
                            <w:r>
                              <w:br/>
                              <w:t>to die on the cross, as his death paid for human sin and restored</w:t>
                            </w:r>
                            <w:r>
                              <w:br/>
                              <w:t xml:space="preserve"> the broken relationship with God.</w:t>
                            </w:r>
                          </w:p>
                          <w:p w:rsidR="00D74870" w:rsidRPr="00D74870" w:rsidRDefault="00D74870" w:rsidP="000E565B">
                            <w:pPr>
                              <w:pStyle w:val="SidebarTableText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D74870" w:rsidRDefault="00D74870" w:rsidP="000E565B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5934E" id="Text Box 8" o:spid="_x0000_s1029" type="#_x0000_t202" style="position:absolute;margin-left:838pt;margin-top:2.45pt;width:327pt;height:29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" filled="f" stroked="f" strokeweight=".5pt">
                <v:textbox>
                  <w:txbxContent>
                    <w:p w:rsidR="000E565B" w:rsidRDefault="000E565B" w:rsidP="000E565B">
                      <w:pPr>
                        <w:jc w:val="center"/>
                      </w:pPr>
                      <w:r>
                        <w:t>Genesis 3</w:t>
                      </w:r>
                      <w:r>
                        <w:t xml:space="preserve"> describes ‘The Fall’ – when Adam and </w:t>
                      </w:r>
                      <w:r>
                        <w:br/>
                      </w:r>
                      <w:r>
                        <w:t xml:space="preserve">Eve are tempted by a serpent (the devil) to eat from </w:t>
                      </w:r>
                      <w:r>
                        <w:br/>
                      </w:r>
                      <w:r>
                        <w:t>the Tree of Knowledge of Good and Evil against God’s will.</w:t>
                      </w:r>
                    </w:p>
                    <w:p w:rsidR="000E565B" w:rsidRDefault="000E565B" w:rsidP="000E565B">
                      <w:pPr>
                        <w:jc w:val="center"/>
                      </w:pPr>
                      <w:r>
                        <w:t xml:space="preserve">The serpent tricks Adam and Eve into thinking that if they eat from </w:t>
                      </w:r>
                      <w:r>
                        <w:br/>
                      </w:r>
                      <w:r>
                        <w:t xml:space="preserve">the tree, they will become ‘like God’ and be as knowledgeable as God. </w:t>
                      </w:r>
                      <w:r>
                        <w:br/>
                      </w:r>
                      <w:r>
                        <w:t>Eve gives in to the temptation and then gives some of the fruit to Adam.</w:t>
                      </w:r>
                    </w:p>
                    <w:p w:rsidR="000E565B" w:rsidRDefault="000E565B" w:rsidP="000E565B">
                      <w:pPr>
                        <w:jc w:val="center"/>
                      </w:pPr>
                      <w:r>
                        <w:t xml:space="preserve">They confess to God but, as a punishment, God sends them from the </w:t>
                      </w:r>
                      <w:r>
                        <w:br/>
                      </w:r>
                      <w:r>
                        <w:t xml:space="preserve">Garden of Eden. They are no longer able to eat from the Tree of Life and </w:t>
                      </w:r>
                      <w:r>
                        <w:br/>
                      </w:r>
                      <w:r>
                        <w:t>therefore they are no longer immortal and death enters the world.</w:t>
                      </w:r>
                    </w:p>
                    <w:p w:rsidR="000E565B" w:rsidRDefault="000E565B" w:rsidP="000E565B">
                      <w:pPr>
                        <w:jc w:val="center"/>
                      </w:pPr>
                      <w:r>
                        <w:t xml:space="preserve">For Christians, this represents the point where God’s perfect </w:t>
                      </w:r>
                      <w:r>
                        <w:br/>
                      </w:r>
                      <w:r>
                        <w:t xml:space="preserve">relationship with humans breaks. For some Christians, this is why </w:t>
                      </w:r>
                      <w:r>
                        <w:br/>
                      </w:r>
                      <w:r>
                        <w:t>humans are born with ‘original sin’.</w:t>
                      </w:r>
                    </w:p>
                    <w:p w:rsidR="000E565B" w:rsidRDefault="000E565B" w:rsidP="000E565B">
                      <w:pPr>
                        <w:jc w:val="center"/>
                      </w:pPr>
                      <w:r>
                        <w:t xml:space="preserve">This broken relationship is the reason why it was necessary for Jesus </w:t>
                      </w:r>
                      <w:r>
                        <w:br/>
                      </w:r>
                      <w:r>
                        <w:t>to die on the cross, as his death paid for human sin and restored</w:t>
                      </w:r>
                      <w:r>
                        <w:br/>
                      </w:r>
                      <w:r>
                        <w:t xml:space="preserve"> the broken relationship with God.</w:t>
                      </w:r>
                    </w:p>
                    <w:p w:rsidR="00D74870" w:rsidRPr="00D74870" w:rsidRDefault="00D74870" w:rsidP="000E565B">
                      <w:pPr>
                        <w:pStyle w:val="SidebarTableText"/>
                        <w:spacing w:after="0"/>
                        <w:jc w:val="center"/>
                        <w:rPr>
                          <w:sz w:val="18"/>
                          <w:szCs w:val="18"/>
                          <w:lang w:val="en"/>
                        </w:rPr>
                      </w:pPr>
                    </w:p>
                    <w:p w:rsidR="00D74870" w:rsidRDefault="00D74870" w:rsidP="000E565B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4FE8" w:rsidRPr="00624FE8" w:rsidRDefault="00624FE8" w:rsidP="00624FE8"/>
    <w:p w:rsidR="00624FE8" w:rsidRPr="00624FE8" w:rsidRDefault="00624FE8" w:rsidP="00624FE8"/>
    <w:p w:rsidR="00624FE8" w:rsidRDefault="00624FE8" w:rsidP="00624FE8"/>
    <w:p w:rsidR="00654C72" w:rsidRDefault="00624FE8" w:rsidP="00624FE8">
      <w:pPr>
        <w:tabs>
          <w:tab w:val="left" w:pos="6240"/>
        </w:tabs>
      </w:pPr>
      <w:r>
        <w:tab/>
      </w: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10299700</wp:posOffset>
            </wp:positionH>
            <wp:positionV relativeFrom="paragraph">
              <wp:posOffset>95697</wp:posOffset>
            </wp:positionV>
            <wp:extent cx="1028700" cy="771525"/>
            <wp:effectExtent l="0" t="0" r="0" b="0"/>
            <wp:wrapNone/>
            <wp:docPr id="7172" name="Picture 717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500" b="90000" l="6625" r="90000">
                                  <a14:foregroundMark x1="39063" y1="11583" x2="41000" y2="16917"/>
                                  <a14:foregroundMark x1="46500" y1="7167" x2="46063" y2="14917"/>
                                  <a14:foregroundMark x1="49500" y1="17750" x2="52938" y2="12833"/>
                                  <a14:foregroundMark x1="31625" y1="20750" x2="42000" y2="85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3365"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E4078C" w:rsidP="00624FE8">
      <w:pPr>
        <w:tabs>
          <w:tab w:val="left" w:pos="6240"/>
        </w:tabs>
      </w:pPr>
      <w:r w:rsidRPr="007815A5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899D284" wp14:editId="402E1142">
            <wp:simplePos x="0" y="0"/>
            <wp:positionH relativeFrom="margin">
              <wp:posOffset>13437869</wp:posOffset>
            </wp:positionH>
            <wp:positionV relativeFrom="paragraph">
              <wp:posOffset>158945</wp:posOffset>
            </wp:positionV>
            <wp:extent cx="826923" cy="1352579"/>
            <wp:effectExtent l="0" t="0" r="87630" b="0"/>
            <wp:wrapNone/>
            <wp:docPr id="7181" name="Picture 7181" descr="Image result for jesus on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esus on cros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81" b="89908" l="4167" r="96250">
                                  <a14:foregroundMark x1="8917" y1="16157" x2="51500" y2="20642"/>
                                  <a14:foregroundMark x1="16083" y1="20642" x2="83917" y2="21305"/>
                                  <a14:foregroundMark x1="27583" y1="20591" x2="53833" y2="29511"/>
                                  <a14:foregroundMark x1="46750" y1="33028" x2="47083" y2="58410"/>
                                  <a14:foregroundMark x1="52000" y1="38787" x2="52500" y2="56422"/>
                                  <a14:foregroundMark x1="45500" y1="47452" x2="48417" y2="72273"/>
                                  <a14:foregroundMark x1="42250" y1="44139" x2="41083" y2="47248"/>
                                  <a14:foregroundMark x1="41167" y1="27268" x2="42750" y2="30581"/>
                                  <a14:foregroundMark x1="82750" y1="21814" x2="79500" y2="22273"/>
                                  <a14:foregroundMark x1="89667" y1="17533" x2="87500" y2="23089"/>
                                  <a14:foregroundMark x1="90583" y1="16769" x2="91083" y2="21865"/>
                                  <a14:foregroundMark x1="91500" y1="16718" x2="91500" y2="215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7980">
                      <a:off x="0" y="0"/>
                      <a:ext cx="826923" cy="13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E4078C" w:rsidP="00624FE8">
      <w:pPr>
        <w:tabs>
          <w:tab w:val="left" w:pos="6240"/>
        </w:tabs>
      </w:pPr>
      <w:r w:rsidRPr="00E4078C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5DB593E" wp14:editId="5AFB8413">
                <wp:simplePos x="0" y="0"/>
                <wp:positionH relativeFrom="margin">
                  <wp:posOffset>5417185</wp:posOffset>
                </wp:positionH>
                <wp:positionV relativeFrom="paragraph">
                  <wp:posOffset>8654</wp:posOffset>
                </wp:positionV>
                <wp:extent cx="2124710" cy="1079500"/>
                <wp:effectExtent l="0" t="0" r="889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9188">
                          <a:off x="0" y="0"/>
                          <a:ext cx="2124710" cy="1079500"/>
                          <a:chOff x="0" y="0"/>
                          <a:chExt cx="3628158" cy="194246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age result for natural selec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15" t="40836" r="16932" b="18839"/>
                          <a:stretch/>
                        </pic:blipFill>
                        <pic:spPr bwMode="auto">
                          <a:xfrm>
                            <a:off x="1906074" y="463640"/>
                            <a:ext cx="127444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mage result for natural selec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500" b="100000" l="0" r="97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15" t="40836" r="16932" b="18839"/>
                          <a:stretch/>
                        </pic:blipFill>
                        <pic:spPr bwMode="auto">
                          <a:xfrm rot="559542">
                            <a:off x="3000778" y="759854"/>
                            <a:ext cx="62738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mage result for natural selec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15" t="40836" r="16932" b="18839"/>
                          <a:stretch/>
                        </pic:blipFill>
                        <pic:spPr bwMode="auto">
                          <a:xfrm>
                            <a:off x="0" y="0"/>
                            <a:ext cx="249809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8E385" id="Group 27" o:spid="_x0000_s1026" style="position:absolute;margin-left:426.55pt;margin-top:.7pt;width:167.3pt;height:85pt;rotation:501556fd;z-index:251697152;mso-position-horizontal-relative:margin;mso-width-relative:margin;mso-height-relative:margin" coordsize="36281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age result for natural selection" style="position:absolute;left:19060;top:4636;width:12745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0jG/AAAA2wAAAA8AAABkcnMvZG93bnJldi54bWxET8tqAjEU3Rf8h3CF7joZLahMjSKCIO3K&#10;B3Z7m9xOBic3QxKd8e/NotDl4byX68G14k4hNp4VTIoSBLH2puFawfm0e1uAiAnZYOuZFDwowno1&#10;elliZXzPB7ofUy1yCMcKFdiUukrKqC05jIXviDP364PDlGGopQnY53DXymlZzqTDhnODxY62lvT1&#10;eHMKmlJftv5h2j70n/rLzN8P9udbqdfxsPkAkWhI/+I/994omOax+Uv+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u9IxvwAAANsAAAAPAAAAAAAAAAAAAAAAAJ8CAABk&#10;cnMvZG93bnJldi54bWxQSwUGAAAAAAQABAD3AAAAiwMAAAAA&#10;">
                  <v:imagedata r:id="rId26" o:title="Image result for natural selection" croptop="26762f" cropbottom="12346f" cropleft="31795f" cropright="11097f"/>
                  <v:path arrowok="t"/>
                </v:shape>
                <v:shape id="Picture 29" o:spid="_x0000_s1028" type="#_x0000_t75" alt="Image result for natural selection" style="position:absolute;left:30007;top:7598;width:6274;height:4883;rotation:6111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b1XDAAAA2wAAAA8AAABkcnMvZG93bnJldi54bWxEj81qwzAQhO+FvoPYQm61nBBK7UYJoTTE&#10;p5T8PMDGWv9gaWUsNXbePioUehxm5htmtZmsETcafOtYwTxJQRCXTrdcK7icd6/vIHxA1mgck4I7&#10;edisn59WmGs38pFup1CLCGGfo4ImhD6X0pcNWfSJ64mjV7nBYohyqKUecIxwa+QiTd+kxZbjQoM9&#10;fTZUdqcfqyBDmm+/pspU3e7QHZffe3MtWKnZy7T9ABFoCv/hv3ahFSwy+P0Sf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9vVcMAAADbAAAADwAAAAAAAAAAAAAAAACf&#10;AgAAZHJzL2Rvd25yZXYueG1sUEsFBgAAAAAEAAQA9wAAAI8DAAAAAA==&#10;">
                  <v:imagedata r:id="rId27" o:title="Image result for natural selection" croptop="26762f" cropbottom="12346f" cropleft="31795f" cropright="11097f"/>
                  <v:path arrowok="t"/>
                </v:shape>
                <v:shape id="Picture 30" o:spid="_x0000_s1029" type="#_x0000_t75" alt="Image result for natural selection" style="position:absolute;width:24980;height:19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SOq/AAAA2wAAAA8AAABkcnMvZG93bnJldi54bWxET8tqAjEU3Qv+Q7hCd07GClWmRhFBKO3K&#10;B3Z7m9xOBic3Q5I64983C8Hl4bxXm8G14kYhNp4VzIoSBLH2puFawfm0ny5BxIRssPVMCu4UYbMe&#10;j1ZYGd/zgW7HVIscwrFCBTalrpIyaksOY+E74sz9+uAwZRhqaQL2Ody18rUs36TDhnODxY52lvT1&#10;+OcUNKW+7PzdtH3oP/WXWcwP9udbqZfJsH0HkWhIT/HD/WEUzPP6/CX/AL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FEjqvwAAANsAAAAPAAAAAAAAAAAAAAAAAJ8CAABk&#10;cnMvZG93bnJldi54bWxQSwUGAAAAAAQABAD3AAAAiwMAAAAA&#10;">
                  <v:imagedata r:id="rId26" o:title="Image result for natural selection" croptop="26762f" cropbottom="12346f" cropleft="31795f" cropright="11097f"/>
                  <v:path arrowok="t"/>
                </v:shape>
                <w10:wrap anchorx="margin"/>
              </v:group>
            </w:pict>
          </mc:Fallback>
        </mc:AlternateContent>
      </w:r>
    </w:p>
    <w:p w:rsidR="00D74870" w:rsidRDefault="00E4078C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53114" behindDoc="0" locked="0" layoutInCell="1" allowOverlap="1" wp14:anchorId="622C6A30" wp14:editId="5CF2A780">
            <wp:simplePos x="0" y="0"/>
            <wp:positionH relativeFrom="page">
              <wp:posOffset>10050779</wp:posOffset>
            </wp:positionH>
            <wp:positionV relativeFrom="paragraph">
              <wp:posOffset>53339</wp:posOffset>
            </wp:positionV>
            <wp:extent cx="2304841" cy="2304841"/>
            <wp:effectExtent l="0" t="38100" r="0" b="38735"/>
            <wp:wrapNone/>
            <wp:docPr id="7168" name="Picture 7168" descr="Image result for dove fire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ove fire wi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22147" y1="47826" x2="23370" y2="36413"/>
                                  <a14:foregroundMark x1="31114" y1="23777" x2="31114" y2="15625"/>
                                  <a14:foregroundMark x1="41440" y1="34103" x2="40082" y2="7745"/>
                                  <a14:foregroundMark x1="68071" y1="24864" x2="68614" y2="19022"/>
                                  <a14:foregroundMark x1="34103" y1="55978" x2="73913" y2="44973"/>
                                  <a14:foregroundMark x1="29891" y1="61821" x2="62636" y2="59783"/>
                                  <a14:foregroundMark x1="35190" y1="64674" x2="62636" y2="67935"/>
                                  <a14:foregroundMark x1="36277" y1="57065" x2="71060" y2="50951"/>
                                  <a14:foregroundMark x1="42255" y1="70652" x2="71332" y2="64538"/>
                                  <a14:foregroundMark x1="44429" y1="73777" x2="66168" y2="51495"/>
                                  <a14:foregroundMark x1="36277" y1="77582" x2="57745" y2="75951"/>
                                  <a14:foregroundMark x1="35462" y1="80027" x2="64130" y2="80842"/>
                                  <a14:foregroundMark x1="19158" y1="71196" x2="13043" y2="52582"/>
                                  <a14:foregroundMark x1="22418" y1="58560" x2="20109" y2="35462"/>
                                  <a14:foregroundMark x1="26087" y1="50136" x2="25000" y2="23234"/>
                                  <a14:foregroundMark x1="37364" y1="55571" x2="35734" y2="12364"/>
                                  <a14:foregroundMark x1="50136" y1="51766" x2="49864" y2="0"/>
                                  <a14:foregroundMark x1="59103" y1="53261" x2="53940" y2="1766"/>
                                  <a14:foregroundMark x1="69565" y1="50408" x2="63587" y2="9783"/>
                                  <a14:foregroundMark x1="63995" y1="13587" x2="78125" y2="26223"/>
                                  <a14:foregroundMark x1="64674" y1="18614" x2="80978" y2="41304"/>
                                  <a14:foregroundMark x1="67391" y1="33152" x2="79891" y2="56658"/>
                                  <a14:foregroundMark x1="84647" y1="39674" x2="87636" y2="50408"/>
                                  <a14:foregroundMark x1="87364" y1="58832" x2="87636" y2="50679"/>
                                  <a14:foregroundMark x1="79484" y1="69429" x2="87364" y2="55978"/>
                                  <a14:foregroundMark x1="69022" y1="52717" x2="62500" y2="30435"/>
                                  <a14:foregroundMark x1="63451" y1="52582" x2="59103" y2="36413"/>
                                  <a14:foregroundMark x1="40761" y1="57201" x2="38043" y2="27582"/>
                                  <a14:foregroundMark x1="46739" y1="56114" x2="45245" y2="19701"/>
                                  <a14:foregroundMark x1="46739" y1="23370" x2="46739" y2="951"/>
                                  <a14:foregroundMark x1="34239" y1="45788" x2="30299" y2="23505"/>
                                  <a14:foregroundMark x1="19973" y1="28397" x2="37908" y2="9239"/>
                                  <a14:foregroundMark x1="11957" y1="52582" x2="14538" y2="41304"/>
                                  <a14:foregroundMark x1="24864" y1="85734" x2="16168" y2="71332"/>
                                  <a14:foregroundMark x1="78940" y1="81386" x2="85734" y2="67799"/>
                                  <a14:foregroundMark x1="64538" y1="94158" x2="69565" y2="914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541">
                      <a:off x="0" y="0"/>
                      <a:ext cx="2304841" cy="23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78C">
        <w:rPr>
          <w:noProof/>
          <w:lang w:val="en-GB" w:eastAsia="en-GB"/>
        </w:rPr>
        <w:drawing>
          <wp:anchor distT="0" distB="0" distL="114300" distR="114300" simplePos="0" relativeHeight="251655164" behindDoc="0" locked="0" layoutInCell="1" allowOverlap="1" wp14:anchorId="0A9B736D" wp14:editId="08A7CD28">
            <wp:simplePos x="0" y="0"/>
            <wp:positionH relativeFrom="column">
              <wp:posOffset>2834005</wp:posOffset>
            </wp:positionH>
            <wp:positionV relativeFrom="paragraph">
              <wp:posOffset>134218</wp:posOffset>
            </wp:positionV>
            <wp:extent cx="1976557" cy="1185829"/>
            <wp:effectExtent l="95250" t="228600" r="119380" b="224155"/>
            <wp:wrapNone/>
            <wp:docPr id="89" name="Picture 89" descr="Image result for big bang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big bang sci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813">
                      <a:off x="0" y="0"/>
                      <a:ext cx="1976557" cy="11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FE3616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208915</wp:posOffset>
            </wp:positionV>
            <wp:extent cx="1880005" cy="698500"/>
            <wp:effectExtent l="38100" t="57150" r="25400" b="25400"/>
            <wp:wrapNone/>
            <wp:docPr id="18" name="Picture 18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14">
                      <a:off x="0" y="0"/>
                      <a:ext cx="18800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FE3616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12509500</wp:posOffset>
            </wp:positionH>
            <wp:positionV relativeFrom="paragraph">
              <wp:posOffset>161290</wp:posOffset>
            </wp:positionV>
            <wp:extent cx="1270000" cy="666575"/>
            <wp:effectExtent l="0" t="0" r="6350" b="635"/>
            <wp:wrapNone/>
            <wp:docPr id="22" name="Picture 22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88264</wp:posOffset>
            </wp:positionV>
            <wp:extent cx="1773659" cy="561975"/>
            <wp:effectExtent l="38100" t="114300" r="36195" b="104775"/>
            <wp:wrapNone/>
            <wp:docPr id="20" name="Picture 20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4141">
                      <a:off x="0" y="0"/>
                      <a:ext cx="1773659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FE3616" w:rsidP="00624FE8">
      <w:pPr>
        <w:tabs>
          <w:tab w:val="left" w:pos="624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663D99E1" wp14:editId="644528E6">
                <wp:simplePos x="0" y="0"/>
                <wp:positionH relativeFrom="column">
                  <wp:posOffset>10858500</wp:posOffset>
                </wp:positionH>
                <wp:positionV relativeFrom="paragraph">
                  <wp:posOffset>15875</wp:posOffset>
                </wp:positionV>
                <wp:extent cx="3670300" cy="3615690"/>
                <wp:effectExtent l="0" t="0" r="2540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615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7DDC" id="Oval 16" o:spid="_x0000_s1026" style="position:absolute;margin-left:855pt;margin-top:1.25pt;width:289pt;height:284.7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" fillcolor="white [3212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663D99E1" wp14:editId="644528E6">
                <wp:simplePos x="0" y="0"/>
                <wp:positionH relativeFrom="column">
                  <wp:posOffset>7137400</wp:posOffset>
                </wp:positionH>
                <wp:positionV relativeFrom="paragraph">
                  <wp:posOffset>17145</wp:posOffset>
                </wp:positionV>
                <wp:extent cx="3670300" cy="3615690"/>
                <wp:effectExtent l="0" t="0" r="25400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615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B2A93" id="Oval 15" o:spid="_x0000_s1026" style="position:absolute;margin-left:562pt;margin-top:1.35pt;width:289pt;height:284.7pt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" fillcolor="white [3212]" strokecolor="#4472c4 [3208]" strokeweight="1pt">
                <v:stroke joinstyle="miter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15875</wp:posOffset>
                </wp:positionV>
                <wp:extent cx="3670300" cy="3615690"/>
                <wp:effectExtent l="0" t="0" r="25400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615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9963F" id="Oval 14" o:spid="_x0000_s1026" style="position:absolute;margin-left:267pt;margin-top:1.25pt;width:289pt;height:28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" fillcolor="white [3212]" strokecolor="#70ad47 [3209]" strokeweight="1pt">
                <v:stroke joinstyle="miter"/>
              </v:oval>
            </w:pict>
          </mc:Fallback>
        </mc:AlternateContent>
      </w:r>
    </w:p>
    <w:p w:rsidR="00D74870" w:rsidRDefault="00FE3616" w:rsidP="00624FE8">
      <w:pPr>
        <w:tabs>
          <w:tab w:val="left" w:pos="624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E3B3B" wp14:editId="37C3263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3454400" cy="3721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616" w:rsidRDefault="00FE3616" w:rsidP="00FE3616">
                            <w:pPr>
                              <w:tabs>
                                <w:tab w:val="left" w:pos="6240"/>
                              </w:tabs>
                              <w:ind w:leftChars="567" w:left="1021"/>
                            </w:pPr>
                          </w:p>
                          <w:p w:rsidR="00FE3616" w:rsidRPr="00FE3616" w:rsidRDefault="00FE3616" w:rsidP="00FE3616">
                            <w:pPr>
                              <w:pStyle w:val="SidebarHeading"/>
                              <w:ind w:leftChars="567" w:left="1021"/>
                              <w:rPr>
                                <w:color w:val="70AD47" w:themeColor="accent6"/>
                              </w:rPr>
                            </w:pPr>
                            <w:r w:rsidRPr="00FE3616">
                              <w:rPr>
                                <w:color w:val="70AD47" w:themeColor="accent6"/>
                              </w:rPr>
                              <w:t>Stewardship</w:t>
                            </w:r>
                          </w:p>
                          <w:p w:rsidR="00FE3616" w:rsidRDefault="00FE3616" w:rsidP="00FE3616">
                            <w:pPr>
                              <w:pStyle w:val="SidebarText"/>
                              <w:ind w:leftChars="567" w:left="1021"/>
                            </w:pPr>
                            <w:r>
                              <w:t>The idea that people have a God-given duty to take care of the earth in a responsible way, looking after both the environment and animals.</w:t>
                            </w:r>
                          </w:p>
                          <w:p w:rsidR="00FE3616" w:rsidRDefault="00FE3616" w:rsidP="00FE3616">
                            <w:pPr>
                              <w:pStyle w:val="SidebarText"/>
                              <w:ind w:leftChars="567" w:left="1021"/>
                            </w:pPr>
                            <w:r>
                              <w:t>Humans act as caretakers of God’s world, preserving and conserving the environment.</w:t>
                            </w:r>
                          </w:p>
                          <w:p w:rsidR="00FE3616" w:rsidRPr="00FE3616" w:rsidRDefault="00FE3616" w:rsidP="00FE3616">
                            <w:pPr>
                              <w:pStyle w:val="SidebarHeading"/>
                              <w:ind w:leftChars="567" w:left="1021"/>
                              <w:rPr>
                                <w:color w:val="70AD47" w:themeColor="accent6"/>
                              </w:rPr>
                            </w:pPr>
                            <w:r w:rsidRPr="00FE3616">
                              <w:rPr>
                                <w:color w:val="70AD47" w:themeColor="accent6"/>
                              </w:rPr>
                              <w:t>Dominion</w:t>
                            </w:r>
                          </w:p>
                          <w:p w:rsidR="00FE3616" w:rsidRDefault="00FE3616" w:rsidP="00FE3616">
                            <w:pPr>
                              <w:pStyle w:val="SidebarText"/>
                              <w:ind w:leftChars="567" w:left="1021"/>
                            </w:pPr>
                            <w:r>
                              <w:t xml:space="preserve">Having control over the earth and managing God’s creation. </w:t>
                            </w:r>
                            <w:r>
                              <w:br/>
                              <w:t>This is a more active role and gives mankind more power and autonomy over their choices regarding the earth and the environment.</w:t>
                            </w:r>
                          </w:p>
                          <w:p w:rsidR="00FE3616" w:rsidRPr="00FE3616" w:rsidRDefault="00FE3616" w:rsidP="00FE3616">
                            <w:pPr>
                              <w:pStyle w:val="SidebarHeading"/>
                              <w:ind w:leftChars="567" w:left="1021"/>
                              <w:rPr>
                                <w:color w:val="70AD47" w:themeColor="accent6"/>
                              </w:rPr>
                            </w:pPr>
                            <w:r w:rsidRPr="00FE3616">
                              <w:rPr>
                                <w:color w:val="70AD47" w:themeColor="accent6"/>
                              </w:rPr>
                              <w:t>Original Sin</w:t>
                            </w:r>
                          </w:p>
                          <w:p w:rsidR="00FE3616" w:rsidRPr="00247F67" w:rsidRDefault="00FE3616" w:rsidP="00FE3616">
                            <w:pPr>
                              <w:pStyle w:val="SidebarText"/>
                              <w:ind w:leftChars="567" w:left="1021"/>
                            </w:pPr>
                            <w:r>
                              <w:t>The ‘evil’ or ‘sin’ that is innate in all human beings, as a consequence of The Fall.</w:t>
                            </w:r>
                          </w:p>
                          <w:p w:rsidR="00FE3616" w:rsidRPr="00FE3616" w:rsidRDefault="00FE3616" w:rsidP="00FE3616">
                            <w:pPr>
                              <w:ind w:leftChars="567" w:left="1021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E3B3B" id="Text Box 21" o:spid="_x0000_s1030" type="#_x0000_t202" style="position:absolute;margin-left:220.8pt;margin-top:1.3pt;width:272pt;height:293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" filled="f" stroked="f" strokeweight=".5pt">
                <v:textbox>
                  <w:txbxContent>
                    <w:p w:rsidR="00FE3616" w:rsidRDefault="00FE3616" w:rsidP="00FE3616">
                      <w:pPr>
                        <w:tabs>
                          <w:tab w:val="left" w:pos="6240"/>
                        </w:tabs>
                        <w:ind w:leftChars="567" w:left="1021"/>
                      </w:pPr>
                    </w:p>
                    <w:p w:rsidR="00FE3616" w:rsidRPr="00FE3616" w:rsidRDefault="00FE3616" w:rsidP="00FE3616">
                      <w:pPr>
                        <w:pStyle w:val="SidebarHeading"/>
                        <w:ind w:leftChars="567" w:left="1021"/>
                        <w:rPr>
                          <w:color w:val="70AD47" w:themeColor="accent6"/>
                        </w:rPr>
                      </w:pPr>
                      <w:r w:rsidRPr="00FE3616">
                        <w:rPr>
                          <w:color w:val="70AD47" w:themeColor="accent6"/>
                        </w:rPr>
                        <w:t>Stewardship</w:t>
                      </w:r>
                    </w:p>
                    <w:p w:rsidR="00FE3616" w:rsidRDefault="00FE3616" w:rsidP="00FE3616">
                      <w:pPr>
                        <w:pStyle w:val="SidebarText"/>
                        <w:ind w:leftChars="567" w:left="1021"/>
                      </w:pPr>
                      <w:r>
                        <w:t>The idea that people have a God-given duty to take care of the earth in a responsible way, looking after both the environment and animals.</w:t>
                      </w:r>
                    </w:p>
                    <w:p w:rsidR="00FE3616" w:rsidRDefault="00FE3616" w:rsidP="00FE3616">
                      <w:pPr>
                        <w:pStyle w:val="SidebarText"/>
                        <w:ind w:leftChars="567" w:left="1021"/>
                      </w:pPr>
                      <w:r>
                        <w:t>Humans act as caretakers of God’s world, preserving and conserving the environment.</w:t>
                      </w:r>
                    </w:p>
                    <w:p w:rsidR="00FE3616" w:rsidRPr="00FE3616" w:rsidRDefault="00FE3616" w:rsidP="00FE3616">
                      <w:pPr>
                        <w:pStyle w:val="SidebarHeading"/>
                        <w:ind w:leftChars="567" w:left="1021"/>
                        <w:rPr>
                          <w:color w:val="70AD47" w:themeColor="accent6"/>
                        </w:rPr>
                      </w:pPr>
                      <w:r w:rsidRPr="00FE3616">
                        <w:rPr>
                          <w:color w:val="70AD47" w:themeColor="accent6"/>
                        </w:rPr>
                        <w:t>Dominion</w:t>
                      </w:r>
                    </w:p>
                    <w:p w:rsidR="00FE3616" w:rsidRDefault="00FE3616" w:rsidP="00FE3616">
                      <w:pPr>
                        <w:pStyle w:val="SidebarText"/>
                        <w:ind w:leftChars="567" w:left="1021"/>
                      </w:pPr>
                      <w:r>
                        <w:t xml:space="preserve">Having control over the earth and managing God’s creation. </w:t>
                      </w:r>
                      <w:r>
                        <w:br/>
                      </w:r>
                      <w:r>
                        <w:t>This is a more active role and gives mankind more power and autonomy over their choices regarding the earth and the environment.</w:t>
                      </w:r>
                    </w:p>
                    <w:p w:rsidR="00FE3616" w:rsidRPr="00FE3616" w:rsidRDefault="00FE3616" w:rsidP="00FE3616">
                      <w:pPr>
                        <w:pStyle w:val="SidebarHeading"/>
                        <w:ind w:leftChars="567" w:left="1021"/>
                        <w:rPr>
                          <w:color w:val="70AD47" w:themeColor="accent6"/>
                        </w:rPr>
                      </w:pPr>
                      <w:r w:rsidRPr="00FE3616">
                        <w:rPr>
                          <w:color w:val="70AD47" w:themeColor="accent6"/>
                        </w:rPr>
                        <w:t>Original Sin</w:t>
                      </w:r>
                    </w:p>
                    <w:p w:rsidR="00FE3616" w:rsidRPr="00247F67" w:rsidRDefault="00FE3616" w:rsidP="00FE3616">
                      <w:pPr>
                        <w:pStyle w:val="SidebarText"/>
                        <w:ind w:leftChars="567" w:left="1021"/>
                      </w:pPr>
                      <w:r>
                        <w:t>The ‘evil’ or ‘sin’ that is innate in all human beings, as a consequence of The Fall.</w:t>
                      </w:r>
                    </w:p>
                    <w:p w:rsidR="00FE3616" w:rsidRPr="00FE3616" w:rsidRDefault="00FE3616" w:rsidP="00FE3616">
                      <w:pPr>
                        <w:ind w:leftChars="567" w:left="1021"/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15875</wp:posOffset>
                </wp:positionV>
                <wp:extent cx="3352800" cy="3721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Cs w:val="18"/>
                              </w:rPr>
                            </w:pPr>
                            <w:r w:rsidRPr="00FE3616">
                              <w:rPr>
                                <w:b/>
                                <w:color w:val="70AD47" w:themeColor="accent6"/>
                                <w:szCs w:val="18"/>
                              </w:rPr>
                              <w:t>John 1:1-5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FE3616">
                              <w:rPr>
                                <w:szCs w:val="18"/>
                              </w:rPr>
                              <w:t>“</w:t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In the beginning was the Word and the Word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was with God, and the Word was God. He was with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God in the beginning. Through him all things were made.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In him was life, and that life was the light of all mankind.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The light shines in the darkness, and the darkness has not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>overcome it</w:t>
                            </w:r>
                            <w:r w:rsidRPr="00FE3616">
                              <w:rPr>
                                <w:szCs w:val="18"/>
                              </w:rPr>
                              <w:t>.”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FE3616">
                              <w:rPr>
                                <w:szCs w:val="18"/>
                              </w:rPr>
                              <w:t>Some people believe that ‘Word’ refers to God’s creative self-expression, and the purpose and plans that he put in place as he created the universe.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FE3616">
                              <w:rPr>
                                <w:szCs w:val="18"/>
                              </w:rPr>
                              <w:t>Most Christians however, understand the ‘Word’ to be a reference to Jesus, the second part of the Trinity. Jesus as the ‘Word’ is central to the belief that Jesus is God as a part of the Holy Trinity.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FE3616">
                              <w:rPr>
                                <w:szCs w:val="18"/>
                              </w:rPr>
                              <w:t>Therefore, in this quote, “</w:t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In the beginning was the Word and </w:t>
                            </w:r>
                            <w:r>
                              <w:rPr>
                                <w:i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i/>
                                <w:szCs w:val="18"/>
                              </w:rPr>
                              <w:t xml:space="preserve">the Word was with God, and the Word was God” </w:t>
                            </w:r>
                            <w:r w:rsidRPr="00FE3616">
                              <w:rPr>
                                <w:szCs w:val="18"/>
                              </w:rPr>
                              <w:t xml:space="preserve">Jesus, 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szCs w:val="18"/>
                              </w:rPr>
                              <w:t xml:space="preserve">or ‘the Word’ was present at the beginning of creation 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szCs w:val="18"/>
                              </w:rPr>
                              <w:t>and that he is God.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8in;margin-top:1.25pt;width:264pt;height:29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" filled="f" stroked="f" strokeweight=".5pt">
                <v:textbox>
                  <w:txbxContent>
                    <w:p w:rsidR="00FE3616" w:rsidRPr="00FE3616" w:rsidRDefault="00FE3616" w:rsidP="00FE3616">
                      <w:pPr>
                        <w:jc w:val="center"/>
                        <w:rPr>
                          <w:b/>
                          <w:color w:val="70AD47" w:themeColor="accent6"/>
                          <w:szCs w:val="18"/>
                        </w:rPr>
                      </w:pPr>
                      <w:r w:rsidRPr="00FE3616">
                        <w:rPr>
                          <w:b/>
                          <w:color w:val="70AD47" w:themeColor="accent6"/>
                          <w:szCs w:val="18"/>
                        </w:rPr>
                        <w:t>John 1:1-5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szCs w:val="18"/>
                        </w:rPr>
                      </w:pPr>
                      <w:r w:rsidRPr="00FE3616">
                        <w:rPr>
                          <w:szCs w:val="18"/>
                        </w:rPr>
                        <w:t>“</w:t>
                      </w:r>
                      <w:r w:rsidRPr="00FE3616">
                        <w:rPr>
                          <w:i/>
                          <w:szCs w:val="18"/>
                        </w:rPr>
                        <w:t xml:space="preserve">In the beginning was the Word and the Word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 xml:space="preserve">was with God, and the Word was God. He was with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 xml:space="preserve">God in the beginning. Through him all things were made.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 xml:space="preserve">In him was life, and that life was the light of all mankind.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 xml:space="preserve">The light shines in the darkness, and the darkness has not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>overcome it</w:t>
                      </w:r>
                      <w:r w:rsidRPr="00FE3616">
                        <w:rPr>
                          <w:szCs w:val="18"/>
                        </w:rPr>
                        <w:t>.”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szCs w:val="18"/>
                        </w:rPr>
                      </w:pPr>
                      <w:r w:rsidRPr="00FE3616">
                        <w:rPr>
                          <w:szCs w:val="18"/>
                        </w:rPr>
                        <w:t>Some people believe that ‘Word’ refers to God’s creative self-expression, and the purpose and plans that he put in place as he created the universe.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szCs w:val="18"/>
                        </w:rPr>
                      </w:pPr>
                      <w:r w:rsidRPr="00FE3616">
                        <w:rPr>
                          <w:szCs w:val="18"/>
                        </w:rPr>
                        <w:t>Most Christians however, understand the ‘Word’ to be a reference to Jesus, the second part of the Trinity. Jesus as the ‘Word’ is central to the belief that Jesus is God as a part of the Holy Trinity.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szCs w:val="18"/>
                        </w:rPr>
                      </w:pPr>
                      <w:r w:rsidRPr="00FE3616">
                        <w:rPr>
                          <w:szCs w:val="18"/>
                        </w:rPr>
                        <w:t>Therefore, in this quote, “</w:t>
                      </w:r>
                      <w:r w:rsidRPr="00FE3616">
                        <w:rPr>
                          <w:i/>
                          <w:szCs w:val="18"/>
                        </w:rPr>
                        <w:t xml:space="preserve">In the beginning was the Word and </w:t>
                      </w:r>
                      <w:r>
                        <w:rPr>
                          <w:i/>
                          <w:szCs w:val="18"/>
                        </w:rPr>
                        <w:br/>
                      </w:r>
                      <w:r w:rsidRPr="00FE3616">
                        <w:rPr>
                          <w:i/>
                          <w:szCs w:val="18"/>
                        </w:rPr>
                        <w:t xml:space="preserve">the Word was with God, and the Word was God” </w:t>
                      </w:r>
                      <w:r w:rsidRPr="00FE3616">
                        <w:rPr>
                          <w:szCs w:val="18"/>
                        </w:rPr>
                        <w:t xml:space="preserve">Jesus, </w:t>
                      </w:r>
                      <w:r>
                        <w:rPr>
                          <w:szCs w:val="18"/>
                        </w:rPr>
                        <w:br/>
                      </w:r>
                      <w:r w:rsidRPr="00FE3616">
                        <w:rPr>
                          <w:szCs w:val="18"/>
                        </w:rPr>
                        <w:t xml:space="preserve">or ‘the Word’ was present at the beginning of creation </w:t>
                      </w:r>
                      <w:r>
                        <w:rPr>
                          <w:szCs w:val="18"/>
                        </w:rPr>
                        <w:br/>
                      </w:r>
                      <w:r w:rsidRPr="00FE3616">
                        <w:rPr>
                          <w:szCs w:val="18"/>
                        </w:rPr>
                        <w:t>and that he is God.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48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F36BA" wp14:editId="16E37070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4152900" cy="326009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26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Christians believe different things when it comes to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interpreting and understanding scripture (the Bible):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F3203B">
                              <w:rPr>
                                <w:rFonts w:cstheme="minorHAnsi"/>
                                <w:b/>
                                <w:color w:val="70AD47" w:themeColor="accent6"/>
                                <w:szCs w:val="18"/>
                              </w:rPr>
                              <w:t>Fundamentalism</w:t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: Fundamentalist Christians believe the store to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be absolutely true in every detail – it is word-for-word true. They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have a literal interpretation of the creation story.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F3203B">
                              <w:rPr>
                                <w:rFonts w:cstheme="minorHAnsi"/>
                                <w:b/>
                                <w:color w:val="70AD47" w:themeColor="accent6"/>
                                <w:szCs w:val="18"/>
                              </w:rPr>
                              <w:t>Liberalism</w:t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: Liberalist Christians believe that the story is more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symbolic – it is metaphorical and myth-like in nature, so the account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needs to be interpreted. They do not believe every details of the story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to be literally accurate or true.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FE3616">
                              <w:rPr>
                                <w:rFonts w:cstheme="minorHAnsi"/>
                                <w:b/>
                                <w:szCs w:val="18"/>
                              </w:rPr>
                              <w:t>‘</w:t>
                            </w:r>
                            <w:r w:rsidRPr="00F3203B">
                              <w:rPr>
                                <w:rFonts w:cstheme="minorHAnsi"/>
                                <w:b/>
                                <w:color w:val="70AD47" w:themeColor="accent6"/>
                                <w:szCs w:val="18"/>
                              </w:rPr>
                              <w:t>Day’</w:t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: There are diverse views on how the word ‘day’ should be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 interpreted. A literal Christian (a fundamentalist) would mean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that a day is 24 hours exactly. A liberal Christian may read ‘day’ as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a period of time and may actually represent millions of years.</w:t>
                            </w:r>
                          </w:p>
                          <w:p w:rsidR="00FE3616" w:rsidRPr="00FE3616" w:rsidRDefault="00FE3616" w:rsidP="00FE3616">
                            <w:pPr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Differences in view are due to how different Christians believe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 the Bible should be interpreted. Regardless of whether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Christians believe in the Big Bang theory, </w:t>
                            </w:r>
                            <w:r w:rsidRPr="00F3203B">
                              <w:rPr>
                                <w:rFonts w:cstheme="minorHAnsi"/>
                                <w:b/>
                                <w:i/>
                                <w:color w:val="70AD47" w:themeColor="accent6"/>
                                <w:szCs w:val="18"/>
                              </w:rPr>
                              <w:t>all</w:t>
                            </w:r>
                            <w:r w:rsidRPr="00F3203B">
                              <w:rPr>
                                <w:rFonts w:cstheme="minorHAnsi"/>
                                <w:color w:val="70AD47" w:themeColor="accent6"/>
                                <w:szCs w:val="18"/>
                              </w:rPr>
                              <w:t xml:space="preserve"> </w:t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Christians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 xml:space="preserve">believe that God is the ultimate creator of </w:t>
                            </w:r>
                            <w:r>
                              <w:rPr>
                                <w:rFonts w:cstheme="minorHAnsi"/>
                                <w:szCs w:val="18"/>
                              </w:rPr>
                              <w:br/>
                            </w:r>
                            <w:r w:rsidRPr="00FE3616">
                              <w:rPr>
                                <w:rFonts w:cstheme="minorHAnsi"/>
                                <w:szCs w:val="18"/>
                              </w:rPr>
                              <w:t>the universe.</w:t>
                            </w:r>
                          </w:p>
                          <w:p w:rsidR="00FE3616" w:rsidRPr="00FE3616" w:rsidRDefault="00FE3616" w:rsidP="00FE361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36BA" id="Text Box 17" o:spid="_x0000_s1032" type="#_x0000_t202" style="position:absolute;margin-left:249pt;margin-top:9.25pt;width:327pt;height:256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" filled="f" stroked="f" strokeweight=".5pt">
                <v:textbox>
                  <w:txbxContent>
                    <w:p w:rsidR="00FE3616" w:rsidRPr="00FE3616" w:rsidRDefault="00FE3616" w:rsidP="00FE3616">
                      <w:pPr>
                        <w:jc w:val="center"/>
                        <w:rPr>
                          <w:rFonts w:cstheme="minorHAnsi"/>
                          <w:szCs w:val="18"/>
                        </w:rPr>
                      </w:pPr>
                      <w:r w:rsidRPr="00FE3616">
                        <w:rPr>
                          <w:rFonts w:cstheme="minorHAnsi"/>
                          <w:szCs w:val="18"/>
                        </w:rPr>
                        <w:t>Christians believe different things when it comes to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interpreting and understanding scripture (the Bible):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rFonts w:cstheme="minorHAnsi"/>
                          <w:szCs w:val="18"/>
                        </w:rPr>
                      </w:pPr>
                      <w:r w:rsidRPr="00F3203B">
                        <w:rPr>
                          <w:rFonts w:cstheme="minorHAnsi"/>
                          <w:b/>
                          <w:color w:val="70AD47" w:themeColor="accent6"/>
                          <w:szCs w:val="18"/>
                        </w:rPr>
                        <w:t>Fundamentalism</w:t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: Fundamentalist Christians believe the store to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be absolutely true in every detail – it is word-for-word true. They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have a literal interpretation of the creation story.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rFonts w:cstheme="minorHAnsi"/>
                          <w:szCs w:val="18"/>
                        </w:rPr>
                      </w:pPr>
                      <w:r w:rsidRPr="00F3203B">
                        <w:rPr>
                          <w:rFonts w:cstheme="minorHAnsi"/>
                          <w:b/>
                          <w:color w:val="70AD47" w:themeColor="accent6"/>
                          <w:szCs w:val="18"/>
                        </w:rPr>
                        <w:t>Liberalism</w:t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: Liberalist Christians believe that the story is more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symbolic – it is metaphorical and myth-like in nature, so the account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needs to be interpreted. They do not believe every details of the story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to be literally accurate or true.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rFonts w:cstheme="minorHAnsi"/>
                          <w:szCs w:val="18"/>
                        </w:rPr>
                      </w:pPr>
                      <w:r w:rsidRPr="00FE3616">
                        <w:rPr>
                          <w:rFonts w:cstheme="minorHAnsi"/>
                          <w:b/>
                          <w:szCs w:val="18"/>
                        </w:rPr>
                        <w:t>‘</w:t>
                      </w:r>
                      <w:r w:rsidRPr="00F3203B">
                        <w:rPr>
                          <w:rFonts w:cstheme="minorHAnsi"/>
                          <w:b/>
                          <w:color w:val="70AD47" w:themeColor="accent6"/>
                          <w:szCs w:val="18"/>
                        </w:rPr>
                        <w:t>Day’</w:t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: There are diverse views on how the word ‘day’ should be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 interpreted. A literal Christian (a fundamentalist) would mean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that a day is 24 hours exactly. A liberal Christian may read ‘day’ as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a period of time and may actually represent millions of years.</w:t>
                      </w:r>
                    </w:p>
                    <w:p w:rsidR="00FE3616" w:rsidRPr="00FE3616" w:rsidRDefault="00FE3616" w:rsidP="00FE3616">
                      <w:pPr>
                        <w:jc w:val="center"/>
                        <w:rPr>
                          <w:rFonts w:cstheme="minorHAnsi"/>
                          <w:szCs w:val="18"/>
                        </w:rPr>
                      </w:pPr>
                      <w:r w:rsidRPr="00FE3616">
                        <w:rPr>
                          <w:rFonts w:cstheme="minorHAnsi"/>
                          <w:szCs w:val="18"/>
                        </w:rPr>
                        <w:t>Differences in view are due to how different Christians believe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 the Bible should be interpreted. Regardless of whether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Christians believe in the Big Bang theory, </w:t>
                      </w:r>
                      <w:r w:rsidRPr="00F3203B">
                        <w:rPr>
                          <w:rFonts w:cstheme="minorHAnsi"/>
                          <w:b/>
                          <w:i/>
                          <w:color w:val="70AD47" w:themeColor="accent6"/>
                          <w:szCs w:val="18"/>
                        </w:rPr>
                        <w:t>all</w:t>
                      </w:r>
                      <w:r w:rsidRPr="00F3203B">
                        <w:rPr>
                          <w:rFonts w:cstheme="minorHAnsi"/>
                          <w:color w:val="70AD47" w:themeColor="accent6"/>
                          <w:szCs w:val="18"/>
                        </w:rPr>
                        <w:t xml:space="preserve"> </w:t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Christians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 xml:space="preserve">believe that God is the ultimate creator of </w:t>
                      </w:r>
                      <w:r>
                        <w:rPr>
                          <w:rFonts w:cstheme="minorHAnsi"/>
                          <w:szCs w:val="18"/>
                        </w:rPr>
                        <w:br/>
                      </w:r>
                      <w:r w:rsidRPr="00FE3616">
                        <w:rPr>
                          <w:rFonts w:cstheme="minorHAnsi"/>
                          <w:szCs w:val="18"/>
                        </w:rPr>
                        <w:t>the universe.</w:t>
                      </w:r>
                    </w:p>
                    <w:p w:rsidR="00FE3616" w:rsidRPr="00FE3616" w:rsidRDefault="00FE3616" w:rsidP="00FE3616">
                      <w:pPr>
                        <w:spacing w:after="0"/>
                        <w:jc w:val="center"/>
                        <w:rPr>
                          <w:rFonts w:cstheme="minorHAnsi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4870" w:rsidRDefault="006A6BE9" w:rsidP="00624FE8">
      <w:pPr>
        <w:tabs>
          <w:tab w:val="left" w:pos="6240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9C4080" wp14:editId="396347F7">
                <wp:simplePos x="0" y="0"/>
                <wp:positionH relativeFrom="margin">
                  <wp:posOffset>-2006917</wp:posOffset>
                </wp:positionH>
                <wp:positionV relativeFrom="paragraph">
                  <wp:posOffset>328612</wp:posOffset>
                </wp:positionV>
                <wp:extent cx="6777037" cy="3040065"/>
                <wp:effectExtent l="1587" t="0" r="25718" b="25717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777037" cy="3040065"/>
                          <a:chOff x="0" y="0"/>
                          <a:chExt cx="7216775" cy="3073400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101600" y="0"/>
                            <a:ext cx="7115175" cy="1638300"/>
                            <a:chOff x="0" y="0"/>
                            <a:chExt cx="4658995" cy="1045210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200" y="0"/>
                              <a:ext cx="635000" cy="1045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900" y="12700"/>
                              <a:ext cx="633095" cy="989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0100" y="12700"/>
                              <a:ext cx="558800" cy="981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0" y="25400"/>
                              <a:ext cx="615315" cy="1002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"/>
                              <a:ext cx="393700" cy="958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 descr="Image result for creation day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00" y="25400"/>
                              <a:ext cx="447675" cy="95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 descr="Image result for creation d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100" y="0"/>
                              <a:ext cx="622300" cy="102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5" name="Text Box 65"/>
                        <wps:cNvSpPr txBox="1"/>
                        <wps:spPr>
                          <a:xfrm>
                            <a:off x="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23508F">
                                <w:rPr>
                                  <w:szCs w:val="18"/>
                                </w:rPr>
                                <w:t>Day 1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3508F">
                                <w:rPr>
                                  <w:sz w:val="16"/>
                                  <w:szCs w:val="16"/>
                                </w:rPr>
                                <w:t>Night and Day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3508F">
                                <w:rPr>
                                  <w:sz w:val="14"/>
                                  <w:szCs w:val="14"/>
                                </w:rPr>
                                <w:t>God called the light ‘day’ and the darkness he called ‘night’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00330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2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Heavens and Waters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God made the firmament and separated the waters which were underneath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205740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3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Land and Plants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God said, ‘let the dry land appear. Let the earth put forth vegetation.’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07340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4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Sun, Moon and Stars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God made two great lights; he made the stars also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411480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5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Birds and Fish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‘Let the waters bring forth swarms of life and let birds fly above the earth’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5194300" y="1663700"/>
                            <a:ext cx="847725" cy="14097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6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Living Creatures and Humans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‘Let us make man in our image, after our likeness’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6261100" y="1663700"/>
                            <a:ext cx="847725" cy="140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Day 7</w:t>
                              </w:r>
                            </w:p>
                            <w:p w:rsidR="00D74870" w:rsidRPr="0023508F" w:rsidRDefault="00D74870" w:rsidP="006A6B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God rested</w:t>
                              </w:r>
                            </w:p>
                            <w:p w:rsidR="00D74870" w:rsidRPr="0023508F" w:rsidRDefault="00D74870" w:rsidP="00D7487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On the </w:t>
                              </w:r>
                              <w:r w:rsidR="006A6BE9"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seventh day God finished </w:t>
                              </w:r>
                              <w:r w:rsidR="006A6BE9"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his work and </w:t>
                              </w:r>
                              <w:r w:rsidR="006A6BE9"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he rested.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C4080" id="Group 7" o:spid="_x0000_s1033" style="position:absolute;margin-left:-158pt;margin-top:25.85pt;width:533.6pt;height:239.4pt;rotation:-90;z-index:251659264;mso-position-horizontal-relative:margin;mso-width-relative:margin;mso-height-relative:margin" coordsize="72167,30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">
                <v:group id="Group 57" o:spid="_x0000_s1034" style="position:absolute;left:1016;width:71151;height:16383" coordsize="46589,10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58" o:spid="_x0000_s1035" type="#_x0000_t75" alt="Image result for creation day 1" style="position:absolute;left:26162;width:6350;height:1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10LFAAAA2wAAAA8AAABkcnMvZG93bnJldi54bWxEj8FqwkAQhu8F32EZoZeiG6WtEl1FbAse&#10;eqktgrchOyZps7Nxd2vi2zuHQo/DP/838y3XvWvUhUKsPRuYjDNQxIW3NZcGvj7fRnNQMSFbbDyT&#10;gStFWK8Gd0vMre/4gy77VCqBcMzRQJVSm2sdi4ocxrFviSU7+eAwyRhKbQN2AneNnmbZs3ZYs1yo&#10;sKVtRcXP/tcJ5aF/OZ2vU//6fpyFTn8f2sfkjLkf9psFqER9+l/+a++sgSd5VlzEA/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QNdCxQAAANsAAAAPAAAAAAAAAAAAAAAA&#10;AJ8CAABkcnMvZG93bnJldi54bWxQSwUGAAAAAAQABAD3AAAAkQMAAAAA&#10;">
                    <v:imagedata r:id="rId41" o:title="Image result for creation day 1"/>
                    <v:path arrowok="t"/>
                  </v:shape>
                  <v:shape id="Picture 59" o:spid="_x0000_s1036" type="#_x0000_t75" alt="Image result for creation day 1" style="position:absolute;left:40259;top:127;width:6330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GAvEAAAA2wAAAA8AAABkcnMvZG93bnJldi54bWxEj0+LwjAUxO8LfofwBC+iqYLiVqOosOhJ&#10;/LOIx0fzbIvNS0myWv30m4UFj8PM/IaZLRpTiTs5X1pWMOgnIIgzq0vOFXyfvnoTED4ga6wsk4In&#10;eVjMWx8zTLV98IHux5CLCGGfooIihDqV0mcFGfR9WxNH72qdwRCly6V2+IhwU8lhkoylwZLjQoE1&#10;rQvKbscfo+A1lmf53J33G9fNd5P99TJYdS9KddrNcgoiUBPe4f/2VisYfcL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nGAvEAAAA2wAAAA8AAAAAAAAAAAAAAAAA&#10;nwIAAGRycy9kb3ducmV2LnhtbFBLBQYAAAAABAAEAPcAAACQAwAAAAA=&#10;">
                    <v:imagedata r:id="rId42" o:title="Image result for creation day 1"/>
                    <v:path arrowok="t"/>
                  </v:shape>
                  <v:shape id="Picture 60" o:spid="_x0000_s1037" type="#_x0000_t75" alt="Image result for creation day 1" style="position:absolute;left:33401;top:127;width:5588;height: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qCu+AAAA2wAAAA8AAABkcnMvZG93bnJldi54bWxET02LwjAQvQv7H8IseNPUXRCpRhFlXdmT&#10;VvE8NGMTbSaliVr//eYgeHy879mic7W4UxusZwWjYQaCuPTacqXgePgZTECEiKyx9kwKnhRgMf/o&#10;zTDX/sF7uhexEimEQ44KTIxNLmUoDTkMQ98QJ+7sW4cxwbaSusVHCne1/MqysXRoOTUYbGhlqLwW&#10;N6egeHKwy7/vdWF5d6Hf08bs1yel+p/dcgoiUhff4pd7qxWM0/r0Jf0AOf8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xsqCu+AAAA2wAAAA8AAAAAAAAAAAAAAAAAnwIAAGRy&#10;cy9kb3ducmV2LnhtbFBLBQYAAAAABAAEAPcAAACKAwAAAAA=&#10;">
                    <v:imagedata r:id="rId43" o:title="Image result for creation day 1"/>
                    <v:path arrowok="t"/>
                  </v:shape>
                  <v:shape id="Picture 61" o:spid="_x0000_s1038" type="#_x0000_t75" alt="Image result for creation day 1" style="position:absolute;left:19050;top:254;width:6153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lULDAAAA2wAAAA8AAABkcnMvZG93bnJldi54bWxEj0FrwkAUhO9C/8PyCt50o4dUUldpBdGL&#10;iFHx+pp9TUKzb8PuGuO/dwuCx2FmvmHmy940oiPna8sKJuMEBHFhdc2lgtNxPZqB8AFZY2OZFNzJ&#10;w3LxNphjpu2ND9TloRQRwj5DBVUIbSalLyoy6Me2JY7er3UGQ5SulNrhLcJNI6dJkkqDNceFClta&#10;VVT85Vej4PK92+/ydNMYz8XhZ3Z2aXf5UGr43n99ggjUh1f42d5qBekE/r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OVQsMAAADbAAAADwAAAAAAAAAAAAAAAACf&#10;AgAAZHJzL2Rvd25yZXYueG1sUEsFBgAAAAAEAAQA9wAAAI8DAAAAAA==&#10;">
                    <v:imagedata r:id="rId44" o:title="Image result for creation day 1"/>
                    <v:path arrowok="t"/>
                  </v:shape>
                  <v:shape id="Picture 62" o:spid="_x0000_s1039" type="#_x0000_t75" alt="Image result for creation day 1" style="position:absolute;top:381;width:3937;height:9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dNfGAAAA2wAAAA8AAABkcnMvZG93bnJldi54bWxEj0FrwkAUhO9C/8PyCl6kbppDlJhVilSw&#10;PRSMpeDtJfuapM2+DdnVxH/vFoQeh5n5hsk2o2nFhXrXWFbwPI9AEJdWN1wp+DzunpYgnEfW2Fom&#10;BVdysFk/TDJMtR34QJfcVyJA2KWooPa+S6V0ZU0G3dx2xMH7tr1BH2RfSd3jEOCmlXEUJdJgw2Gh&#10;xo62NZW/+dkoKGYxLb+Oi7fd/hWLn3ei7Sn/UGr6OL6sQHga/X/43t5rBUkMf1/CD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5018YAAADbAAAADwAAAAAAAAAAAAAA&#10;AACfAgAAZHJzL2Rvd25yZXYueG1sUEsFBgAAAAAEAAQA9wAAAJIDAAAAAA==&#10;">
                    <v:imagedata r:id="rId45" o:title="Image result for creation day 1"/>
                    <v:path arrowok="t"/>
                  </v:shape>
                  <v:shape id="Picture 63" o:spid="_x0000_s1040" type="#_x0000_t75" alt="Image result for creation day 2" style="position:absolute;left:5588;top:254;width:4476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bkzFAAAA2wAAAA8AAABkcnMvZG93bnJldi54bWxEj0FrwkAUhO8F/8PyhN7qRoO2ja4itgUv&#10;ORgLvT6yr9lo9m3Mbk36791CweMwM98wq81gG3GlzteOFUwnCQji0umaKwWfx4+nFxA+IGtsHJOC&#10;X/KwWY8eVphp1/OBrkWoRISwz1CBCaHNpPSlIYt+4lri6H27zmKIsquk7rCPcNvIWZIspMWa44LB&#10;lnaGynPxYxXkfWrmb6cvfL68v+7S47zJD/lUqcfxsF2CCDSEe/i/vdcKFin8fY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25MxQAAANsAAAAPAAAAAAAAAAAAAAAA&#10;AJ8CAABkcnMvZG93bnJldi54bWxQSwUGAAAAAAQABAD3AAAAkQMAAAAA&#10;">
                    <v:imagedata r:id="rId46" o:title="Image result for creation day 2"/>
                    <v:path arrowok="t"/>
                  </v:shape>
                  <v:shape id="Picture 64" o:spid="_x0000_s1041" type="#_x0000_t75" alt="Image result for creation day 1" style="position:absolute;left:11811;width:6223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QHDDAAAA2wAAAA8AAABkcnMvZG93bnJldi54bWxEj0+LwjAUxO8LfofwBG9rqohoNYqKgodF&#10;8M/B47N5NsXmpTRR6356s7DgcZiZ3zDTeWNL8aDaF44V9LoJCOLM6YJzBafj5nsEwgdkjaVjUvAi&#10;D/NZ62uKqXZP3tPjEHIRIexTVGBCqFIpfWbIou+6ijh6V1dbDFHWudQ1PiPclrKfJENpseC4YLCi&#10;laHsdrhbBUt5NuvLpZKb3bH4GYyN/dXbvlKddrOYgAjUhE/4v73VCoYD+PsSf4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ZAcMMAAADbAAAADwAAAAAAAAAAAAAAAACf&#10;AgAAZHJzL2Rvd25yZXYueG1sUEsFBgAAAAAEAAQA9wAAAI8DAAAAAA==&#10;">
                    <v:imagedata r:id="rId47" o:title="Image result for creation day 1"/>
                    <v:path arrowok="t"/>
                  </v:shape>
                </v:group>
                <v:shape id="Text Box 65" o:spid="_x0000_s1042" type="#_x0000_t202" style="position:absolute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ysMA&#10;AADbAAAADwAAAGRycy9kb3ducmV2LnhtbESPS4vCQBCE74L/YegFbzpZg7JEJ+IDQcTLZvewxybT&#10;eWCmJ2RGE/+9Iwh7LKrqK2q9GUwj7tS52rKCz1kEgji3uuZSwe/PcfoFwnlkjY1lUvAgB5t0PFpj&#10;om3P33TPfCkChF2CCirv20RKl1dk0M1sSxy8wnYGfZBdKXWHfYCbRs6jaCkN1hwWKmxpX1F+zW5G&#10;wTmm619cuovri1180tHh0pwPSk0+hu0KhKfB/4ff7ZNWsFzA60v4A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nSysMAAADbAAAADwAAAAAAAAAAAAAAAACYAgAAZHJzL2Rv&#10;d25yZXYueG1sUEsFBgAAAAAEAAQA9QAAAIgDAAAAAA==&#10;" fillcolor="white [3201]" strokecolor="black [3200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 w:rsidRPr="0023508F">
                          <w:rPr>
                            <w:szCs w:val="18"/>
                          </w:rPr>
                          <w:t>Day 1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3508F">
                          <w:rPr>
                            <w:sz w:val="16"/>
                            <w:szCs w:val="16"/>
                          </w:rPr>
                          <w:t>Night and Day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23508F">
                          <w:rPr>
                            <w:sz w:val="14"/>
                            <w:szCs w:val="14"/>
                          </w:rPr>
                          <w:t>God called the light ‘day’ and the darkness he called ‘night’</w:t>
                        </w:r>
                      </w:p>
                    </w:txbxContent>
                  </v:textbox>
                </v:shape>
                <v:shape id="Text Box 66" o:spid="_x0000_s1043" type="#_x0000_t202" style="position:absolute;left:10033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LiL4A&#10;AADbAAAADwAAAGRycy9kb3ducmV2LnhtbESPzQrCMBCE74LvEFbwpqkKRapRRBA8iKL2AZZm+4PN&#10;pjSx1rc3guBxmJlvmPW2N7XoqHWVZQWzaQSCOLO64kJBej9MliCcR9ZYWyYFb3Kw3QwHa0y0ffGV&#10;upsvRICwS1BB6X2TSOmykgy6qW2Ig5fb1qAPsi2kbvEV4KaW8yiKpcGKw0KJDe1Lyh63p1GAd39c&#10;5F2WnqrLJUda4DU9x0qNR/1uBcJT7//hX/uoFcQx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ey4i+AAAA2wAAAA8AAAAAAAAAAAAAAAAAmAIAAGRycy9kb3ducmV2&#10;LnhtbFBLBQYAAAAABAAEAPUAAACDAwAAAAA=&#10;" fillcolor="white [3201]" strokecolor="#5b9bd5 [3204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2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Heavens and Waters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God made the firmament and separated the waters which were underneath</w:t>
                        </w:r>
                      </w:p>
                    </w:txbxContent>
                  </v:textbox>
                </v:shape>
                <v:shape id="Text Box 67" o:spid="_x0000_s1044" type="#_x0000_t202" style="position:absolute;left:20574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8kMUA&#10;AADbAAAADwAAAGRycy9kb3ducmV2LnhtbESPW0vDQBSE34X+h+UUfLMbq70Quy0iKL4Umt58PWZP&#10;k2D2bMgem9Rf7wpCH4eZ+YZZrHpXqzO1ofJs4H6UgCLOva24MLDfvd7NQQVBtlh7JgMXCrBaDm4W&#10;mFrfcUbnrRQqQjikaKAUaVKtQ16SwzDyDXH0Tr51KFG2hbYtdhHuaj1Okql2WHFcKLGhl5Lyr+23&#10;M3A4bo6fflzUH9kpe+smD+tH+RFjbof98xMooV6u4f/2uzUwncHfl/gD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zyQxQAAANsAAAAPAAAAAAAAAAAAAAAAAJgCAABkcnMv&#10;ZG93bnJldi54bWxQSwUGAAAAAAQABAD1AAAAigMAAAAA&#10;" fillcolor="white [3201]" strokecolor="#a5a5a5 [3206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3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Land and Plants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God said, ‘let the dry land appear. Let the earth put forth vegetation.’</w:t>
                        </w:r>
                      </w:p>
                    </w:txbxContent>
                  </v:textbox>
                </v:shape>
                <v:shape id="Text Box 68" o:spid="_x0000_s1045" type="#_x0000_t202" style="position:absolute;left:30734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ST8AA&#10;AADbAAAADwAAAGRycy9kb3ducmV2LnhtbERPz2vCMBS+D/wfwhN2m0kURKtRRJm4o24HvT2aZ1ts&#10;XkqTtd1/bw4Djx/f7/V2cLXoqA2VZwN6okAQ595WXBj4+f78WIAIEdli7ZkM/FGA7Wb0tsbM+p7P&#10;1F1iIVIIhwwNlDE2mZQhL8lhmPiGOHF33zqMCbaFtC32KdzVcqrUXDqsODWU2NC+pPxx+XUGrr2+&#10;6dv5aPW+q5dL/VCH2Zcy5n087FYgIg3xJf53n6yBeRqbvq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lST8AAAADbAAAADwAAAAAAAAAAAAAAAACYAgAAZHJzL2Rvd25y&#10;ZXYueG1sUEsFBgAAAAAEAAQA9QAAAIUDAAAAAA==&#10;" fillcolor="white [3201]" strokecolor="#ffc000 [3207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4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Sun, Moon and Stars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God made two great lights; he made the stars also</w:t>
                        </w:r>
                      </w:p>
                    </w:txbxContent>
                  </v:textbox>
                </v:shape>
                <v:shape id="Text Box 69" o:spid="_x0000_s1046" type="#_x0000_t202" style="position:absolute;left:41148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kZcQA&#10;AADbAAAADwAAAGRycy9kb3ducmV2LnhtbESPQWsCMRSE7wX/Q3hCbzXZHsRujaKC0pPQrR68vW5e&#10;d5duXrZJ1NVf3wiCx2FmvmGm89624kQ+NI41ZCMFgrh0puFKw+5r/TIBESKywdYxabhQgPls8DTF&#10;3Lgzf9KpiJVIEA45aqhj7HIpQ1mTxTByHXHyfpy3GJP0lTQezwluW/mq1FhabDgt1NjRqqbytzha&#10;DRuXZYfrd79T6+3fdb+cNMovCq2fh/3iHUSkPj7C9/aH0TB+g9uX9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ZGXEAAAA2wAAAA8AAAAAAAAAAAAAAAAAmAIAAGRycy9k&#10;b3ducmV2LnhtbFBLBQYAAAAABAAEAPUAAACJAwAAAAA=&#10;" fillcolor="white [3201]" strokecolor="#4472c4 [3208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5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Birds and Fish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‘Let the waters bring forth swarms of life and let birds fly above the earth’</w:t>
                        </w:r>
                      </w:p>
                    </w:txbxContent>
                  </v:textbox>
                </v:shape>
                <v:shape id="Text Box 70" o:spid="_x0000_s1047" type="#_x0000_t202" style="position:absolute;left:51943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qC78A&#10;AADbAAAADwAAAGRycy9kb3ducmV2LnhtbERPz2vCMBS+C/4P4Qm7aTphbqvGIgVXr2phOz6aZ9vZ&#10;vIQms/W/Nwdhx4/v9yYbTSdu1PvWsoLXRQKCuLK65VpBed7PP0D4gKyxs0wK7uQh204nG0y1HfhI&#10;t1OoRQxhn6KCJgSXSumrhgz6hXXEkbvY3mCIsK+l7nGI4aaTyyRZSYMtx4YGHeUNVdfTn1EgTflj&#10;a/OW4/77t/h0pbt+FU6pl9m4W4MINIZ/8dN90Are4/r4Jf4A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eqoLvwAAANsAAAAPAAAAAAAAAAAAAAAAAJgCAABkcnMvZG93bnJl&#10;di54bWxQSwUGAAAAAAQABAD1AAAAhAMAAAAA&#10;" fillcolor="white [3201]" strokecolor="#70ad47 [3209]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6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Living Creatures and Humans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‘Let us make man in our image, after our likeness’</w:t>
                        </w:r>
                      </w:p>
                    </w:txbxContent>
                  </v:textbox>
                </v:shape>
                <v:shape id="Text Box 71" o:spid="_x0000_s1048" type="#_x0000_t202" style="position:absolute;left:62611;top:16637;width:847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fbcUA&#10;AADbAAAADwAAAGRycy9kb3ducmV2LnhtbESPT2vCQBTE70K/w/IK3nQTD1qiq9RWMYdC8R9en9ln&#10;Epp9G7Orxn76bkHwOMzMb5jJrDWVuFLjSssK4n4EgjizuuRcwW677L2BcB5ZY2WZFNzJwWz60plg&#10;ou2N13Td+FwECLsEFRTe14mULivIoOvbmjh4J9sY9EE2udQN3gLcVHIQRUNpsOSwUGBNHwVlP5uL&#10;USC/0/irOuvPQ3oa7Vd0nC9+73Oluq/t+xiEp9Y/w492qhWMYvj/En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h9txQAAANsAAAAPAAAAAAAAAAAAAAAAAJgCAABkcnMv&#10;ZG93bnJldi54bWxQSwUGAAAAAAQABAD1AAAAigMAAAAA&#10;" fillcolor="white [3201]" strokecolor="#002060" strokeweight="1pt">
                  <v:textbox>
                    <w:txbxContent>
                      <w:p w:rsidR="00D74870" w:rsidRPr="0023508F" w:rsidRDefault="00D74870" w:rsidP="00D74870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Day 7</w:t>
                        </w:r>
                      </w:p>
                      <w:p w:rsidR="00D74870" w:rsidRPr="0023508F" w:rsidRDefault="00D74870" w:rsidP="006A6BE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God rested</w:t>
                        </w:r>
                      </w:p>
                      <w:p w:rsidR="00D74870" w:rsidRPr="0023508F" w:rsidRDefault="00D74870" w:rsidP="00D7487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On the </w:t>
                        </w:r>
                        <w:r w:rsidR="006A6BE9"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seventh day God finished </w:t>
                        </w:r>
                        <w:r w:rsidR="006A6BE9"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his work and </w:t>
                        </w:r>
                        <w:r w:rsidR="006A6BE9"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t>he rested.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1AF3389D" wp14:editId="7FCFAE15">
            <wp:simplePos x="0" y="0"/>
            <wp:positionH relativeFrom="margin">
              <wp:posOffset>6777416</wp:posOffset>
            </wp:positionH>
            <wp:positionV relativeFrom="paragraph">
              <wp:posOffset>14605</wp:posOffset>
            </wp:positionV>
            <wp:extent cx="843992" cy="907626"/>
            <wp:effectExtent l="0" t="38100" r="51435" b="0"/>
            <wp:wrapNone/>
            <wp:docPr id="7171" name="Picture 7171" descr="Image result for trinit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rinity clipar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3679">
                      <a:off x="0" y="0"/>
                      <a:ext cx="843992" cy="9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4491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254000</wp:posOffset>
            </wp:positionV>
            <wp:extent cx="807720" cy="817880"/>
            <wp:effectExtent l="57150" t="57150" r="49530" b="58420"/>
            <wp:wrapNone/>
            <wp:docPr id="7174" name="Picture 7174" descr="Image result for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a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6584">
                      <a:off x="0" y="0"/>
                      <a:ext cx="80772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8C" w:rsidRPr="00E4078C"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50A0FBB9" wp14:editId="4AE5C86A">
            <wp:simplePos x="0" y="0"/>
            <wp:positionH relativeFrom="column">
              <wp:posOffset>10382250</wp:posOffset>
            </wp:positionH>
            <wp:positionV relativeFrom="paragraph">
              <wp:posOffset>178435</wp:posOffset>
            </wp:positionV>
            <wp:extent cx="1105535" cy="901065"/>
            <wp:effectExtent l="0" t="0" r="0" b="51435"/>
            <wp:wrapNone/>
            <wp:docPr id="88" name="Picture 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5227">
                      <a:off x="0" y="0"/>
                      <a:ext cx="110553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47989" behindDoc="0" locked="0" layoutInCell="1" allowOverlap="1" wp14:anchorId="46929CCB" wp14:editId="0195E97F">
            <wp:simplePos x="0" y="0"/>
            <wp:positionH relativeFrom="column">
              <wp:posOffset>6216015</wp:posOffset>
            </wp:positionH>
            <wp:positionV relativeFrom="paragraph">
              <wp:posOffset>24765</wp:posOffset>
            </wp:positionV>
            <wp:extent cx="3065780" cy="1694180"/>
            <wp:effectExtent l="133350" t="0" r="77470" b="77470"/>
            <wp:wrapNone/>
            <wp:docPr id="76" name="Picture 76" descr="Image result for creatio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mage result for creationism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7236" flipH="1">
                      <a:off x="0" y="0"/>
                      <a:ext cx="30657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E4078C" w:rsidP="00624FE8">
      <w:pPr>
        <w:tabs>
          <w:tab w:val="left" w:pos="6240"/>
        </w:tabs>
      </w:pPr>
      <w:r w:rsidRPr="00DB4776">
        <w:rPr>
          <w:b/>
          <w:noProof/>
          <w:lang w:val="en-GB" w:eastAsia="en-GB"/>
        </w:rPr>
        <w:drawing>
          <wp:anchor distT="0" distB="0" distL="114300" distR="114300" simplePos="0" relativeHeight="251652089" behindDoc="0" locked="0" layoutInCell="1" allowOverlap="1" wp14:anchorId="3EC7CF50" wp14:editId="12690FF9">
            <wp:simplePos x="0" y="0"/>
            <wp:positionH relativeFrom="page">
              <wp:align>right</wp:align>
            </wp:positionH>
            <wp:positionV relativeFrom="paragraph">
              <wp:posOffset>13640</wp:posOffset>
            </wp:positionV>
            <wp:extent cx="2466295" cy="1209695"/>
            <wp:effectExtent l="0" t="0" r="0" b="0"/>
            <wp:wrapNone/>
            <wp:docPr id="31" name="Picture 31" descr="Image result for Stewardship[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ewardship[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5714" l="3346" r="100000">
                                  <a14:foregroundMark x1="67658" y1="33571" x2="66914" y2="8571"/>
                                  <a14:foregroundMark x1="75836" y1="10714" x2="68401" y2="12857"/>
                                  <a14:foregroundMark x1="15613" y1="77857" x2="3346" y2="9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295" cy="12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E4078C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4178132" cy="2268129"/>
            <wp:effectExtent l="0" t="0" r="0" b="0"/>
            <wp:wrapNone/>
            <wp:docPr id="1" name="Picture 1" descr="Penitencia i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itencia inlin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32" cy="22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46964" behindDoc="0" locked="0" layoutInCell="1" allowOverlap="1">
            <wp:simplePos x="0" y="0"/>
            <wp:positionH relativeFrom="margin">
              <wp:posOffset>6230620</wp:posOffset>
            </wp:positionH>
            <wp:positionV relativeFrom="paragraph">
              <wp:posOffset>121920</wp:posOffset>
            </wp:positionV>
            <wp:extent cx="1155700" cy="1019810"/>
            <wp:effectExtent l="0" t="0" r="6350" b="8890"/>
            <wp:wrapNone/>
            <wp:docPr id="7170" name="Picture 7170" descr="Image result for in the beginning was the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in the beginning was the wor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78C">
        <w:rPr>
          <w:noProof/>
          <w:lang w:val="en-GB" w:eastAsia="en-GB"/>
        </w:rPr>
        <w:drawing>
          <wp:anchor distT="0" distB="0" distL="114300" distR="114300" simplePos="0" relativeHeight="251649014" behindDoc="0" locked="0" layoutInCell="1" allowOverlap="1" wp14:anchorId="6498A642" wp14:editId="4F2F0F69">
            <wp:simplePos x="0" y="0"/>
            <wp:positionH relativeFrom="margin">
              <wp:posOffset>3305873</wp:posOffset>
            </wp:positionH>
            <wp:positionV relativeFrom="paragraph">
              <wp:posOffset>137795</wp:posOffset>
            </wp:positionV>
            <wp:extent cx="2301667" cy="1721399"/>
            <wp:effectExtent l="152400" t="209550" r="156210" b="222250"/>
            <wp:wrapNone/>
            <wp:docPr id="87" name="Picture 87" descr="Image result for literal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literal bibl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3009">
                      <a:off x="0" y="0"/>
                      <a:ext cx="2301667" cy="17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D74870" w:rsidP="00624FE8">
      <w:pPr>
        <w:tabs>
          <w:tab w:val="left" w:pos="6240"/>
        </w:tabs>
      </w:pPr>
    </w:p>
    <w:p w:rsidR="00D74870" w:rsidRDefault="006767C8" w:rsidP="00624FE8">
      <w:pPr>
        <w:tabs>
          <w:tab w:val="left" w:pos="624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6019800</wp:posOffset>
            </wp:positionH>
            <wp:positionV relativeFrom="paragraph">
              <wp:posOffset>252096</wp:posOffset>
            </wp:positionV>
            <wp:extent cx="2247900" cy="627269"/>
            <wp:effectExtent l="0" t="57150" r="19050" b="78105"/>
            <wp:wrapNone/>
            <wp:docPr id="7173" name="Picture 7173" descr="Image result for word for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word for wor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34425" b="71327" l="2531" r="899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1" r="9981" b="28821"/>
                    <a:stretch/>
                  </pic:blipFill>
                  <pic:spPr bwMode="auto">
                    <a:xfrm rot="221106">
                      <a:off x="0" y="0"/>
                      <a:ext cx="2247900" cy="62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78C">
        <w:rPr>
          <w:noProof/>
          <w:lang w:val="en-GB" w:eastAsia="en-GB"/>
        </w:rPr>
        <w:drawing>
          <wp:anchor distT="0" distB="0" distL="114300" distR="114300" simplePos="0" relativeHeight="251650039" behindDoc="0" locked="0" layoutInCell="1" allowOverlap="1" wp14:anchorId="03E19E21" wp14:editId="017C0360">
            <wp:simplePos x="0" y="0"/>
            <wp:positionH relativeFrom="margin">
              <wp:posOffset>8771770</wp:posOffset>
            </wp:positionH>
            <wp:positionV relativeFrom="paragraph">
              <wp:posOffset>135793</wp:posOffset>
            </wp:positionV>
            <wp:extent cx="1208518" cy="882711"/>
            <wp:effectExtent l="57150" t="76200" r="48895" b="69850"/>
            <wp:wrapNone/>
            <wp:docPr id="23" name="Picture 23" descr="Image result for cre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eation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4412">
                      <a:off x="0" y="0"/>
                      <a:ext cx="1208518" cy="8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0" w:rsidRDefault="00D74870" w:rsidP="00624FE8">
      <w:pPr>
        <w:tabs>
          <w:tab w:val="left" w:pos="6240"/>
        </w:tabs>
      </w:pPr>
    </w:p>
    <w:p w:rsidR="00D74870" w:rsidRPr="00624FE8" w:rsidRDefault="00D74870" w:rsidP="00624FE8">
      <w:pPr>
        <w:tabs>
          <w:tab w:val="left" w:pos="6240"/>
        </w:tabs>
      </w:pPr>
    </w:p>
    <w:sectPr w:rsidR="00D74870" w:rsidRPr="00624FE8" w:rsidSect="000D6C34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FE8" w:rsidRDefault="00624FE8" w:rsidP="00624FE8">
      <w:pPr>
        <w:spacing w:after="0"/>
      </w:pPr>
      <w:r>
        <w:separator/>
      </w:r>
    </w:p>
  </w:endnote>
  <w:endnote w:type="continuationSeparator" w:id="0">
    <w:p w:rsidR="00624FE8" w:rsidRDefault="00624FE8" w:rsidP="00624F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FE8" w:rsidRDefault="00624FE8" w:rsidP="00624FE8">
      <w:pPr>
        <w:spacing w:after="0"/>
      </w:pPr>
      <w:r>
        <w:separator/>
      </w:r>
    </w:p>
  </w:footnote>
  <w:footnote w:type="continuationSeparator" w:id="0">
    <w:p w:rsidR="00624FE8" w:rsidRDefault="00624FE8" w:rsidP="00624F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62CD1"/>
    <w:multiLevelType w:val="hybridMultilevel"/>
    <w:tmpl w:val="DA6AA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E8"/>
    <w:rsid w:val="000D6C34"/>
    <w:rsid w:val="000E565B"/>
    <w:rsid w:val="00624FE8"/>
    <w:rsid w:val="00654C72"/>
    <w:rsid w:val="006767C8"/>
    <w:rsid w:val="006A6BE9"/>
    <w:rsid w:val="008349F9"/>
    <w:rsid w:val="009E0AFF"/>
    <w:rsid w:val="00D74870"/>
    <w:rsid w:val="00E4078C"/>
    <w:rsid w:val="00F3203B"/>
    <w:rsid w:val="00FD4A32"/>
    <w:rsid w:val="00FE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6CBCE-6E42-4A21-80F2-EB763F4E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870"/>
    <w:pPr>
      <w:spacing w:after="180" w:line="240" w:lineRule="auto"/>
    </w:pPr>
    <w:rPr>
      <w:color w:val="262626" w:themeColor="text1" w:themeTint="D9"/>
      <w:sz w:val="18"/>
      <w:lang w:val="en-US"/>
    </w:rPr>
  </w:style>
  <w:style w:type="paragraph" w:styleId="Heading1">
    <w:name w:val="heading 1"/>
    <w:basedOn w:val="Normal"/>
    <w:next w:val="Normal"/>
    <w:link w:val="Heading1Char"/>
    <w:qFormat/>
    <w:rsid w:val="00D748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FE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24FE8"/>
  </w:style>
  <w:style w:type="paragraph" w:styleId="Footer">
    <w:name w:val="footer"/>
    <w:basedOn w:val="Normal"/>
    <w:link w:val="FooterChar"/>
    <w:uiPriority w:val="99"/>
    <w:unhideWhenUsed/>
    <w:rsid w:val="00624FE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24FE8"/>
  </w:style>
  <w:style w:type="paragraph" w:customStyle="1" w:styleId="SidebarTableText">
    <w:name w:val="Sidebar Table Text"/>
    <w:basedOn w:val="Normal"/>
    <w:qFormat/>
    <w:rsid w:val="00D74870"/>
    <w:rPr>
      <w:sz w:val="16"/>
    </w:rPr>
  </w:style>
  <w:style w:type="paragraph" w:styleId="ListParagraph">
    <w:name w:val="List Paragraph"/>
    <w:basedOn w:val="Normal"/>
    <w:uiPriority w:val="34"/>
    <w:qFormat/>
    <w:rsid w:val="00D748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74870"/>
    <w:rPr>
      <w:rFonts w:asciiTheme="majorHAnsi" w:eastAsiaTheme="majorEastAsia" w:hAnsiTheme="majorHAnsi" w:cstheme="majorBidi"/>
      <w:bCs/>
      <w:color w:val="000000" w:themeColor="text1"/>
      <w:sz w:val="56"/>
      <w:szCs w:val="28"/>
      <w:lang w:val="en-US"/>
    </w:rPr>
  </w:style>
  <w:style w:type="paragraph" w:customStyle="1" w:styleId="SidebarText">
    <w:name w:val="Sidebar Text"/>
    <w:basedOn w:val="Normal"/>
    <w:qFormat/>
    <w:rsid w:val="000E565B"/>
    <w:pPr>
      <w:ind w:left="-216" w:right="-144"/>
    </w:pPr>
    <w:rPr>
      <w:sz w:val="16"/>
    </w:rPr>
  </w:style>
  <w:style w:type="paragraph" w:customStyle="1" w:styleId="Sidebarphoto">
    <w:name w:val="Sidebar photo"/>
    <w:basedOn w:val="Normal"/>
    <w:qFormat/>
    <w:rsid w:val="00FE3616"/>
    <w:pPr>
      <w:spacing w:after="0"/>
      <w:ind w:left="-317"/>
    </w:pPr>
    <w:rPr>
      <w:noProof/>
      <w:sz w:val="12"/>
    </w:rPr>
  </w:style>
  <w:style w:type="paragraph" w:customStyle="1" w:styleId="SidebarHeading">
    <w:name w:val="Sidebar Heading"/>
    <w:basedOn w:val="Normal"/>
    <w:qFormat/>
    <w:rsid w:val="00FE3616"/>
    <w:pPr>
      <w:spacing w:before="120" w:after="0"/>
      <w:ind w:left="-216" w:right="-144"/>
    </w:pPr>
    <w:rPr>
      <w:rFonts w:asciiTheme="majorHAnsi" w:hAnsiTheme="majorHAnsi"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5.jpeg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microsoft.com/office/2007/relationships/hdphoto" Target="media/hdphoto7.wdp"/><Relationship Id="rId41" Type="http://schemas.openxmlformats.org/officeDocument/2006/relationships/image" Target="media/image28.png"/><Relationship Id="rId54" Type="http://schemas.microsoft.com/office/2007/relationships/hdphoto" Target="media/hdphoto9.wdp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microsoft.com/office/2007/relationships/hdphoto" Target="media/hdphoto8.wdp"/><Relationship Id="rId57" Type="http://schemas.openxmlformats.org/officeDocument/2006/relationships/image" Target="media/image41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image" Target="media/image17.gi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0.gif"/><Relationship Id="rId8" Type="http://schemas.microsoft.com/office/2007/relationships/hdphoto" Target="media/hdphoto1.wdp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6DB2F54A</Template>
  <TotalTime>0</TotalTime>
  <Pages>1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 Joan (Staff)</dc:creator>
  <cp:keywords/>
  <dc:description/>
  <cp:lastModifiedBy>V.Bardsley</cp:lastModifiedBy>
  <cp:revision>2</cp:revision>
  <dcterms:created xsi:type="dcterms:W3CDTF">2018-01-30T09:25:00Z</dcterms:created>
  <dcterms:modified xsi:type="dcterms:W3CDTF">2018-01-30T09:25:00Z</dcterms:modified>
</cp:coreProperties>
</file>